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6" w:type="dxa"/>
        <w:tblInd w:w="108" w:type="dxa"/>
        <w:tblLayout w:type="fixed"/>
        <w:tblLook w:val="0620" w:firstRow="1" w:lastRow="0" w:firstColumn="0" w:lastColumn="0" w:noHBand="1" w:noVBand="1"/>
      </w:tblPr>
      <w:tblGrid>
        <w:gridCol w:w="5812"/>
        <w:gridCol w:w="3544"/>
      </w:tblGrid>
      <w:tr w:rsidR="009F6A0B" w:rsidRPr="00D710D2" w14:paraId="4D92E4A9" w14:textId="77777777" w:rsidTr="00C534B1">
        <w:trPr>
          <w:trHeight w:val="481"/>
        </w:trPr>
        <w:tc>
          <w:tcPr>
            <w:tcW w:w="5812" w:type="dxa"/>
            <w:vAlign w:val="center"/>
          </w:tcPr>
          <w:p w14:paraId="3CF8D4FF" w14:textId="5E2C1155" w:rsidR="009F6A0B" w:rsidRPr="00D710D2" w:rsidRDefault="009F6A0B" w:rsidP="00C534B1">
            <w:pPr>
              <w:pStyle w:val="af9"/>
              <w:spacing w:line="360" w:lineRule="auto"/>
              <w:ind w:right="1589"/>
            </w:pPr>
          </w:p>
        </w:tc>
        <w:tc>
          <w:tcPr>
            <w:tcW w:w="3544" w:type="dxa"/>
            <w:vAlign w:val="center"/>
            <w:hideMark/>
          </w:tcPr>
          <w:p w14:paraId="310FFE13" w14:textId="77777777" w:rsidR="009F6A0B" w:rsidRPr="001D4FC8" w:rsidRDefault="009F6A0B" w:rsidP="001D4FC8">
            <w:pPr>
              <w:pStyle w:val="af9"/>
            </w:pPr>
            <w:r w:rsidRPr="001D4FC8">
              <w:t>УТВЕРЖДАЮ</w:t>
            </w:r>
          </w:p>
        </w:tc>
      </w:tr>
      <w:tr w:rsidR="009F6A0B" w:rsidRPr="00D710D2" w14:paraId="251690F9" w14:textId="77777777" w:rsidTr="00C534B1">
        <w:tc>
          <w:tcPr>
            <w:tcW w:w="5812" w:type="dxa"/>
          </w:tcPr>
          <w:p w14:paraId="175B055B" w14:textId="5BA1CF2E" w:rsidR="009F6A0B" w:rsidRPr="004210C5" w:rsidRDefault="009F6A0B" w:rsidP="004210C5">
            <w:pPr>
              <w:pStyle w:val="af9"/>
              <w:ind w:right="1552"/>
            </w:pPr>
          </w:p>
        </w:tc>
        <w:tc>
          <w:tcPr>
            <w:tcW w:w="3544" w:type="dxa"/>
            <w:hideMark/>
          </w:tcPr>
          <w:p w14:paraId="19E9455C" w14:textId="0207430A" w:rsidR="009F6A0B" w:rsidRPr="001D4FC8" w:rsidRDefault="000E021E" w:rsidP="001D4FC8">
            <w:pPr>
              <w:pStyle w:val="af9"/>
            </w:pPr>
            <w:r>
              <w:rPr>
                <w:rFonts w:eastAsia="Calibri"/>
              </w:rPr>
              <w:t>Генеральный директор</w:t>
            </w:r>
          </w:p>
        </w:tc>
      </w:tr>
      <w:tr w:rsidR="009F6A0B" w:rsidRPr="00D710D2" w14:paraId="7244898E" w14:textId="77777777" w:rsidTr="00C534B1">
        <w:trPr>
          <w:trHeight w:val="531"/>
        </w:trPr>
        <w:tc>
          <w:tcPr>
            <w:tcW w:w="5812" w:type="dxa"/>
            <w:vAlign w:val="bottom"/>
          </w:tcPr>
          <w:p w14:paraId="6DC45CEC" w14:textId="699607BA" w:rsidR="009F6A0B" w:rsidRPr="00D710D2" w:rsidRDefault="009F6A0B" w:rsidP="004210C5">
            <w:pPr>
              <w:pStyle w:val="af9"/>
              <w:spacing w:before="0" w:line="480" w:lineRule="auto"/>
              <w:ind w:right="1552"/>
              <w:jc w:val="right"/>
              <w:rPr>
                <w:b/>
              </w:rPr>
            </w:pPr>
          </w:p>
        </w:tc>
        <w:tc>
          <w:tcPr>
            <w:tcW w:w="3544" w:type="dxa"/>
            <w:vAlign w:val="bottom"/>
            <w:hideMark/>
          </w:tcPr>
          <w:p w14:paraId="212DB9FB" w14:textId="15A884CA" w:rsidR="009F6A0B" w:rsidRPr="00D710D2" w:rsidRDefault="009F6A0B" w:rsidP="000E021E">
            <w:pPr>
              <w:pStyle w:val="af9"/>
              <w:spacing w:before="0" w:line="480" w:lineRule="auto"/>
              <w:jc w:val="right"/>
              <w:rPr>
                <w:b/>
              </w:rPr>
            </w:pPr>
            <w:r w:rsidRPr="00D710D2">
              <w:t xml:space="preserve">______________ </w:t>
            </w:r>
            <w:r w:rsidR="000E021E">
              <w:t>А.И. Баранов</w:t>
            </w:r>
          </w:p>
        </w:tc>
      </w:tr>
      <w:tr w:rsidR="009F6A0B" w:rsidRPr="00D710D2" w14:paraId="5BC0EA2F" w14:textId="77777777" w:rsidTr="00C534B1">
        <w:trPr>
          <w:trHeight w:val="223"/>
        </w:trPr>
        <w:tc>
          <w:tcPr>
            <w:tcW w:w="5812" w:type="dxa"/>
            <w:vAlign w:val="bottom"/>
          </w:tcPr>
          <w:p w14:paraId="4A5DEF57" w14:textId="3BB3599D" w:rsidR="009F6A0B" w:rsidRPr="00D710D2" w:rsidRDefault="009F6A0B" w:rsidP="004210C5">
            <w:pPr>
              <w:pStyle w:val="af9"/>
              <w:spacing w:before="0" w:line="480" w:lineRule="auto"/>
              <w:ind w:right="1552"/>
              <w:jc w:val="right"/>
              <w:rPr>
                <w:b/>
              </w:rPr>
            </w:pPr>
          </w:p>
        </w:tc>
        <w:tc>
          <w:tcPr>
            <w:tcW w:w="3544" w:type="dxa"/>
            <w:vAlign w:val="bottom"/>
            <w:hideMark/>
          </w:tcPr>
          <w:p w14:paraId="10B3C608" w14:textId="6E60440B" w:rsidR="009F6A0B" w:rsidRPr="00D710D2" w:rsidRDefault="009F6A0B" w:rsidP="00C534B1">
            <w:pPr>
              <w:pStyle w:val="af9"/>
              <w:spacing w:before="0" w:line="480" w:lineRule="auto"/>
              <w:jc w:val="right"/>
              <w:rPr>
                <w:b/>
              </w:rPr>
            </w:pPr>
            <w:r w:rsidRPr="00D710D2">
              <w:t>«____»_______________ 202</w:t>
            </w:r>
            <w:r w:rsidR="00046554" w:rsidRPr="00D710D2">
              <w:t>1</w:t>
            </w:r>
            <w:r w:rsidRPr="00D710D2">
              <w:t xml:space="preserve"> г.</w:t>
            </w:r>
          </w:p>
        </w:tc>
      </w:tr>
    </w:tbl>
    <w:p w14:paraId="566F256C" w14:textId="6DF82102" w:rsidR="005D6ADC" w:rsidRDefault="005D6ADC" w:rsidP="005D6ADC">
      <w:pPr>
        <w:pStyle w:val="-"/>
        <w:rPr>
          <w:lang w:eastAsia="x-none"/>
        </w:rPr>
      </w:pPr>
    </w:p>
    <w:p w14:paraId="63173971" w14:textId="273F1A88" w:rsidR="00A6392C" w:rsidRDefault="00A6392C" w:rsidP="005D6ADC">
      <w:pPr>
        <w:pStyle w:val="-"/>
        <w:rPr>
          <w:lang w:eastAsia="x-none"/>
        </w:rPr>
      </w:pPr>
    </w:p>
    <w:p w14:paraId="3AE9A707" w14:textId="3945D500" w:rsidR="00A6392C" w:rsidRDefault="00A6392C" w:rsidP="005D6ADC">
      <w:pPr>
        <w:pStyle w:val="-"/>
        <w:rPr>
          <w:lang w:eastAsia="x-none"/>
        </w:rPr>
      </w:pPr>
    </w:p>
    <w:p w14:paraId="47094481" w14:textId="0B5736C9" w:rsidR="00A6392C" w:rsidRDefault="00A6392C" w:rsidP="005D6ADC">
      <w:pPr>
        <w:pStyle w:val="-"/>
        <w:rPr>
          <w:lang w:eastAsia="x-none"/>
        </w:rPr>
      </w:pPr>
    </w:p>
    <w:p w14:paraId="2BDD84E1" w14:textId="5F25DD4E" w:rsidR="00A6392C" w:rsidRDefault="00A6392C" w:rsidP="005D6ADC">
      <w:pPr>
        <w:pStyle w:val="-"/>
        <w:rPr>
          <w:lang w:eastAsia="x-none"/>
        </w:rPr>
      </w:pPr>
    </w:p>
    <w:p w14:paraId="4AA7F39E" w14:textId="77777777" w:rsidR="00A6392C" w:rsidRPr="00D710D2" w:rsidRDefault="00A6392C" w:rsidP="005D6ADC">
      <w:pPr>
        <w:pStyle w:val="-"/>
        <w:rPr>
          <w:lang w:eastAsia="x-none"/>
        </w:rPr>
      </w:pPr>
    </w:p>
    <w:p w14:paraId="00FB8791" w14:textId="41FA3895" w:rsidR="005D6ADC" w:rsidRDefault="00A6392C" w:rsidP="005D6ADC">
      <w:pPr>
        <w:pStyle w:val="-"/>
        <w:rPr>
          <w:b/>
          <w:caps/>
        </w:rPr>
      </w:pPr>
      <w:r w:rsidRPr="00A6392C">
        <w:rPr>
          <w:b/>
          <w:caps/>
        </w:rPr>
        <w:t>Менеджер сервера</w:t>
      </w:r>
    </w:p>
    <w:p w14:paraId="1F4B720B" w14:textId="77777777" w:rsidR="00A6392C" w:rsidRDefault="00A6392C" w:rsidP="005D6ADC">
      <w:pPr>
        <w:pStyle w:val="-"/>
        <w:rPr>
          <w:caps/>
          <w:lang w:eastAsia="x-none"/>
        </w:rPr>
      </w:pPr>
      <w:r w:rsidRPr="00A6392C">
        <w:rPr>
          <w:caps/>
          <w:lang w:eastAsia="x-none"/>
        </w:rPr>
        <w:t>программного комплекса</w:t>
      </w:r>
    </w:p>
    <w:p w14:paraId="37598B5D" w14:textId="6804E82A" w:rsidR="00A6392C" w:rsidRDefault="00A6392C" w:rsidP="005D6ADC">
      <w:pPr>
        <w:pStyle w:val="-"/>
        <w:rPr>
          <w:caps/>
          <w:lang w:eastAsia="x-none"/>
        </w:rPr>
      </w:pPr>
      <w:r>
        <w:rPr>
          <w:caps/>
          <w:lang w:eastAsia="x-none"/>
        </w:rPr>
        <w:t>«Омега К100»</w:t>
      </w:r>
    </w:p>
    <w:p w14:paraId="4C8C654C" w14:textId="3173C55D" w:rsidR="00AD0BDC" w:rsidRPr="00D710D2" w:rsidRDefault="002A45C4" w:rsidP="00AD0BDC">
      <w:pPr>
        <w:pStyle w:val="-"/>
      </w:pPr>
      <w:r w:rsidRPr="00D710D2">
        <w:t xml:space="preserve">Руководство </w:t>
      </w:r>
      <w:r w:rsidR="004E0505">
        <w:t>системного программиста</w:t>
      </w:r>
    </w:p>
    <w:p w14:paraId="4116E11D" w14:textId="77777777" w:rsidR="00AD0BDC" w:rsidRPr="00D710D2" w:rsidRDefault="00AD0BDC" w:rsidP="00AD0BDC">
      <w:pPr>
        <w:pStyle w:val="-"/>
      </w:pPr>
      <w:r w:rsidRPr="00D710D2">
        <w:rPr>
          <w:lang w:eastAsia="x-none"/>
        </w:rPr>
        <w:t>ЛИСТ УТВЕРЖДЕНИЯ</w:t>
      </w:r>
    </w:p>
    <w:p w14:paraId="25C6E5EF" w14:textId="3EC0E9AE" w:rsidR="00AD0BDC" w:rsidRPr="00D710D2" w:rsidRDefault="000E021E" w:rsidP="00AD0BDC">
      <w:pPr>
        <w:pStyle w:val="-"/>
      </w:pPr>
      <w:r w:rsidRPr="000E021E">
        <w:rPr>
          <w:lang w:val="en-US"/>
        </w:rPr>
        <w:t xml:space="preserve">АСТФ.468367.004 </w:t>
      </w:r>
      <w:r w:rsidR="006E3336" w:rsidRPr="00F57D57">
        <w:t>-</w:t>
      </w:r>
      <w:r>
        <w:t xml:space="preserve"> </w:t>
      </w:r>
      <w:r w:rsidR="006E3336" w:rsidRPr="00F57D57">
        <w:t>ЛУ</w:t>
      </w:r>
    </w:p>
    <w:p w14:paraId="0E8ACE92" w14:textId="30CECACE" w:rsidR="00D34A2B" w:rsidRPr="00D710D2" w:rsidRDefault="00AC0E19" w:rsidP="00AD0BDC">
      <w:pPr>
        <w:pStyle w:val="-"/>
      </w:pPr>
      <w:r w:rsidRPr="00046554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46464" behindDoc="1" locked="0" layoutInCell="1" allowOverlap="1" wp14:anchorId="2D61A579" wp14:editId="1E402803">
                <wp:simplePos x="0" y="0"/>
                <wp:positionH relativeFrom="page">
                  <wp:posOffset>129540</wp:posOffset>
                </wp:positionH>
                <wp:positionV relativeFrom="page">
                  <wp:posOffset>5081270</wp:posOffset>
                </wp:positionV>
                <wp:extent cx="982345" cy="5482590"/>
                <wp:effectExtent l="0" t="0" r="0" b="381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5482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680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4"/>
                              <w:gridCol w:w="396"/>
                            </w:tblGrid>
                            <w:tr w:rsidR="009362D3" w:rsidRPr="005923FD" w14:paraId="61E9F667" w14:textId="77777777" w:rsidTr="00770F7E">
                              <w:trPr>
                                <w:cantSplit/>
                                <w:trHeight w:hRule="exact" w:val="1985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252A7215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Подп. и дата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68676711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4F15C5DC" w14:textId="77777777" w:rsidTr="00770F7E">
                              <w:trPr>
                                <w:cantSplit/>
                                <w:trHeight w:hRule="exact" w:val="1418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679EB797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 xml:space="preserve">Инв. № </w:t>
                                  </w:r>
                                  <w:proofErr w:type="spellStart"/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дубл</w:t>
                                  </w:r>
                                  <w:proofErr w:type="spellEnd"/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4EF60474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66023EB5" w14:textId="77777777" w:rsidTr="00770F7E">
                              <w:trPr>
                                <w:cantSplit/>
                                <w:trHeight w:hRule="exact" w:val="1418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11545C18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Взам</w:t>
                                  </w:r>
                                  <w:proofErr w:type="spellEnd"/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Инв</w:t>
                                  </w:r>
                                  <w:proofErr w:type="spellEnd"/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 xml:space="preserve"> №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6C5DD005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58FF5502" w14:textId="77777777" w:rsidTr="00770F7E">
                              <w:trPr>
                                <w:cantSplit/>
                                <w:trHeight w:hRule="exact" w:val="1985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7F2C9F5C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Подп. и дата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6DEA850E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76CF8F59" w14:textId="77777777" w:rsidTr="00770F7E">
                              <w:trPr>
                                <w:cantSplit/>
                                <w:trHeight w:hRule="exact" w:val="1418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566D0F5B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Инв. № подл.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30F309E6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BB3E86" w14:textId="77777777" w:rsidR="009362D3" w:rsidRDefault="009362D3" w:rsidP="00AC0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1A579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0.2pt;margin-top:400.1pt;width:77.35pt;height:431.7pt;z-index:-251670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" filled="f" stroked="f">
                <v:textbox>
                  <w:txbxContent>
                    <w:tbl>
                      <w:tblPr>
                        <w:tblW w:w="680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4"/>
                        <w:gridCol w:w="396"/>
                      </w:tblGrid>
                      <w:tr w:rsidR="009362D3" w:rsidRPr="005923FD" w14:paraId="61E9F667" w14:textId="77777777" w:rsidTr="00770F7E">
                        <w:trPr>
                          <w:cantSplit/>
                          <w:trHeight w:hRule="exact" w:val="1985"/>
                        </w:trPr>
                        <w:tc>
                          <w:tcPr>
                            <w:tcW w:w="284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252A7215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Подп. и дата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68676711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362D3" w:rsidRPr="005923FD" w14:paraId="4F15C5DC" w14:textId="77777777" w:rsidTr="00770F7E">
                        <w:trPr>
                          <w:cantSplit/>
                          <w:trHeight w:hRule="exact" w:val="1418"/>
                        </w:trPr>
                        <w:tc>
                          <w:tcPr>
                            <w:tcW w:w="284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679EB797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 xml:space="preserve">Инв. № </w:t>
                            </w:r>
                            <w:proofErr w:type="spellStart"/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дубл</w:t>
                            </w:r>
                            <w:proofErr w:type="spellEnd"/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4EF60474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362D3" w:rsidRPr="005923FD" w14:paraId="66023EB5" w14:textId="77777777" w:rsidTr="00770F7E">
                        <w:trPr>
                          <w:cantSplit/>
                          <w:trHeight w:hRule="exact" w:val="1418"/>
                        </w:trPr>
                        <w:tc>
                          <w:tcPr>
                            <w:tcW w:w="284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11545C18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Взам</w:t>
                            </w:r>
                            <w:proofErr w:type="spellEnd"/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Инв</w:t>
                            </w:r>
                            <w:proofErr w:type="spellEnd"/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 xml:space="preserve"> №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6C5DD005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362D3" w:rsidRPr="005923FD" w14:paraId="58FF5502" w14:textId="77777777" w:rsidTr="00770F7E">
                        <w:trPr>
                          <w:cantSplit/>
                          <w:trHeight w:hRule="exact" w:val="1985"/>
                        </w:trPr>
                        <w:tc>
                          <w:tcPr>
                            <w:tcW w:w="284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7F2C9F5C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Подп. и дата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6DEA850E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362D3" w:rsidRPr="005923FD" w14:paraId="76CF8F59" w14:textId="77777777" w:rsidTr="00770F7E">
                        <w:trPr>
                          <w:cantSplit/>
                          <w:trHeight w:hRule="exact" w:val="1418"/>
                        </w:trPr>
                        <w:tc>
                          <w:tcPr>
                            <w:tcW w:w="284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566D0F5B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Инв. № подл.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30F309E6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13BB3E86" w14:textId="77777777" w:rsidR="009362D3" w:rsidRDefault="009362D3" w:rsidP="00AC0E19"/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9781" w:type="dxa"/>
        <w:tblInd w:w="392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9F6A0B" w:rsidRPr="00D710D2" w14:paraId="1DB60928" w14:textId="77777777" w:rsidTr="00C534B1">
        <w:trPr>
          <w:trHeight w:val="432"/>
        </w:trPr>
        <w:tc>
          <w:tcPr>
            <w:tcW w:w="4890" w:type="dxa"/>
            <w:shd w:val="clear" w:color="auto" w:fill="auto"/>
          </w:tcPr>
          <w:p w14:paraId="3C831B65" w14:textId="28D5D073" w:rsidR="009F6A0B" w:rsidRPr="00D710D2" w:rsidRDefault="009F6A0B" w:rsidP="00C534B1">
            <w:pPr>
              <w:pStyle w:val="-"/>
              <w:spacing w:after="120" w:line="240" w:lineRule="auto"/>
            </w:pPr>
          </w:p>
        </w:tc>
        <w:tc>
          <w:tcPr>
            <w:tcW w:w="4891" w:type="dxa"/>
            <w:shd w:val="clear" w:color="auto" w:fill="auto"/>
          </w:tcPr>
          <w:p w14:paraId="0CBED5B9" w14:textId="109ABBF9" w:rsidR="009F6A0B" w:rsidRPr="00D710D2" w:rsidRDefault="00046554" w:rsidP="00C534B1">
            <w:pPr>
              <w:pStyle w:val="afff"/>
            </w:pPr>
            <w:r w:rsidRPr="00D710D2">
              <w:t>Руководитель подразделения</w:t>
            </w:r>
          </w:p>
          <w:p w14:paraId="1019E07E" w14:textId="343D68D2" w:rsidR="009F6A0B" w:rsidRPr="00D710D2" w:rsidRDefault="009F6A0B" w:rsidP="00C534B1">
            <w:pPr>
              <w:pStyle w:val="afff"/>
            </w:pPr>
            <w:r w:rsidRPr="00D710D2">
              <w:tab/>
            </w:r>
            <w:r w:rsidR="000E021E">
              <w:t>А.С. Глазунов</w:t>
            </w:r>
          </w:p>
          <w:p w14:paraId="648FE1D2" w14:textId="123EBC2D" w:rsidR="00D34A2B" w:rsidRPr="00D710D2" w:rsidRDefault="00D34A2B" w:rsidP="00D34A2B">
            <w:pPr>
              <w:pStyle w:val="afff"/>
            </w:pPr>
            <w:r w:rsidRPr="00D710D2">
              <w:t>Руководитель разработки</w:t>
            </w:r>
          </w:p>
          <w:p w14:paraId="466E9AEA" w14:textId="32EB0825" w:rsidR="009F6A0B" w:rsidRPr="00D710D2" w:rsidRDefault="009F6A0B" w:rsidP="00C534B1">
            <w:pPr>
              <w:pStyle w:val="afff"/>
            </w:pPr>
            <w:r w:rsidRPr="00D710D2">
              <w:tab/>
            </w:r>
            <w:r w:rsidR="000E021E">
              <w:t>А.Н. Зюзин</w:t>
            </w:r>
          </w:p>
          <w:p w14:paraId="70817D88" w14:textId="77777777" w:rsidR="009F6A0B" w:rsidRPr="00D710D2" w:rsidRDefault="009F6A0B" w:rsidP="00C534B1">
            <w:pPr>
              <w:pStyle w:val="afff"/>
            </w:pPr>
            <w:r w:rsidRPr="00D710D2">
              <w:t>Ответственный исполнитель</w:t>
            </w:r>
          </w:p>
          <w:p w14:paraId="32B9B51B" w14:textId="70E249FD" w:rsidR="009F6A0B" w:rsidRPr="00D710D2" w:rsidRDefault="009F6A0B" w:rsidP="00C534B1">
            <w:pPr>
              <w:pStyle w:val="afff"/>
            </w:pPr>
            <w:r w:rsidRPr="00D710D2">
              <w:tab/>
            </w:r>
            <w:r w:rsidR="000E021E" w:rsidRPr="000E021E">
              <w:t>Р</w:t>
            </w:r>
            <w:r w:rsidR="00D34A2B" w:rsidRPr="000E021E">
              <w:t>. </w:t>
            </w:r>
            <w:r w:rsidR="000E021E" w:rsidRPr="000E021E">
              <w:t>Н</w:t>
            </w:r>
            <w:r w:rsidR="00D34A2B" w:rsidRPr="000E021E">
              <w:t>. </w:t>
            </w:r>
            <w:r w:rsidR="000E021E">
              <w:t>Ермаков</w:t>
            </w:r>
          </w:p>
          <w:p w14:paraId="5A0911E6" w14:textId="77777777" w:rsidR="000E021E" w:rsidRDefault="000E021E" w:rsidP="00C534B1">
            <w:pPr>
              <w:pStyle w:val="afff"/>
            </w:pPr>
          </w:p>
          <w:p w14:paraId="161E2675" w14:textId="7ED655A7" w:rsidR="000E021E" w:rsidRPr="00D710D2" w:rsidRDefault="000E021E" w:rsidP="00C534B1">
            <w:pPr>
              <w:pStyle w:val="afff"/>
            </w:pPr>
          </w:p>
        </w:tc>
      </w:tr>
      <w:tr w:rsidR="009F6A0B" w:rsidRPr="00D710D2" w14:paraId="2B5F2527" w14:textId="77777777" w:rsidTr="00C534B1">
        <w:trPr>
          <w:gridAfter w:val="1"/>
          <w:wAfter w:w="4891" w:type="dxa"/>
          <w:trHeight w:val="432"/>
        </w:trPr>
        <w:tc>
          <w:tcPr>
            <w:tcW w:w="4890" w:type="dxa"/>
            <w:shd w:val="clear" w:color="auto" w:fill="auto"/>
          </w:tcPr>
          <w:p w14:paraId="6B8A1547" w14:textId="02DAF95F" w:rsidR="009F6A0B" w:rsidRPr="001D4FC8" w:rsidRDefault="009F6A0B" w:rsidP="001D4FC8">
            <w:pPr>
              <w:spacing w:before="0" w:line="240" w:lineRule="auto"/>
              <w:jc w:val="left"/>
              <w:rPr>
                <w:rFonts w:ascii="NimbusSanL-Regu" w:hAnsi="NimbusSanL-Regu"/>
                <w:sz w:val="25"/>
              </w:rPr>
            </w:pPr>
            <w:r w:rsidRPr="001D4FC8">
              <w:rPr>
                <w:rFonts w:ascii="NimbusSanL-Regu" w:hAnsi="NimbusSanL-Regu"/>
                <w:noProof/>
                <w:sz w:val="25"/>
              </w:rPr>
              <mc:AlternateContent>
                <mc:Choice Requires="wps">
                  <w:drawing>
                    <wp:anchor distT="45720" distB="45720" distL="114300" distR="114300" simplePos="0" relativeHeight="251643392" behindDoc="1" locked="0" layoutInCell="1" allowOverlap="1" wp14:anchorId="7C21136B" wp14:editId="1BF2F04D">
                      <wp:simplePos x="0" y="0"/>
                      <wp:positionH relativeFrom="page">
                        <wp:posOffset>133350</wp:posOffset>
                      </wp:positionH>
                      <wp:positionV relativeFrom="page">
                        <wp:posOffset>5176520</wp:posOffset>
                      </wp:positionV>
                      <wp:extent cx="982800" cy="5482800"/>
                      <wp:effectExtent l="0" t="0" r="0" b="381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2800" cy="5482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680" w:type="dxa"/>
                                    <w:tbl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insideH w:val="single" w:sz="12" w:space="0" w:color="auto"/>
                                      <w:insideV w:val="single" w:sz="12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05"/>
                                    <w:gridCol w:w="375"/>
                                  </w:tblGrid>
                                  <w:tr w:rsidR="009362D3" w:rsidRPr="005923FD" w14:paraId="1AEF674E" w14:textId="77777777" w:rsidTr="009402FE">
                                    <w:trPr>
                                      <w:cantSplit/>
                                      <w:trHeight w:hRule="exact" w:val="1985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textDirection w:val="btLr"/>
                                        <w:vAlign w:val="center"/>
                                      </w:tcPr>
                                      <w:p w14:paraId="712DD2AD" w14:textId="77777777" w:rsidR="009362D3" w:rsidRPr="005923FD" w:rsidRDefault="009362D3" w:rsidP="005923FD">
                                        <w:pPr>
                                          <w:spacing w:before="0" w:line="240" w:lineRule="auto"/>
                                          <w:jc w:val="center"/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5923FD"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  <w:t>Подп. и дата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  <w:shd w:val="clear" w:color="auto" w:fill="auto"/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textDirection w:val="btLr"/>
                                        <w:vAlign w:val="center"/>
                                      </w:tcPr>
                                      <w:p w14:paraId="05F81FFA" w14:textId="77777777" w:rsidR="009362D3" w:rsidRPr="005923FD" w:rsidRDefault="009362D3" w:rsidP="005923FD">
                                        <w:pPr>
                                          <w:spacing w:before="0" w:line="240" w:lineRule="auto"/>
                                          <w:jc w:val="center"/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362D3" w:rsidRPr="005923FD" w14:paraId="0808ADF1" w14:textId="77777777" w:rsidTr="009402FE">
                                    <w:trPr>
                                      <w:cantSplit/>
                                      <w:trHeight w:hRule="exact" w:val="1418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textDirection w:val="btLr"/>
                                        <w:vAlign w:val="center"/>
                                      </w:tcPr>
                                      <w:p w14:paraId="6D5AD8A0" w14:textId="77777777" w:rsidR="009362D3" w:rsidRPr="005923FD" w:rsidRDefault="009362D3" w:rsidP="005923FD">
                                        <w:pPr>
                                          <w:spacing w:before="0" w:line="240" w:lineRule="auto"/>
                                          <w:jc w:val="center"/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5923FD"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  <w:t xml:space="preserve">Инв. </w:t>
                                        </w:r>
                                        <w:proofErr w:type="gramStart"/>
                                        <w:r w:rsidRPr="005923FD"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  <w:t xml:space="preserve">№  </w:t>
                                        </w:r>
                                        <w:proofErr w:type="spellStart"/>
                                        <w:r w:rsidRPr="005923FD"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  <w:t>дубл</w:t>
                                        </w:r>
                                        <w:proofErr w:type="spellEnd"/>
                                        <w:proofErr w:type="gramEnd"/>
                                        <w:r w:rsidRPr="005923FD"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  <w:shd w:val="clear" w:color="auto" w:fill="auto"/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textDirection w:val="btLr"/>
                                        <w:vAlign w:val="center"/>
                                      </w:tcPr>
                                      <w:p w14:paraId="5135624B" w14:textId="77777777" w:rsidR="009362D3" w:rsidRPr="005923FD" w:rsidRDefault="009362D3" w:rsidP="005923FD">
                                        <w:pPr>
                                          <w:spacing w:before="0" w:line="240" w:lineRule="auto"/>
                                          <w:jc w:val="center"/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362D3" w:rsidRPr="005923FD" w14:paraId="3B4EB884" w14:textId="77777777" w:rsidTr="009402FE">
                                    <w:trPr>
                                      <w:cantSplit/>
                                      <w:trHeight w:hRule="exact" w:val="1418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textDirection w:val="btLr"/>
                                        <w:vAlign w:val="center"/>
                                      </w:tcPr>
                                      <w:p w14:paraId="5005B018" w14:textId="77777777" w:rsidR="009362D3" w:rsidRPr="005923FD" w:rsidRDefault="009362D3" w:rsidP="005923FD">
                                        <w:pPr>
                                          <w:spacing w:before="0" w:line="240" w:lineRule="auto"/>
                                          <w:jc w:val="center"/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w:pPr>
                                        <w:proofErr w:type="spellStart"/>
                                        <w:r w:rsidRPr="005923FD"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  <w:t>Взам</w:t>
                                        </w:r>
                                        <w:proofErr w:type="spellEnd"/>
                                        <w:r w:rsidRPr="005923FD"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  <w:t xml:space="preserve">. </w:t>
                                        </w:r>
                                        <w:proofErr w:type="spellStart"/>
                                        <w:r w:rsidRPr="005923FD"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  <w:t>Инв</w:t>
                                        </w:r>
                                        <w:proofErr w:type="spellEnd"/>
                                        <w:r w:rsidRPr="005923FD"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  <w:t xml:space="preserve"> №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  <w:shd w:val="clear" w:color="auto" w:fill="auto"/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textDirection w:val="btLr"/>
                                        <w:vAlign w:val="center"/>
                                      </w:tcPr>
                                      <w:p w14:paraId="054175BE" w14:textId="77777777" w:rsidR="009362D3" w:rsidRPr="005923FD" w:rsidRDefault="009362D3" w:rsidP="005923FD">
                                        <w:pPr>
                                          <w:spacing w:before="0" w:line="240" w:lineRule="auto"/>
                                          <w:jc w:val="center"/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362D3" w:rsidRPr="005923FD" w14:paraId="5B94ACE8" w14:textId="77777777" w:rsidTr="009402FE">
                                    <w:trPr>
                                      <w:cantSplit/>
                                      <w:trHeight w:hRule="exact" w:val="1985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textDirection w:val="btLr"/>
                                        <w:vAlign w:val="center"/>
                                      </w:tcPr>
                                      <w:p w14:paraId="56096629" w14:textId="77777777" w:rsidR="009362D3" w:rsidRPr="005923FD" w:rsidRDefault="009362D3" w:rsidP="005923FD">
                                        <w:pPr>
                                          <w:spacing w:before="0" w:line="240" w:lineRule="auto"/>
                                          <w:jc w:val="center"/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5923FD"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  <w:t>Подп. и дата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  <w:shd w:val="clear" w:color="auto" w:fill="auto"/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textDirection w:val="btLr"/>
                                        <w:vAlign w:val="center"/>
                                      </w:tcPr>
                                      <w:p w14:paraId="41A1144D" w14:textId="77777777" w:rsidR="009362D3" w:rsidRPr="005923FD" w:rsidRDefault="009362D3" w:rsidP="005923FD">
                                        <w:pPr>
                                          <w:spacing w:before="0" w:line="240" w:lineRule="auto"/>
                                          <w:jc w:val="center"/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362D3" w:rsidRPr="005923FD" w14:paraId="33E45087" w14:textId="77777777" w:rsidTr="009402FE">
                                    <w:trPr>
                                      <w:cantSplit/>
                                      <w:trHeight w:hRule="exact" w:val="1444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textDirection w:val="btLr"/>
                                        <w:vAlign w:val="center"/>
                                      </w:tcPr>
                                      <w:p w14:paraId="71BA1F70" w14:textId="77777777" w:rsidR="009362D3" w:rsidRPr="005923FD" w:rsidRDefault="009362D3" w:rsidP="005923FD">
                                        <w:pPr>
                                          <w:spacing w:before="0" w:line="240" w:lineRule="auto"/>
                                          <w:jc w:val="center"/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5923FD"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  <w:t>Инв. № подл.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  <w:shd w:val="clear" w:color="auto" w:fill="auto"/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textDirection w:val="btLr"/>
                                        <w:vAlign w:val="center"/>
                                      </w:tcPr>
                                      <w:p w14:paraId="0C54FFC1" w14:textId="77777777" w:rsidR="009362D3" w:rsidRPr="005923FD" w:rsidRDefault="009362D3" w:rsidP="005923FD">
                                        <w:pPr>
                                          <w:spacing w:before="0" w:line="240" w:lineRule="auto"/>
                                          <w:jc w:val="center"/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8F21479" w14:textId="77777777" w:rsidR="009362D3" w:rsidRDefault="009362D3" w:rsidP="009F6A0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1136B" id="Надпись 2" o:spid="_x0000_s1027" type="#_x0000_t202" style="position:absolute;margin-left:10.5pt;margin-top:407.6pt;width:77.4pt;height:431.7pt;z-index:-251673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" filled="f" stroked="f">
                      <v:textbox>
                        <w:txbxContent>
                          <w:tbl>
                            <w:tblPr>
                              <w:tblW w:w="680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5"/>
                              <w:gridCol w:w="375"/>
                            </w:tblGrid>
                            <w:tr w:rsidR="009362D3" w:rsidRPr="005923FD" w14:paraId="1AEF674E" w14:textId="77777777" w:rsidTr="009402FE">
                              <w:trPr>
                                <w:cantSplit/>
                                <w:trHeight w:hRule="exact" w:val="1985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712DD2AD" w14:textId="77777777" w:rsidR="009362D3" w:rsidRPr="005923FD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5923FD"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  <w:t>Подп. и дата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05F81FFA" w14:textId="77777777" w:rsidR="009362D3" w:rsidRPr="005923FD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0808ADF1" w14:textId="77777777" w:rsidTr="009402FE">
                              <w:trPr>
                                <w:cantSplit/>
                                <w:trHeight w:hRule="exact" w:val="1418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6D5AD8A0" w14:textId="77777777" w:rsidR="009362D3" w:rsidRPr="005923FD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5923FD"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  <w:t xml:space="preserve">Инв. </w:t>
                                  </w:r>
                                  <w:proofErr w:type="gramStart"/>
                                  <w:r w:rsidRPr="005923FD"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  <w:t xml:space="preserve">№  </w:t>
                                  </w:r>
                                  <w:proofErr w:type="spellStart"/>
                                  <w:r w:rsidRPr="005923FD"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  <w:t>дубл</w:t>
                                  </w:r>
                                  <w:proofErr w:type="spellEnd"/>
                                  <w:proofErr w:type="gramEnd"/>
                                  <w:r w:rsidRPr="005923FD"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5135624B" w14:textId="77777777" w:rsidR="009362D3" w:rsidRPr="005923FD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3B4EB884" w14:textId="77777777" w:rsidTr="009402FE">
                              <w:trPr>
                                <w:cantSplit/>
                                <w:trHeight w:hRule="exact" w:val="1418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5005B018" w14:textId="77777777" w:rsidR="009362D3" w:rsidRPr="005923FD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5923FD"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  <w:t>Взам</w:t>
                                  </w:r>
                                  <w:proofErr w:type="spellEnd"/>
                                  <w:r w:rsidRPr="005923FD"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5923FD"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  <w:t>Инв</w:t>
                                  </w:r>
                                  <w:proofErr w:type="spellEnd"/>
                                  <w:r w:rsidRPr="005923FD"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  <w:t xml:space="preserve"> №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054175BE" w14:textId="77777777" w:rsidR="009362D3" w:rsidRPr="005923FD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5B94ACE8" w14:textId="77777777" w:rsidTr="009402FE">
                              <w:trPr>
                                <w:cantSplit/>
                                <w:trHeight w:hRule="exact" w:val="1985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56096629" w14:textId="77777777" w:rsidR="009362D3" w:rsidRPr="005923FD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5923FD"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  <w:t>Подп. и дата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41A1144D" w14:textId="77777777" w:rsidR="009362D3" w:rsidRPr="005923FD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33E45087" w14:textId="77777777" w:rsidTr="009402FE">
                              <w:trPr>
                                <w:cantSplit/>
                                <w:trHeight w:hRule="exact" w:val="1444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71BA1F70" w14:textId="77777777" w:rsidR="009362D3" w:rsidRPr="005923FD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5923FD"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  <w:t>Инв. № подл.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0C54FFC1" w14:textId="77777777" w:rsidR="009362D3" w:rsidRPr="005923FD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F21479" w14:textId="77777777" w:rsidR="009362D3" w:rsidRDefault="009362D3" w:rsidP="009F6A0B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</w:tbl>
    <w:p w14:paraId="168E6A3F" w14:textId="2D8C0C56" w:rsidR="00D34A2B" w:rsidRDefault="00D34A2B" w:rsidP="00F5249F">
      <w:pPr>
        <w:pStyle w:val="af9"/>
      </w:pPr>
    </w:p>
    <w:p w14:paraId="1FD9E8B6" w14:textId="77777777" w:rsidR="0032366B" w:rsidRDefault="0032366B" w:rsidP="0032366B">
      <w:pPr>
        <w:pStyle w:val="af9"/>
        <w:sectPr w:rsidR="0032366B" w:rsidSect="00CF22A6">
          <w:headerReference w:type="default" r:id="rId8"/>
          <w:footerReference w:type="default" r:id="rId9"/>
          <w:footerReference w:type="first" r:id="rId10"/>
          <w:type w:val="continuous"/>
          <w:pgSz w:w="11907" w:h="16840" w:code="9"/>
          <w:pgMar w:top="1418" w:right="567" w:bottom="851" w:left="1134" w:header="284" w:footer="284" w:gutter="0"/>
          <w:pgNumType w:start="1"/>
          <w:cols w:space="720"/>
          <w:titlePg/>
          <w:docGrid w:linePitch="381"/>
        </w:sectPr>
      </w:pPr>
      <w:r w:rsidRPr="00D710D2">
        <w:t>2021</w:t>
      </w:r>
    </w:p>
    <w:p w14:paraId="45E2233E" w14:textId="235F3B6E" w:rsidR="006643F3" w:rsidRPr="00D710D2" w:rsidRDefault="006643F3" w:rsidP="006643F3">
      <w:pPr>
        <w:pStyle w:val="-"/>
        <w:ind w:right="7371"/>
      </w:pPr>
      <w:r w:rsidRPr="00D710D2">
        <w:lastRenderedPageBreak/>
        <w:t>УТВЕРЖДЕН</w:t>
      </w:r>
    </w:p>
    <w:p w14:paraId="0F6ED526" w14:textId="18C2F1A1" w:rsidR="006643F3" w:rsidRPr="00392371" w:rsidRDefault="000E021E" w:rsidP="00392371">
      <w:pPr>
        <w:pStyle w:val="-"/>
        <w:ind w:right="7087"/>
        <w:rPr>
          <w:szCs w:val="24"/>
        </w:rPr>
      </w:pPr>
      <w:r w:rsidRPr="00702EC3">
        <w:t>АСТФ.468367.004</w:t>
      </w:r>
      <w:r w:rsidR="00392371" w:rsidRPr="00392371">
        <w:rPr>
          <w:szCs w:val="24"/>
        </w:rPr>
        <w:t>-ЛУ</w:t>
      </w:r>
    </w:p>
    <w:p w14:paraId="68960CAE" w14:textId="77777777" w:rsidR="00F57D57" w:rsidRDefault="00F57D57" w:rsidP="00F57D57">
      <w:pPr>
        <w:pStyle w:val="-"/>
        <w:rPr>
          <w:lang w:eastAsia="x-none"/>
        </w:rPr>
      </w:pPr>
    </w:p>
    <w:p w14:paraId="5F71605A" w14:textId="77777777" w:rsidR="00F57D57" w:rsidRDefault="00F57D57" w:rsidP="00F57D57">
      <w:pPr>
        <w:pStyle w:val="-"/>
        <w:rPr>
          <w:lang w:eastAsia="x-none"/>
        </w:rPr>
      </w:pPr>
    </w:p>
    <w:p w14:paraId="1B8A412D" w14:textId="77777777" w:rsidR="00F57D57" w:rsidRDefault="00F57D57" w:rsidP="00F57D57">
      <w:pPr>
        <w:pStyle w:val="-"/>
        <w:rPr>
          <w:lang w:eastAsia="x-none"/>
        </w:rPr>
      </w:pPr>
    </w:p>
    <w:p w14:paraId="21F32514" w14:textId="77777777" w:rsidR="00F57D57" w:rsidRDefault="00F57D57" w:rsidP="00F57D57">
      <w:pPr>
        <w:pStyle w:val="-"/>
        <w:rPr>
          <w:lang w:eastAsia="x-none"/>
        </w:rPr>
      </w:pPr>
    </w:p>
    <w:p w14:paraId="07E23FEB" w14:textId="77777777" w:rsidR="00F57D57" w:rsidRDefault="00F57D57" w:rsidP="00F57D57">
      <w:pPr>
        <w:pStyle w:val="-"/>
        <w:rPr>
          <w:lang w:eastAsia="x-none"/>
        </w:rPr>
      </w:pPr>
    </w:p>
    <w:p w14:paraId="0DBAD112" w14:textId="77777777" w:rsidR="00F57D57" w:rsidRPr="00D710D2" w:rsidRDefault="00F57D57" w:rsidP="00F57D57">
      <w:pPr>
        <w:pStyle w:val="-"/>
        <w:rPr>
          <w:lang w:eastAsia="x-none"/>
        </w:rPr>
      </w:pPr>
    </w:p>
    <w:p w14:paraId="52F369F1" w14:textId="77777777" w:rsidR="00F57D57" w:rsidRDefault="00F57D57" w:rsidP="00F57D57">
      <w:pPr>
        <w:pStyle w:val="-"/>
        <w:rPr>
          <w:b/>
          <w:caps/>
        </w:rPr>
      </w:pPr>
      <w:r w:rsidRPr="00A6392C">
        <w:rPr>
          <w:b/>
          <w:caps/>
        </w:rPr>
        <w:t>Менеджер сервера</w:t>
      </w:r>
    </w:p>
    <w:p w14:paraId="5F342A8D" w14:textId="77777777" w:rsidR="00F57D57" w:rsidRDefault="00F57D57" w:rsidP="00F57D57">
      <w:pPr>
        <w:pStyle w:val="-"/>
        <w:rPr>
          <w:caps/>
          <w:lang w:eastAsia="x-none"/>
        </w:rPr>
      </w:pPr>
      <w:r w:rsidRPr="00A6392C">
        <w:rPr>
          <w:caps/>
          <w:lang w:eastAsia="x-none"/>
        </w:rPr>
        <w:t>программного комплекса</w:t>
      </w:r>
    </w:p>
    <w:p w14:paraId="6F51418E" w14:textId="77777777" w:rsidR="00F57D57" w:rsidRDefault="00F57D57" w:rsidP="00F57D57">
      <w:pPr>
        <w:pStyle w:val="-"/>
        <w:rPr>
          <w:caps/>
          <w:lang w:eastAsia="x-none"/>
        </w:rPr>
      </w:pPr>
      <w:r>
        <w:rPr>
          <w:caps/>
          <w:lang w:eastAsia="x-none"/>
        </w:rPr>
        <w:t>«Омега К100»</w:t>
      </w:r>
    </w:p>
    <w:p w14:paraId="1B4CD8BA" w14:textId="77777777" w:rsidR="00F57D57" w:rsidRPr="00D710D2" w:rsidRDefault="00F57D57" w:rsidP="00F57D57">
      <w:pPr>
        <w:pStyle w:val="-"/>
      </w:pPr>
      <w:r w:rsidRPr="00D710D2">
        <w:t xml:space="preserve">Руководство </w:t>
      </w:r>
      <w:r>
        <w:t>системного программиста</w:t>
      </w:r>
    </w:p>
    <w:p w14:paraId="09F2EF6B" w14:textId="6AA314ED" w:rsidR="000D23B5" w:rsidRDefault="00AC0E19" w:rsidP="000D23B5">
      <w:pPr>
        <w:pStyle w:val="-"/>
        <w:rPr>
          <w:lang w:eastAsia="x-none"/>
        </w:rPr>
      </w:pPr>
      <w:r w:rsidRPr="00D45BC8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49536" behindDoc="1" locked="0" layoutInCell="1" allowOverlap="1" wp14:anchorId="7B23E153" wp14:editId="3DF97699">
                <wp:simplePos x="0" y="0"/>
                <wp:positionH relativeFrom="page">
                  <wp:posOffset>158115</wp:posOffset>
                </wp:positionH>
                <wp:positionV relativeFrom="page">
                  <wp:posOffset>5052060</wp:posOffset>
                </wp:positionV>
                <wp:extent cx="982345" cy="5482590"/>
                <wp:effectExtent l="0" t="0" r="0" b="381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5482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680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4"/>
                              <w:gridCol w:w="396"/>
                            </w:tblGrid>
                            <w:tr w:rsidR="009362D3" w:rsidRPr="005923FD" w14:paraId="6F1B1F26" w14:textId="77777777" w:rsidTr="00770F7E">
                              <w:trPr>
                                <w:cantSplit/>
                                <w:trHeight w:hRule="exact" w:val="1985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6E7A3D9F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Подп. и дата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629AFE50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399FAA45" w14:textId="77777777" w:rsidTr="00770F7E">
                              <w:trPr>
                                <w:cantSplit/>
                                <w:trHeight w:hRule="exact" w:val="1418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7E86D7B5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 xml:space="preserve">Инв. № </w:t>
                                  </w:r>
                                  <w:proofErr w:type="spellStart"/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дубл</w:t>
                                  </w:r>
                                  <w:proofErr w:type="spellEnd"/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160E31F8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14B25FA5" w14:textId="77777777" w:rsidTr="00770F7E">
                              <w:trPr>
                                <w:cantSplit/>
                                <w:trHeight w:hRule="exact" w:val="1418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3D53F53B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Взам</w:t>
                                  </w:r>
                                  <w:proofErr w:type="spellEnd"/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Инв</w:t>
                                  </w:r>
                                  <w:proofErr w:type="spellEnd"/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 xml:space="preserve"> №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58F39BF1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10884FE4" w14:textId="77777777" w:rsidTr="00770F7E">
                              <w:trPr>
                                <w:cantSplit/>
                                <w:trHeight w:hRule="exact" w:val="1985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1A0BF06B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Подп. и дата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57130A8B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52B21C10" w14:textId="77777777" w:rsidTr="00770F7E">
                              <w:trPr>
                                <w:cantSplit/>
                                <w:trHeight w:hRule="exact" w:val="1418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586D85B0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Инв. № подл.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7CAEA30D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EB72D9" w14:textId="77777777" w:rsidR="009362D3" w:rsidRDefault="009362D3" w:rsidP="00AC0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3E153" id="Надпись 4" o:spid="_x0000_s1028" type="#_x0000_t202" style="position:absolute;left:0;text-align:left;margin-left:12.45pt;margin-top:397.8pt;width:77.35pt;height:431.7pt;z-index:-251666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" filled="f" stroked="f">
                <v:textbox>
                  <w:txbxContent>
                    <w:tbl>
                      <w:tblPr>
                        <w:tblW w:w="680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4"/>
                        <w:gridCol w:w="396"/>
                      </w:tblGrid>
                      <w:tr w:rsidR="009362D3" w:rsidRPr="005923FD" w14:paraId="6F1B1F26" w14:textId="77777777" w:rsidTr="00770F7E">
                        <w:trPr>
                          <w:cantSplit/>
                          <w:trHeight w:hRule="exact" w:val="1985"/>
                        </w:trPr>
                        <w:tc>
                          <w:tcPr>
                            <w:tcW w:w="284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6E7A3D9F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Подп. и дата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629AFE50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362D3" w:rsidRPr="005923FD" w14:paraId="399FAA45" w14:textId="77777777" w:rsidTr="00770F7E">
                        <w:trPr>
                          <w:cantSplit/>
                          <w:trHeight w:hRule="exact" w:val="1418"/>
                        </w:trPr>
                        <w:tc>
                          <w:tcPr>
                            <w:tcW w:w="284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7E86D7B5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 xml:space="preserve">Инв. № </w:t>
                            </w:r>
                            <w:proofErr w:type="spellStart"/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дубл</w:t>
                            </w:r>
                            <w:proofErr w:type="spellEnd"/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160E31F8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362D3" w:rsidRPr="005923FD" w14:paraId="14B25FA5" w14:textId="77777777" w:rsidTr="00770F7E">
                        <w:trPr>
                          <w:cantSplit/>
                          <w:trHeight w:hRule="exact" w:val="1418"/>
                        </w:trPr>
                        <w:tc>
                          <w:tcPr>
                            <w:tcW w:w="284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3D53F53B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Взам</w:t>
                            </w:r>
                            <w:proofErr w:type="spellEnd"/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Инв</w:t>
                            </w:r>
                            <w:proofErr w:type="spellEnd"/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 xml:space="preserve"> №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58F39BF1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362D3" w:rsidRPr="005923FD" w14:paraId="10884FE4" w14:textId="77777777" w:rsidTr="00770F7E">
                        <w:trPr>
                          <w:cantSplit/>
                          <w:trHeight w:hRule="exact" w:val="1985"/>
                        </w:trPr>
                        <w:tc>
                          <w:tcPr>
                            <w:tcW w:w="284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1A0BF06B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Подп. и дата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57130A8B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362D3" w:rsidRPr="005923FD" w14:paraId="52B21C10" w14:textId="77777777" w:rsidTr="00770F7E">
                        <w:trPr>
                          <w:cantSplit/>
                          <w:trHeight w:hRule="exact" w:val="1418"/>
                        </w:trPr>
                        <w:tc>
                          <w:tcPr>
                            <w:tcW w:w="284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586D85B0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Инв. № подл.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7CAEA30D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15EB72D9" w14:textId="77777777" w:rsidR="009362D3" w:rsidRDefault="009362D3" w:rsidP="00AC0E19"/>
                  </w:txbxContent>
                </v:textbox>
                <w10:wrap anchorx="page" anchory="page"/>
              </v:shape>
            </w:pict>
          </mc:Fallback>
        </mc:AlternateContent>
      </w:r>
      <w:r w:rsidR="00702EC3" w:rsidRPr="00702EC3">
        <w:t xml:space="preserve"> </w:t>
      </w:r>
      <w:r w:rsidR="00702EC3" w:rsidRPr="00702EC3">
        <w:rPr>
          <w:noProof/>
        </w:rPr>
        <w:t xml:space="preserve">АСТФ.468367.004 </w:t>
      </w:r>
    </w:p>
    <w:p w14:paraId="2ED8275E" w14:textId="7D1063A7" w:rsidR="008647F1" w:rsidRPr="00D710D2" w:rsidRDefault="008647F1" w:rsidP="000D23B5">
      <w:pPr>
        <w:pStyle w:val="-"/>
        <w:contextualSpacing/>
      </w:pPr>
    </w:p>
    <w:p w14:paraId="47D7A1DB" w14:textId="539EE62A" w:rsidR="000D23B5" w:rsidRPr="00D710D2" w:rsidRDefault="000D23B5" w:rsidP="000D23B5">
      <w:pPr>
        <w:pStyle w:val="-"/>
        <w:contextualSpacing/>
      </w:pPr>
      <w:r w:rsidRPr="00D710D2">
        <w:t xml:space="preserve">Листов </w:t>
      </w:r>
      <w:r w:rsidR="0068018A">
        <w:t>66</w:t>
      </w:r>
    </w:p>
    <w:p w14:paraId="36691B10" w14:textId="64358A2E" w:rsidR="000D23B5" w:rsidRPr="00D710D2" w:rsidRDefault="000D23B5" w:rsidP="000D23B5">
      <w:pPr>
        <w:pStyle w:val="-"/>
        <w:contextualSpacing/>
      </w:pPr>
    </w:p>
    <w:p w14:paraId="793FF9BE" w14:textId="6ABBF9BD" w:rsidR="000D23B5" w:rsidRPr="00D710D2" w:rsidRDefault="000D23B5" w:rsidP="000D23B5">
      <w:pPr>
        <w:pStyle w:val="-"/>
        <w:contextualSpacing/>
      </w:pPr>
    </w:p>
    <w:p w14:paraId="265CF26C" w14:textId="58FAFA5E" w:rsidR="000D23B5" w:rsidRPr="00D710D2" w:rsidRDefault="000D23B5" w:rsidP="000D23B5">
      <w:pPr>
        <w:pStyle w:val="-"/>
        <w:contextualSpacing/>
      </w:pPr>
    </w:p>
    <w:p w14:paraId="56CCF193" w14:textId="68AE895B" w:rsidR="000D23B5" w:rsidRPr="00D710D2" w:rsidRDefault="000D23B5" w:rsidP="000D23B5">
      <w:pPr>
        <w:pStyle w:val="-"/>
        <w:contextualSpacing/>
      </w:pPr>
    </w:p>
    <w:p w14:paraId="0F5C742A" w14:textId="31E5CA73" w:rsidR="009E2147" w:rsidRPr="00D710D2" w:rsidRDefault="009E2147" w:rsidP="000D23B5">
      <w:pPr>
        <w:pStyle w:val="-"/>
        <w:contextualSpacing/>
      </w:pPr>
    </w:p>
    <w:p w14:paraId="68E127FA" w14:textId="447A4EC4" w:rsidR="000D23B5" w:rsidRPr="00D710D2" w:rsidRDefault="000D23B5" w:rsidP="000D23B5">
      <w:pPr>
        <w:pStyle w:val="-"/>
        <w:contextualSpacing/>
      </w:pPr>
    </w:p>
    <w:p w14:paraId="22C292D5" w14:textId="529C6765" w:rsidR="00C72F18" w:rsidRPr="00D710D2" w:rsidRDefault="00C72F18" w:rsidP="000D23B5">
      <w:pPr>
        <w:pStyle w:val="-"/>
        <w:contextualSpacing/>
      </w:pPr>
    </w:p>
    <w:p w14:paraId="1D87B778" w14:textId="2E137585" w:rsidR="0053070E" w:rsidRPr="00D710D2" w:rsidRDefault="0053070E" w:rsidP="000D23B5">
      <w:pPr>
        <w:pStyle w:val="-"/>
        <w:contextualSpacing/>
      </w:pPr>
    </w:p>
    <w:p w14:paraId="7A963202" w14:textId="48C17E81" w:rsidR="005D6ADC" w:rsidRDefault="005D6ADC" w:rsidP="000D23B5">
      <w:pPr>
        <w:pStyle w:val="-"/>
        <w:contextualSpacing/>
      </w:pPr>
    </w:p>
    <w:p w14:paraId="318834AE" w14:textId="75134AC7" w:rsidR="00AC0E19" w:rsidRDefault="00AC0E19" w:rsidP="000D23B5">
      <w:pPr>
        <w:pStyle w:val="-"/>
        <w:contextualSpacing/>
      </w:pPr>
    </w:p>
    <w:p w14:paraId="7D48764E" w14:textId="77777777" w:rsidR="00AC0E19" w:rsidRDefault="00AC0E19" w:rsidP="000D23B5">
      <w:pPr>
        <w:pStyle w:val="-"/>
        <w:contextualSpacing/>
      </w:pPr>
    </w:p>
    <w:p w14:paraId="65C8BA06" w14:textId="42C96AC7" w:rsidR="008647F1" w:rsidRDefault="008647F1" w:rsidP="000D23B5">
      <w:pPr>
        <w:pStyle w:val="-"/>
        <w:contextualSpacing/>
      </w:pPr>
    </w:p>
    <w:p w14:paraId="5903FD8B" w14:textId="77777777" w:rsidR="008647F1" w:rsidRPr="00CA0B02" w:rsidRDefault="008647F1" w:rsidP="000D23B5">
      <w:pPr>
        <w:pStyle w:val="-"/>
        <w:contextualSpacing/>
      </w:pPr>
    </w:p>
    <w:p w14:paraId="5F38704B" w14:textId="17B41C94" w:rsidR="008647F1" w:rsidRDefault="008647F1" w:rsidP="000D23B5">
      <w:pPr>
        <w:pStyle w:val="-"/>
        <w:contextualSpacing/>
      </w:pPr>
    </w:p>
    <w:p w14:paraId="04DB616D" w14:textId="2BF2139B" w:rsidR="008647F1" w:rsidRPr="00D710D2" w:rsidRDefault="008647F1" w:rsidP="000D23B5">
      <w:pPr>
        <w:pStyle w:val="-"/>
        <w:contextualSpacing/>
      </w:pPr>
    </w:p>
    <w:p w14:paraId="5960B76A" w14:textId="69D6EF9E" w:rsidR="000D23B5" w:rsidRPr="00D710D2" w:rsidRDefault="000D23B5" w:rsidP="0053070E">
      <w:pPr>
        <w:pStyle w:val="-"/>
        <w:contextualSpacing/>
      </w:pPr>
      <w:r w:rsidRPr="00D710D2">
        <w:t>20</w:t>
      </w:r>
      <w:r w:rsidR="00514D44" w:rsidRPr="00D710D2">
        <w:t>2</w:t>
      </w:r>
      <w:r w:rsidR="008647F1">
        <w:t>1</w:t>
      </w:r>
    </w:p>
    <w:p w14:paraId="2BF80577" w14:textId="77777777" w:rsidR="00981BCA" w:rsidRPr="00D710D2" w:rsidRDefault="00981BCA" w:rsidP="00981BCA">
      <w:pPr>
        <w:pStyle w:val="UnnumberedHeading1NoTOC"/>
      </w:pPr>
      <w:bookmarkStart w:id="0" w:name="заголовок-первого-уровня"/>
      <w:bookmarkStart w:id="1" w:name="аннотация"/>
      <w:bookmarkEnd w:id="0"/>
      <w:r w:rsidRPr="00D710D2">
        <w:rPr>
          <w:rStyle w:val="UnnumberedHeadingOneNoTOC"/>
        </w:rPr>
        <w:lastRenderedPageBreak/>
        <w:t>Аннотация</w:t>
      </w:r>
      <w:bookmarkEnd w:id="1"/>
    </w:p>
    <w:p w14:paraId="06D2AA35" w14:textId="7FDBB34F" w:rsidR="00F57D57" w:rsidRDefault="00981BCA" w:rsidP="008C642C">
      <w:pPr>
        <w:pStyle w:val="a3"/>
      </w:pPr>
      <w:r w:rsidRPr="00D710D2">
        <w:t xml:space="preserve">Настоящий документ является руководством </w:t>
      </w:r>
      <w:r w:rsidR="004E0505" w:rsidRPr="004E0505">
        <w:t>системного программиста</w:t>
      </w:r>
      <w:r w:rsidRPr="00D710D2">
        <w:t xml:space="preserve"> </w:t>
      </w:r>
      <w:r w:rsidR="00CF22A6">
        <w:t xml:space="preserve">– администратора </w:t>
      </w:r>
      <w:r w:rsidR="00F57D57">
        <w:t>программы</w:t>
      </w:r>
      <w:r w:rsidR="00CF22A6">
        <w:t xml:space="preserve"> </w:t>
      </w:r>
      <w:r w:rsidR="00F57D57">
        <w:t xml:space="preserve">«Менеджер сервера» </w:t>
      </w:r>
      <w:r w:rsidR="00702EC3" w:rsidRPr="00702EC3">
        <w:t>АСТФ.468367.004</w:t>
      </w:r>
      <w:r w:rsidR="00D45BC8" w:rsidRPr="00D45BC8">
        <w:t xml:space="preserve"> </w:t>
      </w:r>
      <w:r w:rsidR="004529D9">
        <w:t>(далее – программа или менеджер сервера</w:t>
      </w:r>
      <w:r w:rsidR="00D9146E">
        <w:t>)</w:t>
      </w:r>
      <w:r w:rsidR="00D45BC8">
        <w:t>, являющейся частью</w:t>
      </w:r>
      <w:r w:rsidR="00F57D57">
        <w:t xml:space="preserve"> програм</w:t>
      </w:r>
      <w:r w:rsidR="009362D3">
        <w:t xml:space="preserve">много комплекса «Сервер системы </w:t>
      </w:r>
      <w:r w:rsidR="009362D3">
        <w:rPr>
          <w:caps/>
        </w:rPr>
        <w:t>«Омега К100»</w:t>
      </w:r>
      <w:r w:rsidR="00F57D57">
        <w:t>, входящего в состав системы радиосвязи ОМЕГА реального времени (</w:t>
      </w:r>
      <w:r w:rsidR="00702EC3" w:rsidRPr="00702EC3">
        <w:t>АСТФ.464514.004</w:t>
      </w:r>
      <w:r w:rsidR="00F57D57">
        <w:t>)</w:t>
      </w:r>
      <w:r w:rsidR="000810FA">
        <w:t>, разработанной</w:t>
      </w:r>
      <w:r w:rsidR="000810FA" w:rsidRPr="003F78D1">
        <w:t xml:space="preserve"> групп</w:t>
      </w:r>
      <w:r w:rsidR="000810FA">
        <w:t>ой</w:t>
      </w:r>
      <w:r w:rsidR="000810FA" w:rsidRPr="003F78D1">
        <w:t xml:space="preserve"> компаний </w:t>
      </w:r>
      <w:r w:rsidR="000810FA">
        <w:t>«</w:t>
      </w:r>
      <w:r w:rsidR="00D4740C">
        <w:t>АСТРАКОМ</w:t>
      </w:r>
      <w:r w:rsidR="000810FA">
        <w:t>»</w:t>
      </w:r>
      <w:r w:rsidR="00F57D57">
        <w:t>.</w:t>
      </w:r>
    </w:p>
    <w:p w14:paraId="5B01793C" w14:textId="7295D6BB" w:rsidR="00981BCA" w:rsidRDefault="00F57D57" w:rsidP="008C642C">
      <w:pPr>
        <w:pStyle w:val="a3"/>
      </w:pPr>
      <w:r>
        <w:t>Р</w:t>
      </w:r>
      <w:r w:rsidRPr="00D710D2">
        <w:t xml:space="preserve">уководство </w:t>
      </w:r>
      <w:r w:rsidRPr="004E0505">
        <w:t>системного программиста</w:t>
      </w:r>
      <w:r w:rsidRPr="00D710D2">
        <w:t xml:space="preserve"> </w:t>
      </w:r>
      <w:r>
        <w:t>(</w:t>
      </w:r>
      <w:r w:rsidR="00702EC3" w:rsidRPr="00702EC3">
        <w:t>АСТФ.468367.004</w:t>
      </w:r>
      <w:r>
        <w:t>)</w:t>
      </w:r>
      <w:r w:rsidR="00941B82">
        <w:t xml:space="preserve"> содержит</w:t>
      </w:r>
      <w:r w:rsidR="00CF22A6" w:rsidRPr="00CF22A6">
        <w:t xml:space="preserve"> </w:t>
      </w:r>
      <w:r w:rsidR="00CF22A6">
        <w:t>с</w:t>
      </w:r>
      <w:r w:rsidR="00CF22A6" w:rsidRPr="00CF22A6">
        <w:t xml:space="preserve">ведения для проверки, обеспечения функционирования и настройки </w:t>
      </w:r>
      <w:r w:rsidR="00CF22A6">
        <w:t>системы</w:t>
      </w:r>
      <w:r w:rsidR="00CF22A6" w:rsidRPr="00CF22A6">
        <w:t xml:space="preserve"> на условия конкретного применения</w:t>
      </w:r>
      <w:r w:rsidR="00981BCA" w:rsidRPr="00D710D2">
        <w:t>.</w:t>
      </w:r>
    </w:p>
    <w:p w14:paraId="4892836A" w14:textId="57CDDED2" w:rsidR="00481E68" w:rsidRDefault="00481E68" w:rsidP="008C642C">
      <w:pPr>
        <w:pStyle w:val="a3"/>
      </w:pPr>
      <w:r>
        <w:t xml:space="preserve">Структурно документ состоит из </w:t>
      </w:r>
      <w:r w:rsidR="002F1AAC">
        <w:t>шести</w:t>
      </w:r>
      <w:r>
        <w:t xml:space="preserve"> разделов.</w:t>
      </w:r>
    </w:p>
    <w:p w14:paraId="52624D7E" w14:textId="648FB5D5" w:rsidR="00481E68" w:rsidRPr="003E1790" w:rsidRDefault="00481E68" w:rsidP="008C642C">
      <w:pPr>
        <w:pStyle w:val="a3"/>
      </w:pPr>
      <w:r w:rsidRPr="004210C5">
        <w:t xml:space="preserve">В первом разделе указаны назначение и функции </w:t>
      </w:r>
      <w:r w:rsidR="00D9146E">
        <w:t>программы</w:t>
      </w:r>
      <w:r w:rsidR="004210C5" w:rsidRPr="004210C5">
        <w:t xml:space="preserve"> </w:t>
      </w:r>
      <w:r w:rsidRPr="004210C5">
        <w:t xml:space="preserve">и сведения о технических и программных средствах, обеспечивающих </w:t>
      </w:r>
      <w:r w:rsidR="004210C5" w:rsidRPr="004210C5">
        <w:t>её работу</w:t>
      </w:r>
      <w:r w:rsidRPr="004210C5">
        <w:t xml:space="preserve">, </w:t>
      </w:r>
      <w:r w:rsidRPr="003E1790">
        <w:t>а также требования к персоналу.</w:t>
      </w:r>
    </w:p>
    <w:p w14:paraId="3B8D8BF7" w14:textId="77777777" w:rsidR="00D9146E" w:rsidRDefault="00481E68" w:rsidP="008C642C">
      <w:pPr>
        <w:pStyle w:val="a3"/>
      </w:pPr>
      <w:r w:rsidRPr="004210C5">
        <w:t xml:space="preserve">Во втором разделе приведены сведения о структуре </w:t>
      </w:r>
      <w:r w:rsidR="00D9146E">
        <w:t>программы и</w:t>
      </w:r>
      <w:r w:rsidRPr="004210C5">
        <w:t xml:space="preserve"> е</w:t>
      </w:r>
      <w:r w:rsidR="004210C5" w:rsidRPr="004210C5">
        <w:t>ё</w:t>
      </w:r>
      <w:r w:rsidRPr="004210C5">
        <w:t xml:space="preserve"> составных частях</w:t>
      </w:r>
      <w:r w:rsidR="00D9146E">
        <w:t>.</w:t>
      </w:r>
    </w:p>
    <w:p w14:paraId="20B1CBD9" w14:textId="7796A8AF" w:rsidR="00481E68" w:rsidRPr="004210C5" w:rsidRDefault="00481E68" w:rsidP="008C642C">
      <w:pPr>
        <w:pStyle w:val="a3"/>
      </w:pPr>
      <w:r w:rsidRPr="004210C5">
        <w:t xml:space="preserve">В третьем разделе приведено описание действий по настройке </w:t>
      </w:r>
      <w:r w:rsidR="00D9146E">
        <w:t>программы</w:t>
      </w:r>
      <w:r w:rsidR="00D9146E" w:rsidRPr="004210C5">
        <w:t xml:space="preserve"> </w:t>
      </w:r>
      <w:r w:rsidR="004210C5" w:rsidRPr="004210C5">
        <w:t>для</w:t>
      </w:r>
      <w:r w:rsidRPr="004210C5">
        <w:t xml:space="preserve"> услови</w:t>
      </w:r>
      <w:r w:rsidR="004210C5" w:rsidRPr="004210C5">
        <w:t>й</w:t>
      </w:r>
      <w:r w:rsidRPr="004210C5">
        <w:t xml:space="preserve"> конкретного применения.</w:t>
      </w:r>
    </w:p>
    <w:p w14:paraId="326E241A" w14:textId="35D72FEE" w:rsidR="00481E68" w:rsidRDefault="00481E68" w:rsidP="008C642C">
      <w:pPr>
        <w:pStyle w:val="a3"/>
      </w:pPr>
      <w:r w:rsidRPr="00D9146E">
        <w:t xml:space="preserve">В четвертом разделе приведено описание способов проверки, позволяющих дать общее заключение о работоспособности </w:t>
      </w:r>
      <w:r w:rsidR="00D9146E" w:rsidRPr="00D9146E">
        <w:t xml:space="preserve">программы </w:t>
      </w:r>
      <w:r w:rsidRPr="00D9146E">
        <w:t>(контрольные примеры, методы прогона, результаты).</w:t>
      </w:r>
    </w:p>
    <w:p w14:paraId="1B569EB9" w14:textId="5ABEF961" w:rsidR="002F1AAC" w:rsidRPr="00EB1126" w:rsidRDefault="002F1AAC" w:rsidP="008C642C">
      <w:pPr>
        <w:pStyle w:val="a3"/>
      </w:pPr>
      <w:r w:rsidRPr="00EB1126">
        <w:t>В пятом разделе указаны дополнительные возможности программы.</w:t>
      </w:r>
    </w:p>
    <w:p w14:paraId="46D14C06" w14:textId="62A5F4BD" w:rsidR="00481E68" w:rsidRDefault="00481E68" w:rsidP="008C642C">
      <w:pPr>
        <w:pStyle w:val="a3"/>
      </w:pPr>
      <w:r w:rsidRPr="00EB1126">
        <w:t xml:space="preserve">В </w:t>
      </w:r>
      <w:r w:rsidR="002F1AAC" w:rsidRPr="00EB1126">
        <w:t>шестом</w:t>
      </w:r>
      <w:r w:rsidRPr="00EB1126">
        <w:t xml:space="preserve"> разделе указаны тексты сообщений, выдаваемых в ходе выполнения настройки, проверки </w:t>
      </w:r>
      <w:r w:rsidR="00D9146E" w:rsidRPr="00EB1126">
        <w:t>программы</w:t>
      </w:r>
      <w:r w:rsidRPr="00EB1126">
        <w:t xml:space="preserve">, а также в ходе </w:t>
      </w:r>
      <w:r w:rsidR="00D9146E" w:rsidRPr="00EB1126">
        <w:t>работы программы</w:t>
      </w:r>
      <w:r w:rsidRPr="00EB1126">
        <w:t>, описание их содержания и действий, которые необходимо предпринять по этим сообщениям.</w:t>
      </w:r>
    </w:p>
    <w:p w14:paraId="6294CDD5" w14:textId="0F33F46E" w:rsidR="00981BCA" w:rsidRPr="00D710D2" w:rsidRDefault="00981BCA" w:rsidP="00981BCA">
      <w:pPr>
        <w:pStyle w:val="UnnumberedHeading1NoTOC"/>
      </w:pPr>
      <w:bookmarkStart w:id="2" w:name="содержание"/>
      <w:r w:rsidRPr="00D710D2">
        <w:rPr>
          <w:rStyle w:val="UnnumberedHeadingOneNoTOC"/>
        </w:rPr>
        <w:lastRenderedPageBreak/>
        <w:t>Содержание</w:t>
      </w:r>
      <w:bookmarkEnd w:id="2"/>
    </w:p>
    <w:p w14:paraId="607E73F4" w14:textId="0EA86C9B" w:rsidR="005633C8" w:rsidRDefault="00F141FD">
      <w:pPr>
        <w:pStyle w:val="14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rPr>
          <w:b w:val="0"/>
        </w:rPr>
        <w:fldChar w:fldCharType="begin"/>
      </w:r>
      <w:r>
        <w:rPr>
          <w:b w:val="0"/>
        </w:rPr>
        <w:instrText xml:space="preserve"> TOC \o "2-3" \h \z \t "Заголовок 1;1;UnnumberedHeading1;1" </w:instrText>
      </w:r>
      <w:r>
        <w:rPr>
          <w:b w:val="0"/>
        </w:rPr>
        <w:fldChar w:fldCharType="separate"/>
      </w:r>
      <w:hyperlink w:anchor="_Toc72413747" w:history="1">
        <w:r w:rsidR="005633C8" w:rsidRPr="008D2F08">
          <w:rPr>
            <w:rStyle w:val="af4"/>
          </w:rPr>
          <w:t>1.</w:t>
        </w:r>
        <w:r w:rsidR="005633C8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633C8" w:rsidRPr="008D2F08">
          <w:rPr>
            <w:rStyle w:val="af4"/>
          </w:rPr>
          <w:t>Общие сведения о программе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_Toc72413747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</w:t>
        </w:r>
        <w:r w:rsidR="005633C8">
          <w:rPr>
            <w:webHidden/>
          </w:rPr>
          <w:fldChar w:fldCharType="end"/>
        </w:r>
      </w:hyperlink>
    </w:p>
    <w:p w14:paraId="6E3346FB" w14:textId="64E22627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48" w:history="1">
        <w:r w:rsidR="005633C8" w:rsidRPr="008D2F08">
          <w:rPr>
            <w:rStyle w:val="af4"/>
            <w:rFonts w:eastAsia="MS Mincho"/>
          </w:rPr>
          <w:t>1.1.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Наименование программы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_Toc72413748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</w:t>
        </w:r>
        <w:r w:rsidR="005633C8">
          <w:rPr>
            <w:webHidden/>
          </w:rPr>
          <w:fldChar w:fldCharType="end"/>
        </w:r>
      </w:hyperlink>
    </w:p>
    <w:p w14:paraId="4037083D" w14:textId="0F5FB344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49" w:history="1">
        <w:r w:rsidR="005633C8" w:rsidRPr="008D2F08">
          <w:rPr>
            <w:rStyle w:val="af4"/>
            <w:rFonts w:eastAsia="MS Mincho"/>
          </w:rPr>
          <w:t>1.2.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Назначение программы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_Toc72413749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</w:t>
        </w:r>
        <w:r w:rsidR="005633C8">
          <w:rPr>
            <w:webHidden/>
          </w:rPr>
          <w:fldChar w:fldCharType="end"/>
        </w:r>
      </w:hyperlink>
    </w:p>
    <w:p w14:paraId="1A43EC25" w14:textId="32266C4B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50" w:history="1">
        <w:r w:rsidR="005633C8" w:rsidRPr="008D2F08">
          <w:rPr>
            <w:rStyle w:val="af4"/>
            <w:rFonts w:eastAsia="MS Mincho"/>
          </w:rPr>
          <w:t>1.3.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Функции программы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_Toc72413750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</w:t>
        </w:r>
        <w:r w:rsidR="005633C8">
          <w:rPr>
            <w:webHidden/>
          </w:rPr>
          <w:fldChar w:fldCharType="end"/>
        </w:r>
      </w:hyperlink>
    </w:p>
    <w:p w14:paraId="3AC71511" w14:textId="0B6B1D93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51" w:history="1">
        <w:r w:rsidR="005633C8" w:rsidRPr="008D2F08">
          <w:rPr>
            <w:rStyle w:val="af4"/>
            <w:rFonts w:eastAsia="MS Mincho"/>
          </w:rPr>
          <w:t>1.4.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Системные требования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_Toc72413751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</w:t>
        </w:r>
        <w:r w:rsidR="005633C8">
          <w:rPr>
            <w:webHidden/>
          </w:rPr>
          <w:fldChar w:fldCharType="end"/>
        </w:r>
      </w:hyperlink>
    </w:p>
    <w:p w14:paraId="02800DEA" w14:textId="4ACD8E28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52" w:history="1">
        <w:r w:rsidR="005633C8" w:rsidRPr="008D2F08">
          <w:rPr>
            <w:rStyle w:val="af4"/>
            <w:rFonts w:eastAsia="MS Mincho"/>
          </w:rPr>
          <w:t>1.5.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Требования к персоналу (системному программисту)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_Toc72413752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</w:t>
        </w:r>
        <w:r w:rsidR="005633C8">
          <w:rPr>
            <w:webHidden/>
          </w:rPr>
          <w:fldChar w:fldCharType="end"/>
        </w:r>
      </w:hyperlink>
    </w:p>
    <w:p w14:paraId="05A26A3B" w14:textId="6B34672C" w:rsidR="005633C8" w:rsidRDefault="00195421">
      <w:pPr>
        <w:pStyle w:val="14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72413753" w:history="1">
        <w:r w:rsidR="005633C8" w:rsidRPr="008D2F08">
          <w:rPr>
            <w:rStyle w:val="af4"/>
          </w:rPr>
          <w:t>2.</w:t>
        </w:r>
        <w:r w:rsidR="005633C8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633C8" w:rsidRPr="008D2F08">
          <w:rPr>
            <w:rStyle w:val="af4"/>
          </w:rPr>
          <w:t>Структура программы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_Toc72413753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8</w:t>
        </w:r>
        <w:r w:rsidR="005633C8">
          <w:rPr>
            <w:webHidden/>
          </w:rPr>
          <w:fldChar w:fldCharType="end"/>
        </w:r>
      </w:hyperlink>
    </w:p>
    <w:p w14:paraId="42D210F5" w14:textId="7C028929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54" w:history="1">
        <w:r w:rsidR="005633C8" w:rsidRPr="008D2F08">
          <w:rPr>
            <w:rStyle w:val="af4"/>
            <w:rFonts w:eastAsia="MS Mincho"/>
          </w:rPr>
          <w:t>2.1.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Сведения о структуре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_Toc72413754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8</w:t>
        </w:r>
        <w:r w:rsidR="005633C8">
          <w:rPr>
            <w:webHidden/>
          </w:rPr>
          <w:fldChar w:fldCharType="end"/>
        </w:r>
      </w:hyperlink>
    </w:p>
    <w:p w14:paraId="0FE16854" w14:textId="26228BD2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55" w:history="1">
        <w:r w:rsidR="005633C8" w:rsidRPr="008D2F08">
          <w:rPr>
            <w:rStyle w:val="af4"/>
            <w:rFonts w:eastAsia="MS Mincho"/>
          </w:rPr>
          <w:t>2.2.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Сведения о составных частях программы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_Toc72413755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9</w:t>
        </w:r>
        <w:r w:rsidR="005633C8">
          <w:rPr>
            <w:webHidden/>
          </w:rPr>
          <w:fldChar w:fldCharType="end"/>
        </w:r>
      </w:hyperlink>
    </w:p>
    <w:p w14:paraId="556C2732" w14:textId="650E74CD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56" w:history="1">
        <w:r w:rsidR="005633C8" w:rsidRPr="008D2F08">
          <w:rPr>
            <w:rStyle w:val="af4"/>
            <w:rFonts w:eastAsia="MS Mincho"/>
          </w:rPr>
          <w:t>2.3.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Сведения о связях с другими программами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_Toc72413756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9</w:t>
        </w:r>
        <w:r w:rsidR="005633C8">
          <w:rPr>
            <w:webHidden/>
          </w:rPr>
          <w:fldChar w:fldCharType="end"/>
        </w:r>
      </w:hyperlink>
    </w:p>
    <w:p w14:paraId="31288A59" w14:textId="2D381AF6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57" w:history="1">
        <w:r w:rsidR="005633C8" w:rsidRPr="008D2F08">
          <w:rPr>
            <w:rStyle w:val="af4"/>
            <w:rFonts w:eastAsia="MS Mincho"/>
          </w:rPr>
          <w:t>2.4.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Особенности программы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_Toc72413757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9</w:t>
        </w:r>
        <w:r w:rsidR="005633C8">
          <w:rPr>
            <w:webHidden/>
          </w:rPr>
          <w:fldChar w:fldCharType="end"/>
        </w:r>
      </w:hyperlink>
    </w:p>
    <w:p w14:paraId="7B50425C" w14:textId="257B10A2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58" w:history="1">
        <w:r w:rsidR="005633C8" w:rsidRPr="008D2F08">
          <w:rPr>
            <w:rStyle w:val="af4"/>
            <w:rFonts w:eastAsia="MS Mincho"/>
          </w:rPr>
          <w:t>2.4.1.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Приоритеты вызовов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_Toc72413758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9</w:t>
        </w:r>
        <w:r w:rsidR="005633C8">
          <w:rPr>
            <w:webHidden/>
          </w:rPr>
          <w:fldChar w:fldCharType="end"/>
        </w:r>
      </w:hyperlink>
    </w:p>
    <w:p w14:paraId="510EAEF1" w14:textId="4DF71D35" w:rsidR="005633C8" w:rsidRDefault="00195421">
      <w:pPr>
        <w:pStyle w:val="14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72413759" w:history="1">
        <w:r w:rsidR="005633C8" w:rsidRPr="008D2F08">
          <w:rPr>
            <w:rStyle w:val="af4"/>
          </w:rPr>
          <w:t>3.</w:t>
        </w:r>
        <w:r w:rsidR="005633C8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633C8" w:rsidRPr="008D2F08">
          <w:rPr>
            <w:rStyle w:val="af4"/>
          </w:rPr>
          <w:t>Настройка программы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_Toc72413759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11</w:t>
        </w:r>
        <w:r w:rsidR="005633C8">
          <w:rPr>
            <w:webHidden/>
          </w:rPr>
          <w:fldChar w:fldCharType="end"/>
        </w:r>
      </w:hyperlink>
    </w:p>
    <w:p w14:paraId="3B5A4691" w14:textId="6EFFDF59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60" w:history="1">
        <w:r w:rsidR="005633C8" w:rsidRPr="008D2F08">
          <w:rPr>
            <w:rStyle w:val="af4"/>
            <w:rFonts w:eastAsia="MS Mincho"/>
          </w:rPr>
          <w:t>3.1.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Настройка сети и системы безопасности для обеспечения устойчивой работы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_Toc72413760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11</w:t>
        </w:r>
        <w:r w:rsidR="005633C8">
          <w:rPr>
            <w:webHidden/>
          </w:rPr>
          <w:fldChar w:fldCharType="end"/>
        </w:r>
      </w:hyperlink>
    </w:p>
    <w:p w14:paraId="1151FB8D" w14:textId="01C56C92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61" w:history="1">
        <w:r w:rsidR="005633C8" w:rsidRPr="008D2F08">
          <w:rPr>
            <w:rStyle w:val="af4"/>
            <w:rFonts w:eastAsia="MS Mincho"/>
          </w:rPr>
          <w:t>3.2.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Установка программы «Менеджер сервера»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_Toc72413761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11</w:t>
        </w:r>
        <w:r w:rsidR="005633C8">
          <w:rPr>
            <w:webHidden/>
          </w:rPr>
          <w:fldChar w:fldCharType="end"/>
        </w:r>
      </w:hyperlink>
    </w:p>
    <w:p w14:paraId="112BFFA8" w14:textId="46A7A625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62" w:history="1">
        <w:r w:rsidR="005633C8" w:rsidRPr="008D2F08">
          <w:rPr>
            <w:rStyle w:val="af4"/>
            <w:rFonts w:eastAsia="MS Mincho"/>
          </w:rPr>
          <w:t>3.3.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Конфигурация запуска сервера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_Toc72413762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12</w:t>
        </w:r>
        <w:r w:rsidR="005633C8">
          <w:rPr>
            <w:webHidden/>
          </w:rPr>
          <w:fldChar w:fldCharType="end"/>
        </w:r>
      </w:hyperlink>
    </w:p>
    <w:p w14:paraId="5FFB82AE" w14:textId="3F8EC1A3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63" w:history="1">
        <w:r w:rsidR="005633C8" w:rsidRPr="008D2F08">
          <w:rPr>
            <w:rStyle w:val="af4"/>
            <w:rFonts w:eastAsia="MS Mincho"/>
          </w:rPr>
          <w:t>3.4.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Настройка учетных записей диспетчеров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_Toc72413763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16</w:t>
        </w:r>
        <w:r w:rsidR="005633C8">
          <w:rPr>
            <w:webHidden/>
          </w:rPr>
          <w:fldChar w:fldCharType="end"/>
        </w:r>
      </w:hyperlink>
    </w:p>
    <w:p w14:paraId="4ED14552" w14:textId="55ECFD5B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64" w:history="1">
        <w:r w:rsidR="005633C8" w:rsidRPr="008D2F08">
          <w:rPr>
            <w:rStyle w:val="af4"/>
            <w:rFonts w:eastAsia="MS Mincho"/>
          </w:rPr>
          <w:t>3.5.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Настройки клиентского приложения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_Toc72413764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19</w:t>
        </w:r>
        <w:r w:rsidR="005633C8">
          <w:rPr>
            <w:webHidden/>
          </w:rPr>
          <w:fldChar w:fldCharType="end"/>
        </w:r>
      </w:hyperlink>
    </w:p>
    <w:p w14:paraId="4D5D3B25" w14:textId="4B41333E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65" w:history="1">
        <w:r w:rsidR="005633C8" w:rsidRPr="008D2F08">
          <w:rPr>
            <w:rStyle w:val="af4"/>
            <w:rFonts w:eastAsia="MS Mincho"/>
          </w:rPr>
          <w:t>3.5.1.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Настройки интерфейса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_Toc72413765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19</w:t>
        </w:r>
        <w:r w:rsidR="005633C8">
          <w:rPr>
            <w:webHidden/>
          </w:rPr>
          <w:fldChar w:fldCharType="end"/>
        </w:r>
      </w:hyperlink>
    </w:p>
    <w:p w14:paraId="0CB2EAEA" w14:textId="6D502FB1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66" w:history="1">
        <w:r w:rsidR="005633C8" w:rsidRPr="008D2F08">
          <w:rPr>
            <w:rStyle w:val="af4"/>
            <w:rFonts w:eastAsia="MS Mincho"/>
          </w:rPr>
          <w:t>3.5.2.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Определение настроек по умолчанию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_Toc72413766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21</w:t>
        </w:r>
        <w:r w:rsidR="005633C8">
          <w:rPr>
            <w:webHidden/>
          </w:rPr>
          <w:fldChar w:fldCharType="end"/>
        </w:r>
      </w:hyperlink>
    </w:p>
    <w:p w14:paraId="46EAB8C6" w14:textId="0A0D9C33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67" w:history="1">
        <w:r w:rsidR="005633C8" w:rsidRPr="008D2F08">
          <w:rPr>
            <w:rStyle w:val="af4"/>
            <w:rFonts w:eastAsia="MS Mincho"/>
          </w:rPr>
          <w:t>3.6.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Сети серверов ОМЕГА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_Toc72413767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22</w:t>
        </w:r>
        <w:r w:rsidR="005633C8">
          <w:rPr>
            <w:webHidden/>
          </w:rPr>
          <w:fldChar w:fldCharType="end"/>
        </w:r>
      </w:hyperlink>
    </w:p>
    <w:p w14:paraId="35BF4C63" w14:textId="5C606BB0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68" w:history="1">
        <w:r w:rsidR="005633C8" w:rsidRPr="008D2F08">
          <w:rPr>
            <w:rStyle w:val="af4"/>
            <w:rFonts w:eastAsia="MS Mincho"/>
          </w:rPr>
          <w:t>3.6.1.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Абоненты сети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_Toc72413768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24</w:t>
        </w:r>
        <w:r w:rsidR="005633C8">
          <w:rPr>
            <w:webHidden/>
          </w:rPr>
          <w:fldChar w:fldCharType="end"/>
        </w:r>
      </w:hyperlink>
    </w:p>
    <w:p w14:paraId="06E23E3F" w14:textId="03CF49D8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69" w:history="1">
        <w:r w:rsidR="005633C8" w:rsidRPr="008D2F08">
          <w:rPr>
            <w:rStyle w:val="af4"/>
            <w:rFonts w:eastAsia="MS Mincho"/>
          </w:rPr>
          <w:t>3.6.2.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Группы сети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_Toc72413769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26</w:t>
        </w:r>
        <w:r w:rsidR="005633C8">
          <w:rPr>
            <w:webHidden/>
          </w:rPr>
          <w:fldChar w:fldCharType="end"/>
        </w:r>
      </w:hyperlink>
    </w:p>
    <w:p w14:paraId="307AA6EB" w14:textId="70F4D4E3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70" w:history="1">
        <w:r w:rsidR="005633C8" w:rsidRPr="008D2F08">
          <w:rPr>
            <w:rStyle w:val="af4"/>
            <w:rFonts w:eastAsia="MS Mincho"/>
            <w:lang w:val="en-US"/>
          </w:rPr>
          <w:t>3.6.3.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Диспетчеры сети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_Toc72413770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27</w:t>
        </w:r>
        <w:r w:rsidR="005633C8">
          <w:rPr>
            <w:webHidden/>
          </w:rPr>
          <w:fldChar w:fldCharType="end"/>
        </w:r>
      </w:hyperlink>
    </w:p>
    <w:p w14:paraId="6C624967" w14:textId="2869EAB4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71" w:history="1">
        <w:r w:rsidR="005633C8" w:rsidRPr="008D2F08">
          <w:rPr>
            <w:rStyle w:val="af4"/>
            <w:rFonts w:eastAsia="MS Mincho"/>
          </w:rPr>
          <w:t>3.6.4.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Устройства сети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_Toc72413771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28</w:t>
        </w:r>
        <w:r w:rsidR="005633C8">
          <w:rPr>
            <w:webHidden/>
          </w:rPr>
          <w:fldChar w:fldCharType="end"/>
        </w:r>
      </w:hyperlink>
    </w:p>
    <w:p w14:paraId="11A6F1ED" w14:textId="1F9BCDC3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72" w:history="1">
        <w:r w:rsidR="005633C8" w:rsidRPr="008D2F08">
          <w:rPr>
            <w:rStyle w:val="af4"/>
            <w:rFonts w:eastAsia="MS Mincho"/>
          </w:rPr>
          <w:t>3.6.5.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Статусы устройств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_Toc72413772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28</w:t>
        </w:r>
        <w:r w:rsidR="005633C8">
          <w:rPr>
            <w:webHidden/>
          </w:rPr>
          <w:fldChar w:fldCharType="end"/>
        </w:r>
      </w:hyperlink>
    </w:p>
    <w:p w14:paraId="4C9BCE2A" w14:textId="3F69AD54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73" w:history="1">
        <w:r w:rsidR="005633C8" w:rsidRPr="008D2F08">
          <w:rPr>
            <w:rStyle w:val="af4"/>
            <w:rFonts w:eastAsia="MS Mincho"/>
          </w:rPr>
          <w:t>3.6.6.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Аварийные профили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_Toc72413773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29</w:t>
        </w:r>
        <w:r w:rsidR="005633C8">
          <w:rPr>
            <w:webHidden/>
          </w:rPr>
          <w:fldChar w:fldCharType="end"/>
        </w:r>
      </w:hyperlink>
    </w:p>
    <w:p w14:paraId="1040FC86" w14:textId="07A9DAB7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74" w:history="1">
        <w:r w:rsidR="005633C8" w:rsidRPr="008D2F08">
          <w:rPr>
            <w:rStyle w:val="af4"/>
            <w:rFonts w:eastAsia="MS Mincho"/>
          </w:rPr>
          <w:t>3.6.7.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Разрешения абонентов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_Toc72413774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30</w:t>
        </w:r>
        <w:r w:rsidR="005633C8">
          <w:rPr>
            <w:webHidden/>
          </w:rPr>
          <w:fldChar w:fldCharType="end"/>
        </w:r>
      </w:hyperlink>
    </w:p>
    <w:p w14:paraId="28245D4C" w14:textId="20940C4D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75" w:history="1">
        <w:r w:rsidR="005633C8" w:rsidRPr="008D2F08">
          <w:rPr>
            <w:rStyle w:val="af4"/>
            <w:rFonts w:eastAsia="MS Mincho"/>
          </w:rPr>
          <w:t>3.6.8.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Разрешения диспетчера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_Toc72413775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32</w:t>
        </w:r>
        <w:r w:rsidR="005633C8">
          <w:rPr>
            <w:webHidden/>
          </w:rPr>
          <w:fldChar w:fldCharType="end"/>
        </w:r>
      </w:hyperlink>
    </w:p>
    <w:p w14:paraId="161C046E" w14:textId="2DF8CA76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76" w:history="1">
        <w:r w:rsidR="005633C8" w:rsidRPr="008D2F08">
          <w:rPr>
            <w:rStyle w:val="af4"/>
            <w:rFonts w:eastAsia="MS Mincho"/>
          </w:rPr>
          <w:t>3.6.9.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Параметры режима присутствия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_Toc72413776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32</w:t>
        </w:r>
        <w:r w:rsidR="005633C8">
          <w:rPr>
            <w:webHidden/>
          </w:rPr>
          <w:fldChar w:fldCharType="end"/>
        </w:r>
      </w:hyperlink>
    </w:p>
    <w:p w14:paraId="4BE29EF1" w14:textId="26A013C3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77" w:history="1">
        <w:r w:rsidR="005633C8" w:rsidRPr="008D2F08">
          <w:rPr>
            <w:rStyle w:val="af4"/>
            <w:rFonts w:eastAsia="MS Mincho"/>
          </w:rPr>
          <w:t>3.7.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Журнал событий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_Toc72413777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33</w:t>
        </w:r>
        <w:r w:rsidR="005633C8">
          <w:rPr>
            <w:webHidden/>
          </w:rPr>
          <w:fldChar w:fldCharType="end"/>
        </w:r>
      </w:hyperlink>
    </w:p>
    <w:p w14:paraId="4FF8591E" w14:textId="7AC8031B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78" w:history="1">
        <w:r w:rsidR="005633C8" w:rsidRPr="008D2F08">
          <w:rPr>
            <w:rStyle w:val="af4"/>
            <w:rFonts w:eastAsia="MS Mincho"/>
          </w:rPr>
          <w:t>3.8.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Лицензии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_Toc72413778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34</w:t>
        </w:r>
        <w:r w:rsidR="005633C8">
          <w:rPr>
            <w:webHidden/>
          </w:rPr>
          <w:fldChar w:fldCharType="end"/>
        </w:r>
      </w:hyperlink>
    </w:p>
    <w:p w14:paraId="057FBE60" w14:textId="06F72E28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79" w:history="1">
        <w:r w:rsidR="005633C8" w:rsidRPr="008D2F08">
          <w:rPr>
            <w:rStyle w:val="af4"/>
            <w:rFonts w:eastAsia="MS Mincho"/>
          </w:rPr>
          <w:t>3.8.1.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Идентификатор оборудования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_Toc72413779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35</w:t>
        </w:r>
        <w:r w:rsidR="005633C8">
          <w:rPr>
            <w:webHidden/>
          </w:rPr>
          <w:fldChar w:fldCharType="end"/>
        </w:r>
      </w:hyperlink>
    </w:p>
    <w:p w14:paraId="10B720A0" w14:textId="7B08EA26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80" w:history="1">
        <w:r w:rsidR="005633C8" w:rsidRPr="008D2F08">
          <w:rPr>
            <w:rStyle w:val="af4"/>
            <w:rFonts w:eastAsia="MS Mincho"/>
          </w:rPr>
          <w:t>3.8.2.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Активация лицензионного ключевого файла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_Toc72413780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36</w:t>
        </w:r>
        <w:r w:rsidR="005633C8">
          <w:rPr>
            <w:webHidden/>
          </w:rPr>
          <w:fldChar w:fldCharType="end"/>
        </w:r>
      </w:hyperlink>
    </w:p>
    <w:p w14:paraId="5C6B52FF" w14:textId="24D68631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81" w:history="1">
        <w:r w:rsidR="005633C8" w:rsidRPr="008D2F08">
          <w:rPr>
            <w:rStyle w:val="af4"/>
            <w:rFonts w:eastAsia="MS Mincho"/>
            <w:lang w:val="en-US"/>
          </w:rPr>
          <w:t>3.9.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 xml:space="preserve">Настройка </w:t>
        </w:r>
        <w:r w:rsidR="005633C8" w:rsidRPr="008D2F08">
          <w:rPr>
            <w:rStyle w:val="af4"/>
            <w:rFonts w:eastAsia="MS Mincho"/>
            <w:lang w:val="en-US"/>
          </w:rPr>
          <w:t>DMR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_Toc72413781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37</w:t>
        </w:r>
        <w:r w:rsidR="005633C8">
          <w:rPr>
            <w:webHidden/>
          </w:rPr>
          <w:fldChar w:fldCharType="end"/>
        </w:r>
      </w:hyperlink>
    </w:p>
    <w:p w14:paraId="1C5BD54F" w14:textId="550216F1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82" w:history="1">
        <w:r w:rsidR="005633C8" w:rsidRPr="008D2F08">
          <w:rPr>
            <w:rStyle w:val="af4"/>
            <w:rFonts w:eastAsia="MS Mincho"/>
          </w:rPr>
          <w:t>3.9.1.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  <w:lang w:val="en-US"/>
          </w:rPr>
          <w:t>Excera</w:t>
        </w:r>
        <w:r w:rsidR="005633C8" w:rsidRPr="008D2F08">
          <w:rPr>
            <w:rStyle w:val="af4"/>
            <w:rFonts w:eastAsia="MS Mincho"/>
          </w:rPr>
          <w:t xml:space="preserve"> AIS-DMR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_Toc72413782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38</w:t>
        </w:r>
        <w:r w:rsidR="005633C8">
          <w:rPr>
            <w:webHidden/>
          </w:rPr>
          <w:fldChar w:fldCharType="end"/>
        </w:r>
      </w:hyperlink>
    </w:p>
    <w:p w14:paraId="0A12F4EB" w14:textId="2A1DCD65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83" w:history="1">
        <w:r w:rsidR="005633C8" w:rsidRPr="008D2F08">
          <w:rPr>
            <w:rStyle w:val="af4"/>
            <w:rFonts w:eastAsia="MS Mincho"/>
          </w:rPr>
          <w:t>3.9.2.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  <w:lang w:val="en-US"/>
          </w:rPr>
          <w:t>Hytera</w:t>
        </w:r>
        <w:r w:rsidR="005633C8" w:rsidRPr="008D2F08">
          <w:rPr>
            <w:rStyle w:val="af4"/>
            <w:rFonts w:eastAsia="MS Mincho"/>
          </w:rPr>
          <w:t xml:space="preserve"> DMR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_Toc72413783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41</w:t>
        </w:r>
        <w:r w:rsidR="005633C8">
          <w:rPr>
            <w:webHidden/>
          </w:rPr>
          <w:fldChar w:fldCharType="end"/>
        </w:r>
      </w:hyperlink>
    </w:p>
    <w:p w14:paraId="144A9E36" w14:textId="3CC61668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84" w:history="1">
        <w:r w:rsidR="005633C8" w:rsidRPr="008D2F08">
          <w:rPr>
            <w:rStyle w:val="af4"/>
            <w:rFonts w:eastAsia="MS Mincho"/>
          </w:rPr>
          <w:t>3.9.3.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  <w:lang w:val="en-US"/>
          </w:rPr>
          <w:t>Kirisun</w:t>
        </w:r>
        <w:r w:rsidR="005633C8" w:rsidRPr="008D2F08">
          <w:rPr>
            <w:rStyle w:val="af4"/>
            <w:rFonts w:eastAsia="MS Mincho"/>
          </w:rPr>
          <w:t xml:space="preserve"> DMR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_Toc72413784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48</w:t>
        </w:r>
        <w:r w:rsidR="005633C8">
          <w:rPr>
            <w:webHidden/>
          </w:rPr>
          <w:fldChar w:fldCharType="end"/>
        </w:r>
      </w:hyperlink>
    </w:p>
    <w:p w14:paraId="0DA431FF" w14:textId="6418EAE6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85" w:history="1">
        <w:r w:rsidR="005633C8" w:rsidRPr="008D2F08">
          <w:rPr>
            <w:rStyle w:val="af4"/>
            <w:rFonts w:eastAsia="MS Mincho"/>
          </w:rPr>
          <w:t>3.9.4.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Групповая ассоциация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_Toc72413785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55</w:t>
        </w:r>
        <w:r w:rsidR="005633C8">
          <w:rPr>
            <w:webHidden/>
          </w:rPr>
          <w:fldChar w:fldCharType="end"/>
        </w:r>
      </w:hyperlink>
    </w:p>
    <w:p w14:paraId="6F1EB5D6" w14:textId="6DDA5211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86" w:history="1">
        <w:r w:rsidR="005633C8" w:rsidRPr="008D2F08">
          <w:rPr>
            <w:rStyle w:val="af4"/>
            <w:rFonts w:eastAsia="MS Mincho"/>
          </w:rPr>
          <w:t>3.9.5.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Назначение DMR-идентификатора (Virtual Radio ID)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_Toc72413786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55</w:t>
        </w:r>
        <w:r w:rsidR="005633C8">
          <w:rPr>
            <w:webHidden/>
          </w:rPr>
          <w:fldChar w:fldCharType="end"/>
        </w:r>
      </w:hyperlink>
    </w:p>
    <w:p w14:paraId="0832C769" w14:textId="3F6EC916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87" w:history="1">
        <w:r w:rsidR="005633C8" w:rsidRPr="008D2F08">
          <w:rPr>
            <w:rStyle w:val="af4"/>
            <w:rFonts w:eastAsia="MS Mincho"/>
          </w:rPr>
          <w:t>3.9.6.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Подписчики DMR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_Toc72413787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56</w:t>
        </w:r>
        <w:r w:rsidR="005633C8">
          <w:rPr>
            <w:webHidden/>
          </w:rPr>
          <w:fldChar w:fldCharType="end"/>
        </w:r>
      </w:hyperlink>
    </w:p>
    <w:p w14:paraId="1F18B394" w14:textId="21CDB549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88" w:history="1">
        <w:r w:rsidR="005633C8" w:rsidRPr="008D2F08">
          <w:rPr>
            <w:rStyle w:val="af4"/>
            <w:rFonts w:eastAsia="MS Mincho"/>
          </w:rPr>
          <w:t>3.10.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Порты, используемые сервером ОМЕГА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_Toc72413788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56</w:t>
        </w:r>
        <w:r w:rsidR="005633C8">
          <w:rPr>
            <w:webHidden/>
          </w:rPr>
          <w:fldChar w:fldCharType="end"/>
        </w:r>
      </w:hyperlink>
    </w:p>
    <w:p w14:paraId="11AE0398" w14:textId="624DC3FC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89" w:history="1">
        <w:r w:rsidR="005633C8" w:rsidRPr="008D2F08">
          <w:rPr>
            <w:rStyle w:val="af4"/>
            <w:rFonts w:eastAsia="MS Mincho"/>
          </w:rPr>
          <w:t>3.10.1.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Серверные порты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_Toc72413789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56</w:t>
        </w:r>
        <w:r w:rsidR="005633C8">
          <w:rPr>
            <w:webHidden/>
          </w:rPr>
          <w:fldChar w:fldCharType="end"/>
        </w:r>
      </w:hyperlink>
    </w:p>
    <w:p w14:paraId="5BCC94FD" w14:textId="51AAD0C3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90" w:history="1">
        <w:r w:rsidR="005633C8" w:rsidRPr="008D2F08">
          <w:rPr>
            <w:rStyle w:val="af4"/>
            <w:rFonts w:eastAsia="MS Mincho"/>
          </w:rPr>
          <w:t>3.10.2.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Сетевые порты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_Toc72413790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57</w:t>
        </w:r>
        <w:r w:rsidR="005633C8">
          <w:rPr>
            <w:webHidden/>
          </w:rPr>
          <w:fldChar w:fldCharType="end"/>
        </w:r>
      </w:hyperlink>
    </w:p>
    <w:p w14:paraId="527CA5A5" w14:textId="52AACFBD" w:rsidR="005633C8" w:rsidRDefault="00195421">
      <w:pPr>
        <w:pStyle w:val="14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72413791" w:history="1">
        <w:r w:rsidR="005633C8" w:rsidRPr="008D2F08">
          <w:rPr>
            <w:rStyle w:val="af4"/>
          </w:rPr>
          <w:t>4.</w:t>
        </w:r>
        <w:r w:rsidR="005633C8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633C8" w:rsidRPr="008D2F08">
          <w:rPr>
            <w:rStyle w:val="af4"/>
          </w:rPr>
          <w:t>Проверка программы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_Toc72413791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59</w:t>
        </w:r>
        <w:r w:rsidR="005633C8">
          <w:rPr>
            <w:webHidden/>
          </w:rPr>
          <w:fldChar w:fldCharType="end"/>
        </w:r>
      </w:hyperlink>
    </w:p>
    <w:p w14:paraId="12EB8ED3" w14:textId="1495D253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92" w:history="1">
        <w:r w:rsidR="005633C8" w:rsidRPr="008D2F08">
          <w:rPr>
            <w:rStyle w:val="af4"/>
            <w:rFonts w:eastAsia="MS Mincho"/>
          </w:rPr>
          <w:t>4.1.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Настройка сети для проведения тестирования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_Toc72413792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59</w:t>
        </w:r>
        <w:r w:rsidR="005633C8">
          <w:rPr>
            <w:webHidden/>
          </w:rPr>
          <w:fldChar w:fldCharType="end"/>
        </w:r>
      </w:hyperlink>
    </w:p>
    <w:p w14:paraId="71D2ECFF" w14:textId="203D54D6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93" w:history="1">
        <w:r w:rsidR="005633C8" w:rsidRPr="008D2F08">
          <w:rPr>
            <w:rStyle w:val="af4"/>
            <w:rFonts w:eastAsia="MS Mincho"/>
          </w:rPr>
          <w:t>4.2.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Описание способов проверки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_Toc72413793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59</w:t>
        </w:r>
        <w:r w:rsidR="005633C8">
          <w:rPr>
            <w:webHidden/>
          </w:rPr>
          <w:fldChar w:fldCharType="end"/>
        </w:r>
      </w:hyperlink>
    </w:p>
    <w:p w14:paraId="43DAE341" w14:textId="58BDC300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94" w:history="1">
        <w:r w:rsidR="005633C8" w:rsidRPr="008D2F08">
          <w:rPr>
            <w:rStyle w:val="af4"/>
            <w:rFonts w:eastAsia="MS Mincho"/>
          </w:rPr>
          <w:t>4.3.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Проверка целостности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_Toc72413794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59</w:t>
        </w:r>
        <w:r w:rsidR="005633C8">
          <w:rPr>
            <w:webHidden/>
          </w:rPr>
          <w:fldChar w:fldCharType="end"/>
        </w:r>
      </w:hyperlink>
    </w:p>
    <w:p w14:paraId="3F4D0EC1" w14:textId="1A05D3E6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95" w:history="1">
        <w:r w:rsidR="005633C8" w:rsidRPr="008D2F08">
          <w:rPr>
            <w:rStyle w:val="af4"/>
            <w:rFonts w:eastAsia="MS Mincho"/>
          </w:rPr>
          <w:t>4.4.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Методы прогона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_Toc72413795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60</w:t>
        </w:r>
        <w:r w:rsidR="005633C8">
          <w:rPr>
            <w:webHidden/>
          </w:rPr>
          <w:fldChar w:fldCharType="end"/>
        </w:r>
      </w:hyperlink>
    </w:p>
    <w:p w14:paraId="0A3BC94C" w14:textId="570CE381" w:rsidR="005633C8" w:rsidRDefault="00195421">
      <w:pPr>
        <w:pStyle w:val="14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72413796" w:history="1">
        <w:r w:rsidR="005633C8" w:rsidRPr="008D2F08">
          <w:rPr>
            <w:rStyle w:val="af4"/>
          </w:rPr>
          <w:t>5.</w:t>
        </w:r>
        <w:r w:rsidR="005633C8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633C8" w:rsidRPr="008D2F08">
          <w:rPr>
            <w:rStyle w:val="af4"/>
          </w:rPr>
          <w:t>Дополнительные возможности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_Toc72413796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61</w:t>
        </w:r>
        <w:r w:rsidR="005633C8">
          <w:rPr>
            <w:webHidden/>
          </w:rPr>
          <w:fldChar w:fldCharType="end"/>
        </w:r>
      </w:hyperlink>
    </w:p>
    <w:p w14:paraId="32A63184" w14:textId="5E628DFB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97" w:history="1">
        <w:r w:rsidR="005633C8" w:rsidRPr="008D2F08">
          <w:rPr>
            <w:rStyle w:val="af4"/>
            <w:rFonts w:eastAsia="MS Mincho"/>
          </w:rPr>
          <w:t>5.1.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Резервирование сервера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_Toc72413797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61</w:t>
        </w:r>
        <w:r w:rsidR="005633C8">
          <w:rPr>
            <w:webHidden/>
          </w:rPr>
          <w:fldChar w:fldCharType="end"/>
        </w:r>
      </w:hyperlink>
    </w:p>
    <w:p w14:paraId="2CC664AE" w14:textId="4C079E74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98" w:history="1">
        <w:r w:rsidR="005633C8" w:rsidRPr="008D2F08">
          <w:rPr>
            <w:rStyle w:val="af4"/>
            <w:rFonts w:eastAsia="MS Mincho"/>
          </w:rPr>
          <w:t>5.1.1.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Особенности резервирования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_Toc72413798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61</w:t>
        </w:r>
        <w:r w:rsidR="005633C8">
          <w:rPr>
            <w:webHidden/>
          </w:rPr>
          <w:fldChar w:fldCharType="end"/>
        </w:r>
      </w:hyperlink>
    </w:p>
    <w:p w14:paraId="521124E0" w14:textId="7B0E0303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99" w:history="1">
        <w:r w:rsidR="005633C8" w:rsidRPr="008D2F08">
          <w:rPr>
            <w:rStyle w:val="af4"/>
            <w:rFonts w:eastAsia="MS Mincho"/>
          </w:rPr>
          <w:t>5.1.2.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Настройки резервирования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_Toc72413799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61</w:t>
        </w:r>
        <w:r w:rsidR="005633C8">
          <w:rPr>
            <w:webHidden/>
          </w:rPr>
          <w:fldChar w:fldCharType="end"/>
        </w:r>
      </w:hyperlink>
    </w:p>
    <w:p w14:paraId="76C09205" w14:textId="7E2BBB2E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800" w:history="1">
        <w:r w:rsidR="005633C8" w:rsidRPr="008D2F08">
          <w:rPr>
            <w:rStyle w:val="af4"/>
            <w:rFonts w:eastAsia="MS Mincho"/>
          </w:rPr>
          <w:t>5.1.3.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 xml:space="preserve">Настройка режима </w:t>
        </w:r>
        <w:r w:rsidR="005633C8" w:rsidRPr="008D2F08">
          <w:rPr>
            <w:rStyle w:val="af4"/>
            <w:rFonts w:ascii="Arial" w:eastAsia="MS Mincho" w:hAnsi="Arial" w:cs="Arial"/>
          </w:rPr>
          <w:t>Резервный сервер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_Toc72413800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62</w:t>
        </w:r>
        <w:r w:rsidR="005633C8">
          <w:rPr>
            <w:webHidden/>
          </w:rPr>
          <w:fldChar w:fldCharType="end"/>
        </w:r>
      </w:hyperlink>
    </w:p>
    <w:p w14:paraId="54AEB231" w14:textId="10373C63" w:rsidR="005633C8" w:rsidRDefault="00195421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801" w:history="1">
        <w:r w:rsidR="005633C8" w:rsidRPr="008D2F08">
          <w:rPr>
            <w:rStyle w:val="af4"/>
            <w:rFonts w:eastAsia="MS Mincho"/>
          </w:rPr>
          <w:t>5.1.4.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 xml:space="preserve">Настройка режима </w:t>
        </w:r>
        <w:r w:rsidR="005633C8" w:rsidRPr="008D2F08">
          <w:rPr>
            <w:rStyle w:val="af4"/>
            <w:rFonts w:ascii="Arial" w:eastAsia="MS Mincho" w:hAnsi="Arial" w:cs="Arial"/>
          </w:rPr>
          <w:t>Основной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_Toc72413801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62</w:t>
        </w:r>
        <w:r w:rsidR="005633C8">
          <w:rPr>
            <w:webHidden/>
          </w:rPr>
          <w:fldChar w:fldCharType="end"/>
        </w:r>
      </w:hyperlink>
    </w:p>
    <w:p w14:paraId="4CF6DCB0" w14:textId="1F4A7219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802" w:history="1">
        <w:r w:rsidR="005633C8" w:rsidRPr="008D2F08">
          <w:rPr>
            <w:rStyle w:val="af4"/>
            <w:rFonts w:eastAsia="MS Mincho"/>
          </w:rPr>
          <w:t>5.2.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Удаленный мониторинг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_Toc72413802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63</w:t>
        </w:r>
        <w:r w:rsidR="005633C8">
          <w:rPr>
            <w:webHidden/>
          </w:rPr>
          <w:fldChar w:fldCharType="end"/>
        </w:r>
      </w:hyperlink>
    </w:p>
    <w:p w14:paraId="357D3271" w14:textId="68FC011E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803" w:history="1">
        <w:r w:rsidR="005633C8" w:rsidRPr="008D2F08">
          <w:rPr>
            <w:rStyle w:val="af4"/>
            <w:rFonts w:eastAsia="MS Mincho"/>
          </w:rPr>
          <w:t>5.3.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Шифрование трафика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_Toc72413803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64</w:t>
        </w:r>
        <w:r w:rsidR="005633C8">
          <w:rPr>
            <w:webHidden/>
          </w:rPr>
          <w:fldChar w:fldCharType="end"/>
        </w:r>
      </w:hyperlink>
    </w:p>
    <w:p w14:paraId="1F04DF1C" w14:textId="08B3D64F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804" w:history="1">
        <w:r w:rsidR="005633C8" w:rsidRPr="008D2F08">
          <w:rPr>
            <w:rStyle w:val="af4"/>
            <w:rFonts w:eastAsia="MS Mincho"/>
          </w:rPr>
          <w:t>5.4.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Телефонная связь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_Toc72413804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64</w:t>
        </w:r>
        <w:r w:rsidR="005633C8">
          <w:rPr>
            <w:webHidden/>
          </w:rPr>
          <w:fldChar w:fldCharType="end"/>
        </w:r>
      </w:hyperlink>
    </w:p>
    <w:p w14:paraId="18F008A5" w14:textId="73B2D972" w:rsidR="005633C8" w:rsidRDefault="00195421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805" w:history="1">
        <w:r w:rsidR="005633C8" w:rsidRPr="008D2F08">
          <w:rPr>
            <w:rStyle w:val="af4"/>
            <w:rFonts w:eastAsia="MS Mincho"/>
          </w:rPr>
          <w:t>5.5.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Поддержка от разработчика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_Toc72413805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66</w:t>
        </w:r>
        <w:r w:rsidR="005633C8">
          <w:rPr>
            <w:webHidden/>
          </w:rPr>
          <w:fldChar w:fldCharType="end"/>
        </w:r>
      </w:hyperlink>
    </w:p>
    <w:p w14:paraId="4B8862C1" w14:textId="6BBDE158" w:rsidR="005633C8" w:rsidRDefault="00195421">
      <w:pPr>
        <w:pStyle w:val="14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72413806" w:history="1">
        <w:r w:rsidR="005633C8" w:rsidRPr="008D2F08">
          <w:rPr>
            <w:rStyle w:val="af4"/>
          </w:rPr>
          <w:t>6.</w:t>
        </w:r>
        <w:r w:rsidR="005633C8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633C8" w:rsidRPr="008D2F08">
          <w:rPr>
            <w:rStyle w:val="af4"/>
          </w:rPr>
          <w:t>Сообщения системному программисту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_Toc72413806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67</w:t>
        </w:r>
        <w:r w:rsidR="005633C8">
          <w:rPr>
            <w:webHidden/>
          </w:rPr>
          <w:fldChar w:fldCharType="end"/>
        </w:r>
      </w:hyperlink>
    </w:p>
    <w:p w14:paraId="4A416486" w14:textId="077FC373" w:rsidR="005633C8" w:rsidRDefault="00195421">
      <w:pPr>
        <w:pStyle w:val="14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72413807" w:history="1">
        <w:r w:rsidR="005633C8" w:rsidRPr="008D2F08">
          <w:rPr>
            <w:rStyle w:val="af4"/>
          </w:rPr>
          <w:t>Перечень сокращений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_Toc72413807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68</w:t>
        </w:r>
        <w:r w:rsidR="005633C8">
          <w:rPr>
            <w:webHidden/>
          </w:rPr>
          <w:fldChar w:fldCharType="end"/>
        </w:r>
      </w:hyperlink>
    </w:p>
    <w:p w14:paraId="49BA3D6C" w14:textId="71D7A982" w:rsidR="005633C8" w:rsidRDefault="00195421">
      <w:pPr>
        <w:pStyle w:val="14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72413808" w:history="1">
        <w:r w:rsidR="005633C8" w:rsidRPr="008D2F08">
          <w:rPr>
            <w:rStyle w:val="af4"/>
          </w:rPr>
          <w:t>Лист регистрации изменений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_Toc72413808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69</w:t>
        </w:r>
        <w:r w:rsidR="005633C8">
          <w:rPr>
            <w:webHidden/>
          </w:rPr>
          <w:fldChar w:fldCharType="end"/>
        </w:r>
      </w:hyperlink>
    </w:p>
    <w:p w14:paraId="58C12E1B" w14:textId="08D342C9" w:rsidR="00981BCA" w:rsidRPr="00D710D2" w:rsidRDefault="00F141FD">
      <w:pPr>
        <w:pStyle w:val="12"/>
      </w:pPr>
      <w:r>
        <w:rPr>
          <w:rFonts w:eastAsia="MS Mincho"/>
          <w:b/>
          <w:noProof/>
          <w:szCs w:val="24"/>
          <w:lang w:eastAsia="ru-RU"/>
        </w:rPr>
        <w:lastRenderedPageBreak/>
        <w:fldChar w:fldCharType="end"/>
      </w:r>
      <w:r w:rsidR="00CF22A6" w:rsidRPr="00CF22A6">
        <w:t xml:space="preserve"> </w:t>
      </w:r>
      <w:bookmarkStart w:id="3" w:name="_Toc72413747"/>
      <w:r w:rsidR="00C01AF3">
        <w:t>О</w:t>
      </w:r>
      <w:r w:rsidR="00CF22A6" w:rsidRPr="00CF22A6">
        <w:t>бщие сведения о программе</w:t>
      </w:r>
      <w:bookmarkEnd w:id="3"/>
    </w:p>
    <w:p w14:paraId="5AC5B794" w14:textId="16CDB82F" w:rsidR="009A630B" w:rsidRDefault="009A630B" w:rsidP="00490D13">
      <w:pPr>
        <w:pStyle w:val="2"/>
      </w:pPr>
      <w:bookmarkStart w:id="4" w:name="_Toc72413748"/>
      <w:bookmarkStart w:id="5" w:name="функциональное-назначение"/>
      <w:r>
        <w:t>Наименование программы</w:t>
      </w:r>
      <w:bookmarkEnd w:id="4"/>
    </w:p>
    <w:p w14:paraId="31A9819C" w14:textId="2A7AD48A" w:rsidR="009A630B" w:rsidRDefault="009A630B" w:rsidP="008C642C">
      <w:pPr>
        <w:pStyle w:val="a3"/>
      </w:pPr>
      <w:r>
        <w:t xml:space="preserve">Полное наименование программного изделия: </w:t>
      </w:r>
      <w:r w:rsidR="00253E66">
        <w:t>«</w:t>
      </w:r>
      <w:r w:rsidR="00D9146E">
        <w:t>Менеджер сервера</w:t>
      </w:r>
      <w:r w:rsidR="009362D3">
        <w:t xml:space="preserve"> </w:t>
      </w:r>
      <w:r w:rsidR="009362D3">
        <w:rPr>
          <w:caps/>
        </w:rPr>
        <w:t>«Омега К100</w:t>
      </w:r>
      <w:r w:rsidR="00253E66">
        <w:t>»</w:t>
      </w:r>
      <w:r w:rsidR="009D75C3">
        <w:t xml:space="preserve"> программного сервера</w:t>
      </w:r>
      <w:r w:rsidR="00444D1D">
        <w:t xml:space="preserve"> (</w:t>
      </w:r>
      <w:r w:rsidR="00702EC3" w:rsidRPr="00702EC3">
        <w:t>АСТФ.468367.004</w:t>
      </w:r>
      <w:r w:rsidR="00444D1D">
        <w:t>)</w:t>
      </w:r>
      <w:r>
        <w:t>.</w:t>
      </w:r>
    </w:p>
    <w:p w14:paraId="6D1FA828" w14:textId="20E6F8A8" w:rsidR="009A630B" w:rsidRPr="009A630B" w:rsidRDefault="009A630B" w:rsidP="008C642C">
      <w:pPr>
        <w:pStyle w:val="a3"/>
      </w:pPr>
      <w:r>
        <w:t xml:space="preserve">Краткое наименование программного изделия: </w:t>
      </w:r>
      <w:r w:rsidR="009D75C3">
        <w:t>«Менеджер сервера»</w:t>
      </w:r>
      <w:r>
        <w:t>.</w:t>
      </w:r>
    </w:p>
    <w:p w14:paraId="06129608" w14:textId="7514B845" w:rsidR="00981BCA" w:rsidRPr="00481E68" w:rsidRDefault="00481E68" w:rsidP="00490D13">
      <w:pPr>
        <w:pStyle w:val="2"/>
      </w:pPr>
      <w:bookmarkStart w:id="6" w:name="_Toc72413749"/>
      <w:r w:rsidRPr="00481E68">
        <w:t>Н</w:t>
      </w:r>
      <w:r w:rsidR="00981BCA" w:rsidRPr="00481E68">
        <w:t>азначение</w:t>
      </w:r>
      <w:bookmarkEnd w:id="5"/>
      <w:r w:rsidR="0023163F">
        <w:t xml:space="preserve"> программы</w:t>
      </w:r>
      <w:bookmarkEnd w:id="6"/>
    </w:p>
    <w:p w14:paraId="448CAC57" w14:textId="7A1F6B2C" w:rsidR="00D9146E" w:rsidRPr="00D9146E" w:rsidRDefault="00D9146E" w:rsidP="008C642C">
      <w:pPr>
        <w:pStyle w:val="a3"/>
      </w:pPr>
      <w:r>
        <w:t xml:space="preserve">Сервер системы, входящий в состав системы радиосвязи ОМЕГА </w:t>
      </w:r>
      <w:r w:rsidRPr="00DC19FE">
        <w:t>реального времени</w:t>
      </w:r>
      <w:r>
        <w:t xml:space="preserve"> (</w:t>
      </w:r>
      <w:r w:rsidR="00702EC3" w:rsidRPr="00702EC3">
        <w:t>АСТФ.468367.004</w:t>
      </w:r>
      <w:r>
        <w:t xml:space="preserve">) построен на основе технологии </w:t>
      </w:r>
      <w:proofErr w:type="spellStart"/>
      <w:r w:rsidR="00C92A22" w:rsidRPr="00487CC3">
        <w:t>PoC</w:t>
      </w:r>
      <w:proofErr w:type="spellEnd"/>
      <w:r>
        <w:t>.</w:t>
      </w:r>
    </w:p>
    <w:p w14:paraId="1A17D3E5" w14:textId="11F0B280" w:rsidR="00D9146E" w:rsidRDefault="00D9146E" w:rsidP="008C642C">
      <w:pPr>
        <w:pStyle w:val="a3"/>
      </w:pPr>
      <w:r w:rsidRPr="00487CC3">
        <w:t xml:space="preserve">Технология </w:t>
      </w:r>
      <w:proofErr w:type="spellStart"/>
      <w:r w:rsidRPr="00487CC3">
        <w:t>PoC</w:t>
      </w:r>
      <w:proofErr w:type="spellEnd"/>
      <w:r w:rsidRPr="00487CC3">
        <w:t xml:space="preserve"> реализует клиент</w:t>
      </w:r>
      <w:r w:rsidR="006F04A0">
        <w:t>-</w:t>
      </w:r>
      <w:r w:rsidRPr="00487CC3">
        <w:t xml:space="preserve">серверную архитектуру. В состав системы входят следующие элементы: основной и резервный </w:t>
      </w:r>
      <w:r>
        <w:t>с</w:t>
      </w:r>
      <w:r w:rsidRPr="00487CC3">
        <w:t>ервер</w:t>
      </w:r>
      <w:r w:rsidR="005D593A" w:rsidRPr="0068018A">
        <w:t>а</w:t>
      </w:r>
      <w:r w:rsidRPr="00487CC3">
        <w:t xml:space="preserve"> </w:t>
      </w:r>
      <w:proofErr w:type="spellStart"/>
      <w:r w:rsidRPr="00487CC3">
        <w:t>PoC</w:t>
      </w:r>
      <w:proofErr w:type="spellEnd"/>
      <w:r w:rsidRPr="00487CC3">
        <w:t xml:space="preserve">, диспетчерское автоматизированное рабочее место </w:t>
      </w:r>
      <w:proofErr w:type="spellStart"/>
      <w:r w:rsidRPr="00487CC3">
        <w:t>Po</w:t>
      </w:r>
      <w:r w:rsidRPr="0068018A">
        <w:t>C</w:t>
      </w:r>
      <w:proofErr w:type="spellEnd"/>
      <w:r w:rsidRPr="0068018A">
        <w:t>,</w:t>
      </w:r>
      <w:r w:rsidRPr="00F54931">
        <w:t xml:space="preserve"> </w:t>
      </w:r>
      <w:r w:rsidRPr="00487CC3">
        <w:t xml:space="preserve">терминальные устройства </w:t>
      </w:r>
      <w:proofErr w:type="spellStart"/>
      <w:r w:rsidRPr="00487CC3">
        <w:t>PoC</w:t>
      </w:r>
      <w:proofErr w:type="spellEnd"/>
      <w:r w:rsidRPr="00487CC3">
        <w:t xml:space="preserve"> (смартфоны, планшеты и т.д.), устройства сопряжения (шлюзы) </w:t>
      </w:r>
      <w:proofErr w:type="spellStart"/>
      <w:r w:rsidRPr="00487CC3">
        <w:t>PoC</w:t>
      </w:r>
      <w:proofErr w:type="spellEnd"/>
      <w:r w:rsidRPr="00487CC3">
        <w:t xml:space="preserve">. Транспортом для системы оперативной радиосвязи на базе технологии </w:t>
      </w:r>
      <w:proofErr w:type="spellStart"/>
      <w:r w:rsidRPr="00487CC3">
        <w:t>PoC</w:t>
      </w:r>
      <w:proofErr w:type="spellEnd"/>
      <w:r w:rsidRPr="00487CC3">
        <w:t xml:space="preserve"> является выделенная или публичная сеть 3G/4G, а также </w:t>
      </w:r>
      <w:r w:rsidRPr="00487CC3">
        <w:rPr>
          <w:lang w:val="en-US"/>
        </w:rPr>
        <w:t>Wi</w:t>
      </w:r>
      <w:r w:rsidRPr="000A1E61">
        <w:t>-</w:t>
      </w:r>
      <w:r w:rsidRPr="00487CC3">
        <w:rPr>
          <w:lang w:val="en-US"/>
        </w:rPr>
        <w:t>Fi</w:t>
      </w:r>
      <w:r w:rsidRPr="00487CC3">
        <w:t xml:space="preserve"> сегменты.</w:t>
      </w:r>
    </w:p>
    <w:p w14:paraId="1F28B69C" w14:textId="6273AF0D" w:rsidR="00D9146E" w:rsidRPr="00487CC3" w:rsidRDefault="00D9146E" w:rsidP="008C642C">
      <w:pPr>
        <w:pStyle w:val="a3"/>
      </w:pPr>
      <w:r w:rsidRPr="00487CC3">
        <w:t xml:space="preserve">Сервер </w:t>
      </w:r>
      <w:proofErr w:type="spellStart"/>
      <w:r w:rsidRPr="00487CC3">
        <w:t>PoC</w:t>
      </w:r>
      <w:proofErr w:type="spellEnd"/>
      <w:r w:rsidRPr="00487CC3">
        <w:t xml:space="preserve"> состоит из оборудования (аппаратной части) сервера и специализированного программного обеспечения сервера. Сервер </w:t>
      </w:r>
      <w:proofErr w:type="spellStart"/>
      <w:r w:rsidRPr="00487CC3">
        <w:t>PoC</w:t>
      </w:r>
      <w:proofErr w:type="spellEnd"/>
      <w:r w:rsidRPr="00487CC3">
        <w:t xml:space="preserve"> управляет работой абонентов и взаимодействует с устройствами сопряжения </w:t>
      </w:r>
      <w:proofErr w:type="spellStart"/>
      <w:r w:rsidRPr="00487CC3">
        <w:t>PoC</w:t>
      </w:r>
      <w:proofErr w:type="spellEnd"/>
      <w:r w:rsidR="0034039C">
        <w:t xml:space="preserve"> через программное приложение «Менеджер сервера»</w:t>
      </w:r>
      <w:r w:rsidRPr="00487CC3">
        <w:t>.</w:t>
      </w:r>
    </w:p>
    <w:p w14:paraId="15E02E32" w14:textId="194C1743" w:rsidR="004C30D2" w:rsidRPr="00702EC3" w:rsidRDefault="004C30D2" w:rsidP="008C642C">
      <w:pPr>
        <w:pStyle w:val="a3"/>
      </w:pPr>
      <w:r w:rsidRPr="00702EC3">
        <w:t xml:space="preserve">На базе Сервера </w:t>
      </w:r>
      <w:proofErr w:type="spellStart"/>
      <w:r w:rsidRPr="00702EC3">
        <w:t>PoC</w:t>
      </w:r>
      <w:proofErr w:type="spellEnd"/>
      <w:r w:rsidRPr="00702EC3">
        <w:t xml:space="preserve"> реализованы функции Администратора сети и Диспетчера.</w:t>
      </w:r>
      <w:r w:rsidR="0034039C" w:rsidRPr="00702EC3">
        <w:t xml:space="preserve"> Программное приложение «Менеджер </w:t>
      </w:r>
      <w:r w:rsidR="0034039C" w:rsidRPr="00F54931">
        <w:t>сервера</w:t>
      </w:r>
      <w:r w:rsidR="0034039C" w:rsidRPr="00702EC3">
        <w:t>» отвечает за функции Администратора, а именно:</w:t>
      </w:r>
    </w:p>
    <w:p w14:paraId="62896CA2" w14:textId="77777777" w:rsidR="0034039C" w:rsidRPr="00702EC3" w:rsidRDefault="004C30D2" w:rsidP="008C642C">
      <w:pPr>
        <w:pStyle w:val="a0"/>
      </w:pPr>
      <w:r w:rsidRPr="00702EC3">
        <w:t xml:space="preserve">Администратор сети </w:t>
      </w:r>
      <w:proofErr w:type="spellStart"/>
      <w:r w:rsidRPr="00702EC3">
        <w:t>PoC</w:t>
      </w:r>
      <w:proofErr w:type="spellEnd"/>
      <w:r w:rsidRPr="00702EC3">
        <w:t xml:space="preserve"> прописывает абонентов, имеющих доступ в систему и формирует группы аб</w:t>
      </w:r>
      <w:r w:rsidR="0034039C" w:rsidRPr="00702EC3">
        <w:t xml:space="preserve">онентов (Каналы в системе </w:t>
      </w:r>
      <w:proofErr w:type="spellStart"/>
      <w:r w:rsidR="0034039C" w:rsidRPr="00702EC3">
        <w:t>PoC</w:t>
      </w:r>
      <w:proofErr w:type="spellEnd"/>
      <w:r w:rsidR="0034039C" w:rsidRPr="00702EC3">
        <w:t>).</w:t>
      </w:r>
    </w:p>
    <w:p w14:paraId="14AA3D1E" w14:textId="37DF5EC7" w:rsidR="00481E68" w:rsidRPr="00702EC3" w:rsidRDefault="004C30D2" w:rsidP="008C642C">
      <w:pPr>
        <w:pStyle w:val="a0"/>
      </w:pPr>
      <w:r w:rsidRPr="00702EC3">
        <w:t>Администратор отвечает за необходимые обновления информации о</w:t>
      </w:r>
      <w:r w:rsidR="006F04A0" w:rsidRPr="00702EC3">
        <w:t>б</w:t>
      </w:r>
      <w:r w:rsidRPr="00702EC3">
        <w:t xml:space="preserve"> абонентах системы.</w:t>
      </w:r>
    </w:p>
    <w:p w14:paraId="54A3EAC4" w14:textId="61B93AA9" w:rsidR="00704CD2" w:rsidRPr="00481E68" w:rsidRDefault="00704CD2" w:rsidP="00490D13">
      <w:pPr>
        <w:pStyle w:val="2"/>
      </w:pPr>
      <w:bookmarkStart w:id="7" w:name="_Ref71390922"/>
      <w:bookmarkStart w:id="8" w:name="_Toc72413750"/>
      <w:r w:rsidRPr="00481E68">
        <w:t xml:space="preserve">Функции </w:t>
      </w:r>
      <w:r w:rsidR="0023163F">
        <w:t>программы</w:t>
      </w:r>
      <w:bookmarkEnd w:id="7"/>
      <w:bookmarkEnd w:id="8"/>
    </w:p>
    <w:p w14:paraId="1137F211" w14:textId="4EBF1B09" w:rsidR="0023163F" w:rsidRDefault="0023163F" w:rsidP="008C642C">
      <w:pPr>
        <w:pStyle w:val="a3"/>
        <w:rPr>
          <w:highlight w:val="yellow"/>
        </w:rPr>
      </w:pPr>
      <w:r>
        <w:t>Программа «Менеджер сервера» реализует следующие функции:</w:t>
      </w:r>
    </w:p>
    <w:p w14:paraId="19564296" w14:textId="77777777" w:rsidR="0023163F" w:rsidRPr="0023163F" w:rsidRDefault="0023163F" w:rsidP="008C642C">
      <w:pPr>
        <w:pStyle w:val="a0"/>
      </w:pPr>
      <w:r w:rsidRPr="0023163F">
        <w:t>регистрации абонентов,</w:t>
      </w:r>
    </w:p>
    <w:p w14:paraId="05511646" w14:textId="77777777" w:rsidR="0023163F" w:rsidRPr="0023163F" w:rsidRDefault="0023163F" w:rsidP="008C642C">
      <w:pPr>
        <w:pStyle w:val="a0"/>
      </w:pPr>
      <w:r w:rsidRPr="0023163F">
        <w:t>коммутации вызовов,</w:t>
      </w:r>
    </w:p>
    <w:p w14:paraId="55F23F7B" w14:textId="77777777" w:rsidR="0023163F" w:rsidRPr="0023163F" w:rsidRDefault="0023163F" w:rsidP="008C642C">
      <w:pPr>
        <w:pStyle w:val="a0"/>
      </w:pPr>
      <w:r w:rsidRPr="0023163F">
        <w:t>записи переговоров,</w:t>
      </w:r>
    </w:p>
    <w:p w14:paraId="3D9C0277" w14:textId="0B7B8155" w:rsidR="00704CD2" w:rsidRPr="004265A4" w:rsidRDefault="00704CD2" w:rsidP="008C642C">
      <w:pPr>
        <w:pStyle w:val="a0"/>
      </w:pPr>
      <w:r w:rsidRPr="004265A4">
        <w:t>предоставляет возможности GPS-отслеживания для определения местоположения участников связи.</w:t>
      </w:r>
    </w:p>
    <w:p w14:paraId="5694045A" w14:textId="7679AC50" w:rsidR="009065CF" w:rsidRPr="00253E66" w:rsidRDefault="00253E66" w:rsidP="008C642C">
      <w:pPr>
        <w:pStyle w:val="a0"/>
      </w:pPr>
      <w:r w:rsidRPr="00253E66">
        <w:lastRenderedPageBreak/>
        <w:t>предоставляет возможности у</w:t>
      </w:r>
      <w:r w:rsidR="009065CF" w:rsidRPr="00253E66">
        <w:t>даленн</w:t>
      </w:r>
      <w:r w:rsidRPr="00253E66">
        <w:t>ого</w:t>
      </w:r>
      <w:r w:rsidR="009065CF" w:rsidRPr="00253E66">
        <w:t xml:space="preserve"> мониторинг</w:t>
      </w:r>
      <w:r w:rsidRPr="00253E66">
        <w:t>а, позволяя</w:t>
      </w:r>
      <w:r w:rsidR="009065CF" w:rsidRPr="00253E66">
        <w:t xml:space="preserve"> захватывать голос и видео с клиентских устройств, отображать их в диспетчерской </w:t>
      </w:r>
      <w:r>
        <w:t>консоли и записывать на сервере;</w:t>
      </w:r>
    </w:p>
    <w:p w14:paraId="4C8FAB96" w14:textId="5AADC82D" w:rsidR="00704CD2" w:rsidRPr="00253E66" w:rsidRDefault="00253E66" w:rsidP="008C642C">
      <w:pPr>
        <w:pStyle w:val="a0"/>
      </w:pPr>
      <w:r>
        <w:t>готовит</w:t>
      </w:r>
      <w:r w:rsidRPr="00253E66">
        <w:t xml:space="preserve"> для д</w:t>
      </w:r>
      <w:r w:rsidR="00704CD2" w:rsidRPr="00253E66">
        <w:t>испетчер</w:t>
      </w:r>
      <w:r w:rsidRPr="00253E66">
        <w:t>а</w:t>
      </w:r>
      <w:r w:rsidR="00704CD2" w:rsidRPr="00253E66">
        <w:t xml:space="preserve"> обновления </w:t>
      </w:r>
      <w:r w:rsidRPr="00253E66">
        <w:t>клиентских приложений</w:t>
      </w:r>
      <w:r>
        <w:t>;</w:t>
      </w:r>
    </w:p>
    <w:p w14:paraId="5CB6F10E" w14:textId="57EA16BC" w:rsidR="00704CD2" w:rsidRPr="00253E66" w:rsidRDefault="00253E66" w:rsidP="008C642C">
      <w:pPr>
        <w:pStyle w:val="a0"/>
      </w:pPr>
      <w:r w:rsidRPr="00253E66">
        <w:t xml:space="preserve">предоставляет возможности </w:t>
      </w:r>
      <w:r>
        <w:t>создать р</w:t>
      </w:r>
      <w:r w:rsidR="00704CD2" w:rsidRPr="00253E66">
        <w:t>езервный сервер</w:t>
      </w:r>
      <w:r>
        <w:t>, который</w:t>
      </w:r>
      <w:r w:rsidR="00704CD2" w:rsidRPr="00253E66">
        <w:t xml:space="preserve"> может использоваться в случае сбоя или чрезмерн</w:t>
      </w:r>
      <w:r>
        <w:t>ого трафика на основном сервере.</w:t>
      </w:r>
    </w:p>
    <w:p w14:paraId="21B14A35" w14:textId="63493B1D" w:rsidR="00481E68" w:rsidRDefault="00481E68" w:rsidP="00490D13">
      <w:pPr>
        <w:pStyle w:val="2"/>
      </w:pPr>
      <w:bookmarkStart w:id="9" w:name="_Ref71017459"/>
      <w:bookmarkStart w:id="10" w:name="_Toc72413751"/>
      <w:r w:rsidRPr="00D710D2">
        <w:t>Системные требования</w:t>
      </w:r>
      <w:bookmarkEnd w:id="9"/>
      <w:bookmarkEnd w:id="10"/>
    </w:p>
    <w:p w14:paraId="225F3167" w14:textId="0DAA622C" w:rsidR="00481E68" w:rsidRPr="009A10CB" w:rsidRDefault="00481E68" w:rsidP="008C642C">
      <w:pPr>
        <w:pStyle w:val="a3"/>
      </w:pPr>
      <w:r w:rsidRPr="009A10CB">
        <w:t xml:space="preserve">Системные требования </w:t>
      </w:r>
      <w:r w:rsidR="0023163F">
        <w:t>программы «Менеджер сервера»:</w:t>
      </w:r>
    </w:p>
    <w:p w14:paraId="38F7058C" w14:textId="77777777" w:rsidR="00481E68" w:rsidRPr="00490D13" w:rsidRDefault="00481E68" w:rsidP="008C642C">
      <w:pPr>
        <w:pStyle w:val="a0"/>
      </w:pPr>
      <w:r w:rsidRPr="00490D13">
        <w:t xml:space="preserve">процессор: </w:t>
      </w:r>
      <w:r w:rsidRPr="000D2FC4">
        <w:rPr>
          <w:b/>
        </w:rPr>
        <w:t xml:space="preserve">CPU </w:t>
      </w:r>
      <w:proofErr w:type="spellStart"/>
      <w:r w:rsidRPr="000D2FC4">
        <w:rPr>
          <w:b/>
        </w:rPr>
        <w:t>Core</w:t>
      </w:r>
      <w:proofErr w:type="spellEnd"/>
      <w:r w:rsidRPr="000D2FC4">
        <w:rPr>
          <w:b/>
        </w:rPr>
        <w:t xml:space="preserve"> i5</w:t>
      </w:r>
      <w:r w:rsidRPr="00490D13">
        <w:t>;</w:t>
      </w:r>
    </w:p>
    <w:p w14:paraId="779CB07C" w14:textId="77777777" w:rsidR="00481E68" w:rsidRDefault="00481E68" w:rsidP="008C642C">
      <w:pPr>
        <w:pStyle w:val="a0"/>
      </w:pPr>
      <w:r>
        <w:t xml:space="preserve">ОЗУ: </w:t>
      </w:r>
      <w:r w:rsidRPr="000D2FC4">
        <w:t>RAM 8 ГБ</w:t>
      </w:r>
      <w:r>
        <w:t>;</w:t>
      </w:r>
    </w:p>
    <w:p w14:paraId="512B8313" w14:textId="77777777" w:rsidR="00481E68" w:rsidRDefault="00481E68" w:rsidP="008C642C">
      <w:pPr>
        <w:pStyle w:val="a0"/>
      </w:pPr>
      <w:r>
        <w:t>ж</w:t>
      </w:r>
      <w:r w:rsidRPr="009A10CB">
        <w:t>есткий диск</w:t>
      </w:r>
      <w:r>
        <w:t>:</w:t>
      </w:r>
      <w:r w:rsidRPr="009A10CB">
        <w:t xml:space="preserve"> </w:t>
      </w:r>
      <w:r w:rsidRPr="009A10CB">
        <w:rPr>
          <w:b/>
          <w:bCs/>
          <w:lang w:val="en-US"/>
        </w:rPr>
        <w:t xml:space="preserve">HDD </w:t>
      </w:r>
      <w:r w:rsidRPr="009A10CB">
        <w:rPr>
          <w:b/>
          <w:bCs/>
        </w:rPr>
        <w:t>500 ГБ</w:t>
      </w:r>
      <w:r>
        <w:t>;</w:t>
      </w:r>
    </w:p>
    <w:p w14:paraId="0D505DD3" w14:textId="50DF8366" w:rsidR="00481E68" w:rsidRDefault="00481E68" w:rsidP="00195421">
      <w:pPr>
        <w:pStyle w:val="a0"/>
      </w:pPr>
      <w:r>
        <w:t>ОС</w:t>
      </w:r>
      <w:r w:rsidRPr="009A10CB">
        <w:t xml:space="preserve">: </w:t>
      </w:r>
      <w:r w:rsidR="00195421" w:rsidRPr="00195421">
        <w:rPr>
          <w:lang w:val="en-US"/>
        </w:rPr>
        <w:t>ASTRA</w:t>
      </w:r>
      <w:r w:rsidR="00195421" w:rsidRPr="00195421">
        <w:t xml:space="preserve"> </w:t>
      </w:r>
      <w:r w:rsidR="00195421" w:rsidRPr="00195421">
        <w:rPr>
          <w:lang w:val="en-US"/>
        </w:rPr>
        <w:t>Linux</w:t>
      </w:r>
      <w:r w:rsidR="00195421" w:rsidRPr="00195421">
        <w:t xml:space="preserve"> 3.2.0</w:t>
      </w:r>
      <w:r w:rsidRPr="00490D13">
        <w:t xml:space="preserve"> </w:t>
      </w:r>
      <w:r>
        <w:t>и выше.</w:t>
      </w:r>
    </w:p>
    <w:p w14:paraId="5F2C2D09" w14:textId="05456226" w:rsidR="00481E68" w:rsidRDefault="00195421" w:rsidP="008C642C">
      <w:pPr>
        <w:pStyle w:val="a3"/>
      </w:pPr>
      <w:r w:rsidRPr="00195421">
        <w:t xml:space="preserve">СУБД </w:t>
      </w:r>
      <w:proofErr w:type="spellStart"/>
      <w:r w:rsidRPr="00195421">
        <w:t>Postgre</w:t>
      </w:r>
      <w:bookmarkStart w:id="11" w:name="_GoBack"/>
      <w:r w:rsidRPr="00195421">
        <w:t>SQL</w:t>
      </w:r>
      <w:bookmarkEnd w:id="11"/>
      <w:proofErr w:type="spellEnd"/>
      <w:r w:rsidR="00481E68" w:rsidRPr="002547B9">
        <w:t xml:space="preserve"> необходим для хранения всех данных сервера</w:t>
      </w:r>
      <w:r w:rsidR="00481E68">
        <w:t xml:space="preserve"> и</w:t>
      </w:r>
      <w:r w:rsidR="00481E68" w:rsidRPr="002547B9">
        <w:t xml:space="preserve"> входит в установочный пакет </w:t>
      </w:r>
      <w:r w:rsidR="0023163F">
        <w:t>программы</w:t>
      </w:r>
      <w:r w:rsidR="00481E68" w:rsidRPr="002547B9">
        <w:t xml:space="preserve">. </w:t>
      </w:r>
    </w:p>
    <w:p w14:paraId="07F74D47" w14:textId="1BA462C2" w:rsidR="00481E68" w:rsidRDefault="003E1790" w:rsidP="008C642C">
      <w:pPr>
        <w:pStyle w:val="a3"/>
      </w:pPr>
      <w:r>
        <w:t xml:space="preserve">Требования </w:t>
      </w:r>
      <w:r w:rsidR="00870722">
        <w:t xml:space="preserve">к сетевой пропускной способности </w:t>
      </w:r>
      <w:r w:rsidR="00481E68">
        <w:t>представлены в таблице</w:t>
      </w:r>
      <w:r w:rsidR="00BC012E">
        <w:t xml:space="preserve"> </w:t>
      </w:r>
      <w:r w:rsidR="00BC012E">
        <w:fldChar w:fldCharType="begin"/>
      </w:r>
      <w:r w:rsidR="00BC012E">
        <w:instrText xml:space="preserve"> REF _Ref70929431 \h </w:instrText>
      </w:r>
      <w:r w:rsidR="00BC012E">
        <w:fldChar w:fldCharType="separate"/>
      </w:r>
      <w:r w:rsidR="001F3060">
        <w:rPr>
          <w:noProof/>
        </w:rPr>
        <w:t>1</w:t>
      </w:r>
      <w:r w:rsidR="00BC012E">
        <w:fldChar w:fldCharType="end"/>
      </w:r>
      <w:r w:rsidR="00481E68">
        <w:t>.</w:t>
      </w:r>
    </w:p>
    <w:p w14:paraId="0550A6C0" w14:textId="1A3D8ADA" w:rsidR="00BC012E" w:rsidRPr="00BC012E" w:rsidRDefault="00481E68" w:rsidP="00BC012E">
      <w:pPr>
        <w:pStyle w:val="TableCaption"/>
      </w:pPr>
      <w:r w:rsidRPr="00D710D2">
        <w:t xml:space="preserve">Таблица </w:t>
      </w:r>
      <w:r w:rsidR="00B05C4C">
        <w:rPr>
          <w:noProof/>
        </w:rPr>
        <w:fldChar w:fldCharType="begin"/>
      </w:r>
      <w:r w:rsidR="00B05C4C">
        <w:rPr>
          <w:noProof/>
        </w:rPr>
        <w:instrText xml:space="preserve"> SEQ Таблица \* ARABIC </w:instrText>
      </w:r>
      <w:r w:rsidR="00B05C4C">
        <w:rPr>
          <w:noProof/>
        </w:rPr>
        <w:fldChar w:fldCharType="separate"/>
      </w:r>
      <w:bookmarkStart w:id="12" w:name="_Ref70929431"/>
      <w:r w:rsidR="001F3060">
        <w:rPr>
          <w:noProof/>
        </w:rPr>
        <w:t>1</w:t>
      </w:r>
      <w:bookmarkEnd w:id="12"/>
      <w:r w:rsidR="00B05C4C">
        <w:rPr>
          <w:noProof/>
        </w:rPr>
        <w:fldChar w:fldCharType="end"/>
      </w:r>
      <w:r w:rsidR="00BC012E" w:rsidRPr="00BC012E">
        <w:t xml:space="preserve"> – Требования к пропускной способности сети</w:t>
      </w:r>
    </w:p>
    <w:tbl>
      <w:tblPr>
        <w:tblStyle w:val="TableStyleGost"/>
        <w:tblW w:w="3821" w:type="pct"/>
        <w:tblLayout w:type="fixed"/>
        <w:tblLook w:val="04A0" w:firstRow="1" w:lastRow="0" w:firstColumn="1" w:lastColumn="0" w:noHBand="0" w:noVBand="1"/>
        <w:tblCaption w:val="Таблица 4.1 – Коды ошибок программы «Взаимодействие с РЦ»"/>
      </w:tblPr>
      <w:tblGrid>
        <w:gridCol w:w="4959"/>
        <w:gridCol w:w="2833"/>
      </w:tblGrid>
      <w:tr w:rsidR="00481E68" w:rsidRPr="0019466C" w14:paraId="0A1796FF" w14:textId="77777777" w:rsidTr="008234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2800D3B" w14:textId="77777777" w:rsidR="00481E68" w:rsidRPr="0019466C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Тип данных</w:t>
            </w:r>
          </w:p>
        </w:tc>
        <w:tc>
          <w:tcPr>
            <w:tcW w:w="28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5885451" w14:textId="2642AF27" w:rsidR="00481E68" w:rsidRPr="0019466C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 w:rsidRPr="00F56162">
              <w:rPr>
                <w:lang w:val="ru-RU"/>
              </w:rPr>
              <w:t>Ширина канала</w:t>
            </w:r>
            <w:r w:rsidRPr="0068018A">
              <w:rPr>
                <w:lang w:val="ru-RU"/>
              </w:rPr>
              <w:t xml:space="preserve">, </w:t>
            </w:r>
            <w:r w:rsidR="00FD01CD" w:rsidRPr="0068018A">
              <w:rPr>
                <w:lang w:val="ru-RU"/>
              </w:rPr>
              <w:t>к</w:t>
            </w:r>
            <w:r w:rsidRPr="0068018A">
              <w:rPr>
                <w:lang w:val="ru-RU"/>
              </w:rPr>
              <w:t>бит</w:t>
            </w:r>
            <w:r w:rsidR="0074176C" w:rsidRPr="0068018A">
              <w:rPr>
                <w:lang w:val="ru-RU"/>
              </w:rPr>
              <w:t>/с</w:t>
            </w:r>
          </w:p>
        </w:tc>
      </w:tr>
      <w:tr w:rsidR="00481E68" w:rsidRPr="0019466C" w14:paraId="4B65269F" w14:textId="77777777" w:rsidTr="0082342B">
        <w:tc>
          <w:tcPr>
            <w:tcW w:w="4959" w:type="dxa"/>
          </w:tcPr>
          <w:p w14:paraId="460879F2" w14:textId="77777777" w:rsidR="00481E68" w:rsidRPr="00B47BFB" w:rsidRDefault="00481E68" w:rsidP="00EF5052">
            <w:pPr>
              <w:pStyle w:val="Compact"/>
              <w:spacing w:line="240" w:lineRule="auto"/>
            </w:pPr>
            <w:r w:rsidRPr="00B47BFB">
              <w:rPr>
                <w:lang w:val="ru-RU"/>
              </w:rPr>
              <w:t>Голосовые вызовы PTT:</w:t>
            </w:r>
          </w:p>
        </w:tc>
        <w:tc>
          <w:tcPr>
            <w:tcW w:w="2833" w:type="dxa"/>
          </w:tcPr>
          <w:p w14:paraId="4E3B136D" w14:textId="77777777" w:rsidR="00481E68" w:rsidRPr="00B47BFB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</w:p>
        </w:tc>
      </w:tr>
      <w:tr w:rsidR="00481E68" w:rsidRPr="0019466C" w14:paraId="4F61D796" w14:textId="77777777" w:rsidTr="0082342B">
        <w:tc>
          <w:tcPr>
            <w:tcW w:w="4959" w:type="dxa"/>
          </w:tcPr>
          <w:p w14:paraId="02877C6E" w14:textId="77777777" w:rsidR="00481E68" w:rsidRPr="0019466C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 w:rsidRPr="0019466C">
              <w:rPr>
                <w:lang w:val="ru-RU"/>
              </w:rPr>
              <w:t>Узкополосный (8 кГц)</w:t>
            </w:r>
          </w:p>
        </w:tc>
        <w:tc>
          <w:tcPr>
            <w:tcW w:w="2833" w:type="dxa"/>
          </w:tcPr>
          <w:p w14:paraId="22BD3332" w14:textId="77777777" w:rsidR="00481E68" w:rsidRPr="0019466C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</w:tr>
      <w:tr w:rsidR="00481E68" w:rsidRPr="0019466C" w14:paraId="2B10570E" w14:textId="77777777" w:rsidTr="0082342B">
        <w:tc>
          <w:tcPr>
            <w:tcW w:w="4959" w:type="dxa"/>
          </w:tcPr>
          <w:p w14:paraId="77987ED7" w14:textId="77777777" w:rsidR="00481E68" w:rsidRPr="0019466C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 w:rsidRPr="0019466C">
              <w:rPr>
                <w:lang w:val="ru-RU"/>
              </w:rPr>
              <w:t>Широкополосный (16 кГц)</w:t>
            </w:r>
          </w:p>
        </w:tc>
        <w:tc>
          <w:tcPr>
            <w:tcW w:w="2833" w:type="dxa"/>
          </w:tcPr>
          <w:p w14:paraId="3046E6C8" w14:textId="77777777" w:rsidR="00481E68" w:rsidRPr="0019466C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</w:tr>
      <w:tr w:rsidR="00481E68" w:rsidRPr="0019466C" w14:paraId="55FFDC88" w14:textId="77777777" w:rsidTr="0082342B">
        <w:tc>
          <w:tcPr>
            <w:tcW w:w="4959" w:type="dxa"/>
          </w:tcPr>
          <w:p w14:paraId="2CE88A1B" w14:textId="77777777" w:rsidR="00481E68" w:rsidRPr="0019466C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 w:rsidRPr="0019466C">
              <w:rPr>
                <w:lang w:val="ru-RU"/>
              </w:rPr>
              <w:t>Сверхширокополосный (24 кГц)</w:t>
            </w:r>
          </w:p>
        </w:tc>
        <w:tc>
          <w:tcPr>
            <w:tcW w:w="2833" w:type="dxa"/>
          </w:tcPr>
          <w:p w14:paraId="7006F55D" w14:textId="77777777" w:rsidR="00481E68" w:rsidRPr="0019466C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</w:tr>
      <w:tr w:rsidR="00481E68" w:rsidRPr="0019466C" w14:paraId="4D24E4F8" w14:textId="77777777" w:rsidTr="0082342B">
        <w:tc>
          <w:tcPr>
            <w:tcW w:w="4959" w:type="dxa"/>
          </w:tcPr>
          <w:p w14:paraId="53BC2F09" w14:textId="77777777" w:rsidR="00481E68" w:rsidRPr="0019466C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 w:rsidRPr="0019466C">
              <w:rPr>
                <w:lang w:val="ru-RU"/>
              </w:rPr>
              <w:t>Полный диапазон</w:t>
            </w:r>
            <w:r>
              <w:rPr>
                <w:lang w:val="ru-RU"/>
              </w:rPr>
              <w:t xml:space="preserve"> (</w:t>
            </w:r>
            <w:r w:rsidRPr="000810FA">
              <w:t>Full</w:t>
            </w:r>
            <w:r w:rsidRPr="006F04A0">
              <w:rPr>
                <w:lang w:val="ru-RU"/>
              </w:rPr>
              <w:t xml:space="preserve"> </w:t>
            </w:r>
            <w:r w:rsidRPr="000810FA">
              <w:t>Band</w:t>
            </w:r>
            <w:r>
              <w:rPr>
                <w:lang w:val="ru-RU"/>
              </w:rPr>
              <w:t>)</w:t>
            </w:r>
            <w:r w:rsidRPr="0019466C">
              <w:rPr>
                <w:lang w:val="ru-RU"/>
              </w:rPr>
              <w:t xml:space="preserve"> (48 кГц)</w:t>
            </w:r>
          </w:p>
        </w:tc>
        <w:tc>
          <w:tcPr>
            <w:tcW w:w="2833" w:type="dxa"/>
          </w:tcPr>
          <w:p w14:paraId="7565601B" w14:textId="77777777" w:rsidR="00481E68" w:rsidRPr="0019466C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56</w:t>
            </w:r>
          </w:p>
        </w:tc>
      </w:tr>
      <w:tr w:rsidR="00481E68" w:rsidRPr="0019466C" w14:paraId="1302267E" w14:textId="77777777" w:rsidTr="0082342B">
        <w:tc>
          <w:tcPr>
            <w:tcW w:w="4959" w:type="dxa"/>
          </w:tcPr>
          <w:p w14:paraId="1B70CCFF" w14:textId="77777777" w:rsidR="00481E68" w:rsidRPr="00B47BFB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 w:rsidRPr="00B47BFB">
              <w:rPr>
                <w:lang w:val="ru-RU"/>
              </w:rPr>
              <w:t>Видео звонки PTT</w:t>
            </w:r>
          </w:p>
        </w:tc>
        <w:tc>
          <w:tcPr>
            <w:tcW w:w="2833" w:type="dxa"/>
          </w:tcPr>
          <w:p w14:paraId="51751060" w14:textId="77777777" w:rsidR="00481E68" w:rsidRPr="0019466C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512</w:t>
            </w:r>
          </w:p>
        </w:tc>
      </w:tr>
    </w:tbl>
    <w:p w14:paraId="6F542970" w14:textId="3E7E2B48" w:rsidR="00481E68" w:rsidRPr="00481E68" w:rsidRDefault="00481E68" w:rsidP="00490D13">
      <w:pPr>
        <w:pStyle w:val="2"/>
      </w:pPr>
      <w:bookmarkStart w:id="13" w:name="_Toc72413752"/>
      <w:bookmarkStart w:id="14" w:name="_Hlk70502985"/>
      <w:r w:rsidRPr="00481E68">
        <w:t>Требования к персоналу (системному программисту)</w:t>
      </w:r>
      <w:bookmarkEnd w:id="13"/>
    </w:p>
    <w:p w14:paraId="74784B8F" w14:textId="77777777" w:rsidR="00481E68" w:rsidRDefault="00481E68" w:rsidP="008C642C">
      <w:pPr>
        <w:pStyle w:val="a3"/>
      </w:pPr>
      <w:r>
        <w:t>Системный программист должен иметь минимум среднее техническое образование.</w:t>
      </w:r>
    </w:p>
    <w:p w14:paraId="0BFC1290" w14:textId="77777777" w:rsidR="00481E68" w:rsidRDefault="00481E68" w:rsidP="008C642C">
      <w:pPr>
        <w:pStyle w:val="a3"/>
      </w:pPr>
      <w:r>
        <w:t>В перечень задач, выполняемых системным программистом, должны входить:</w:t>
      </w:r>
    </w:p>
    <w:p w14:paraId="72714D8A" w14:textId="77777777" w:rsidR="00481E68" w:rsidRDefault="00481E68" w:rsidP="008C642C">
      <w:pPr>
        <w:pStyle w:val="a0"/>
      </w:pPr>
      <w:r>
        <w:t xml:space="preserve">задача поддержания работоспособности технических средств; </w:t>
      </w:r>
    </w:p>
    <w:p w14:paraId="76622F10" w14:textId="77777777" w:rsidR="00481E68" w:rsidRDefault="00481E68" w:rsidP="008C642C">
      <w:pPr>
        <w:pStyle w:val="a0"/>
      </w:pPr>
      <w:r>
        <w:t xml:space="preserve">задача установки (инсталляции) и поддержания работоспособности общего программного обеспечения; </w:t>
      </w:r>
    </w:p>
    <w:p w14:paraId="2519F59D" w14:textId="4ACAF516" w:rsidR="00FB6282" w:rsidRPr="00FB6282" w:rsidRDefault="00481E68" w:rsidP="008C642C">
      <w:pPr>
        <w:pStyle w:val="a0"/>
      </w:pPr>
      <w:r>
        <w:t xml:space="preserve">задача установки (инсталляции) и поддержания работоспособности </w:t>
      </w:r>
      <w:r w:rsidR="0023163F">
        <w:t>системы радиосвязи ОМЕГА</w:t>
      </w:r>
      <w:r>
        <w:t>.</w:t>
      </w:r>
    </w:p>
    <w:p w14:paraId="68A2D125" w14:textId="75B4A0B1" w:rsidR="00CF22A6" w:rsidRPr="00253E66" w:rsidRDefault="00C01AF3">
      <w:pPr>
        <w:pStyle w:val="12"/>
      </w:pPr>
      <w:bookmarkStart w:id="15" w:name="_Toc72413753"/>
      <w:bookmarkStart w:id="16" w:name="условия-выполнения-программы"/>
      <w:bookmarkEnd w:id="14"/>
      <w:r w:rsidRPr="00253E66">
        <w:lastRenderedPageBreak/>
        <w:t>С</w:t>
      </w:r>
      <w:r w:rsidR="00CF22A6" w:rsidRPr="00253E66">
        <w:t>труктура программы</w:t>
      </w:r>
      <w:bookmarkEnd w:id="15"/>
    </w:p>
    <w:p w14:paraId="5B70737B" w14:textId="4FB0CDE2" w:rsidR="00CF22A6" w:rsidRPr="00487CC3" w:rsidRDefault="00490D13" w:rsidP="00490D13">
      <w:pPr>
        <w:pStyle w:val="2"/>
      </w:pPr>
      <w:bookmarkStart w:id="17" w:name="_Toc72413754"/>
      <w:r w:rsidRPr="00487CC3">
        <w:t>Сведения о структуре</w:t>
      </w:r>
      <w:bookmarkEnd w:id="17"/>
    </w:p>
    <w:p w14:paraId="5EE987D4" w14:textId="4D0D7896" w:rsidR="004D50EB" w:rsidRDefault="004D50EB" w:rsidP="008C642C">
      <w:pPr>
        <w:pStyle w:val="a3"/>
      </w:pPr>
      <w:r>
        <w:t>Состав системы радиосвязи ОМЕГА</w:t>
      </w:r>
      <w:r w:rsidR="00033CD4">
        <w:t xml:space="preserve"> </w:t>
      </w:r>
      <w:r w:rsidR="00702EC3">
        <w:t>(</w:t>
      </w:r>
      <w:r w:rsidR="00702EC3" w:rsidRPr="00702EC3">
        <w:t>АСТФ.464514.004</w:t>
      </w:r>
      <w:r w:rsidR="00702EC3">
        <w:t>)</w:t>
      </w:r>
      <w:r>
        <w:t>, управляемой сервером</w:t>
      </w:r>
      <w:r w:rsidR="00253E66">
        <w:t xml:space="preserve"> </w:t>
      </w:r>
      <w:r w:rsidR="009362D3">
        <w:rPr>
          <w:caps/>
        </w:rPr>
        <w:t>«Омега К100»</w:t>
      </w:r>
      <w:r w:rsidR="009362D3">
        <w:t xml:space="preserve"> </w:t>
      </w:r>
      <w:r w:rsidR="00253E66">
        <w:t>(</w:t>
      </w:r>
      <w:r w:rsidR="008C642C">
        <w:t>рис. </w:t>
      </w:r>
      <w:r>
        <w:fldChar w:fldCharType="begin"/>
      </w:r>
      <w:r>
        <w:instrText xml:space="preserve"> REF _Ref71227462 \h </w:instrText>
      </w:r>
      <w:r>
        <w:fldChar w:fldCharType="separate"/>
      </w:r>
      <w:r w:rsidR="001F3060">
        <w:rPr>
          <w:noProof/>
        </w:rPr>
        <w:t>1</w:t>
      </w:r>
      <w:r>
        <w:fldChar w:fldCharType="end"/>
      </w:r>
      <w:r w:rsidR="00253E66">
        <w:t>) состоит из</w:t>
      </w:r>
      <w:r>
        <w:t>:</w:t>
      </w:r>
    </w:p>
    <w:p w14:paraId="400CC37B" w14:textId="5DBE37A8" w:rsidR="004D50EB" w:rsidRDefault="00253E66" w:rsidP="008C642C">
      <w:pPr>
        <w:pStyle w:val="a1"/>
      </w:pPr>
      <w:r>
        <w:t>с</w:t>
      </w:r>
      <w:r w:rsidR="004D50EB">
        <w:t>ервер</w:t>
      </w:r>
      <w:r w:rsidR="009362D3">
        <w:t>а</w:t>
      </w:r>
      <w:r>
        <w:t xml:space="preserve"> программ</w:t>
      </w:r>
      <w:r w:rsidR="009D75C3">
        <w:t>ного комплекса</w:t>
      </w:r>
      <w:r>
        <w:t xml:space="preserve"> </w:t>
      </w:r>
      <w:r w:rsidR="009362D3">
        <w:t>«</w:t>
      </w:r>
      <w:r>
        <w:t>ОМЕГА К100</w:t>
      </w:r>
      <w:r w:rsidR="009362D3">
        <w:t>»</w:t>
      </w:r>
      <w:r w:rsidR="00702EC3" w:rsidRPr="00702EC3">
        <w:t xml:space="preserve"> </w:t>
      </w:r>
      <w:r w:rsidR="00702EC3">
        <w:t>(</w:t>
      </w:r>
      <w:r w:rsidR="00702EC3" w:rsidRPr="00702EC3">
        <w:t>АСТФ.468367.004</w:t>
      </w:r>
      <w:r w:rsidR="00702EC3">
        <w:t>)</w:t>
      </w:r>
      <w:r>
        <w:t>;</w:t>
      </w:r>
    </w:p>
    <w:p w14:paraId="44B41C00" w14:textId="76F58687" w:rsidR="004D50EB" w:rsidRDefault="00253E66" w:rsidP="00702EC3">
      <w:pPr>
        <w:pStyle w:val="a1"/>
      </w:pPr>
      <w:r>
        <w:t>д</w:t>
      </w:r>
      <w:r w:rsidR="004D50EB">
        <w:t>испетчерск</w:t>
      </w:r>
      <w:r>
        <w:t>ой</w:t>
      </w:r>
      <w:r w:rsidR="004D50EB">
        <w:t xml:space="preserve"> консол</w:t>
      </w:r>
      <w:r>
        <w:t xml:space="preserve">и </w:t>
      </w:r>
      <w:r w:rsidR="004D50EB">
        <w:t>со специализированным программным обеспечением</w:t>
      </w:r>
      <w:r>
        <w:t xml:space="preserve"> </w:t>
      </w:r>
      <w:r w:rsidR="009362D3">
        <w:t>«</w:t>
      </w:r>
      <w:r>
        <w:t>ОМЕГА К400</w:t>
      </w:r>
      <w:r w:rsidR="009362D3">
        <w:t xml:space="preserve">» </w:t>
      </w:r>
      <w:r w:rsidR="00702EC3">
        <w:t>(</w:t>
      </w:r>
      <w:r w:rsidR="00702EC3" w:rsidRPr="00702EC3">
        <w:t>АСТФ.468369.004</w:t>
      </w:r>
      <w:r w:rsidR="00702EC3">
        <w:t>)</w:t>
      </w:r>
      <w:r>
        <w:t>;</w:t>
      </w:r>
    </w:p>
    <w:p w14:paraId="4CA30F6E" w14:textId="03EAD3A1" w:rsidR="004D50EB" w:rsidRDefault="00253E66" w:rsidP="00702EC3">
      <w:pPr>
        <w:pStyle w:val="a1"/>
      </w:pPr>
      <w:r>
        <w:t>т</w:t>
      </w:r>
      <w:r w:rsidR="004D50EB">
        <w:t>ехнологически</w:t>
      </w:r>
      <w:r>
        <w:t>х</w:t>
      </w:r>
      <w:r w:rsidR="004D50EB">
        <w:t xml:space="preserve"> шлюз</w:t>
      </w:r>
      <w:r>
        <w:t>ов</w:t>
      </w:r>
      <w:r w:rsidR="004D50EB">
        <w:t xml:space="preserve"> для коммутации сервера </w:t>
      </w:r>
      <w:proofErr w:type="spellStart"/>
      <w:r w:rsidR="004D50EB">
        <w:t>PoC</w:t>
      </w:r>
      <w:proofErr w:type="spellEnd"/>
      <w:r w:rsidR="004D50EB">
        <w:t xml:space="preserve"> с классическими системами профессиональной радиосвязи</w:t>
      </w:r>
      <w:r w:rsidR="00702EC3">
        <w:t xml:space="preserve"> – концентраторами </w:t>
      </w:r>
      <w:r w:rsidR="0036079F">
        <w:t>«</w:t>
      </w:r>
      <w:r w:rsidR="00702EC3">
        <w:t>ОМЕГА К500</w:t>
      </w:r>
      <w:r w:rsidR="0036079F">
        <w:t>»</w:t>
      </w:r>
      <w:r w:rsidR="00702EC3">
        <w:t xml:space="preserve"> (</w:t>
      </w:r>
      <w:r w:rsidR="00702EC3" w:rsidRPr="00702EC3">
        <w:t>АСТФ.468354.004</w:t>
      </w:r>
      <w:r w:rsidR="00702EC3">
        <w:t>)</w:t>
      </w:r>
      <w:r>
        <w:t>;</w:t>
      </w:r>
    </w:p>
    <w:p w14:paraId="2693CA3A" w14:textId="27D40103" w:rsidR="004D50EB" w:rsidRDefault="00253E66" w:rsidP="00702EC3">
      <w:pPr>
        <w:pStyle w:val="a1"/>
      </w:pPr>
      <w:r>
        <w:t>а</w:t>
      </w:r>
      <w:r w:rsidR="004D50EB">
        <w:t>бонентско</w:t>
      </w:r>
      <w:r>
        <w:t>го</w:t>
      </w:r>
      <w:r w:rsidR="004D50EB">
        <w:t xml:space="preserve"> оборудовани</w:t>
      </w:r>
      <w:r>
        <w:t>я</w:t>
      </w:r>
      <w:r w:rsidR="004D50EB">
        <w:t xml:space="preserve"> (терминалы, клиентские приложения</w:t>
      </w:r>
      <w:r>
        <w:t xml:space="preserve"> </w:t>
      </w:r>
      <w:r w:rsidR="0036079F">
        <w:t>«</w:t>
      </w:r>
      <w:r>
        <w:t>ОМЕГА К600Т</w:t>
      </w:r>
      <w:r w:rsidR="0036079F">
        <w:t xml:space="preserve">» </w:t>
      </w:r>
      <w:r w:rsidR="00702EC3">
        <w:t>(</w:t>
      </w:r>
      <w:r w:rsidR="00702EC3" w:rsidRPr="00702EC3">
        <w:t>АСТФ.464514.006</w:t>
      </w:r>
      <w:r w:rsidR="00702EC3">
        <w:t>)</w:t>
      </w:r>
      <w:r w:rsidR="004D50EB">
        <w:t>)</w:t>
      </w:r>
    </w:p>
    <w:p w14:paraId="0EC1CFB1" w14:textId="25731A32" w:rsidR="004D50EB" w:rsidRPr="00554F51" w:rsidRDefault="003C7DF4" w:rsidP="004D50EB">
      <w:pPr>
        <w:pStyle w:val="Figure"/>
      </w:pPr>
      <w:r>
        <w:drawing>
          <wp:inline distT="0" distB="0" distL="0" distR="0" wp14:anchorId="4BC0C9B4" wp14:editId="6C63B4CE">
            <wp:extent cx="6480810" cy="27089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96AC1" w14:textId="74C90E6B" w:rsidR="004D50EB" w:rsidRDefault="004D50EB" w:rsidP="004D50EB">
      <w:pPr>
        <w:pStyle w:val="ImageCaption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8" w:name="_Ref71227462"/>
      <w:r w:rsidR="001F3060">
        <w:rPr>
          <w:noProof/>
        </w:rPr>
        <w:t>1</w:t>
      </w:r>
      <w:bookmarkEnd w:id="18"/>
      <w:r>
        <w:rPr>
          <w:noProof/>
        </w:rPr>
        <w:fldChar w:fldCharType="end"/>
      </w:r>
      <w:r>
        <w:t xml:space="preserve"> – Структура системы </w:t>
      </w:r>
      <w:r w:rsidR="00253E66">
        <w:t>радиосвязи ОМЕГА</w:t>
      </w:r>
    </w:p>
    <w:p w14:paraId="0469E98B" w14:textId="6C771B12" w:rsidR="00D9146E" w:rsidRDefault="003264FC" w:rsidP="008C642C">
      <w:pPr>
        <w:pStyle w:val="a3"/>
      </w:pPr>
      <w:r>
        <w:t xml:space="preserve">Сервер системы, входящий в состав системы радиосвязи ОМЕГА </w:t>
      </w:r>
      <w:r w:rsidR="00E6263E">
        <w:t>посредством приложения «Менеджер сервера</w:t>
      </w:r>
      <w:r w:rsidR="0036079F">
        <w:t xml:space="preserve"> </w:t>
      </w:r>
      <w:r w:rsidR="0036079F">
        <w:rPr>
          <w:caps/>
        </w:rPr>
        <w:t>«Омега К100»</w:t>
      </w:r>
      <w:r w:rsidR="00E6263E">
        <w:t>»,</w:t>
      </w:r>
      <w:r>
        <w:t xml:space="preserve"> взаимодействует со всеми структурами системы радиосвязи ОМЕГА по схеме, представленной на рисунке </w:t>
      </w:r>
      <w:r w:rsidRPr="003264FC">
        <w:fldChar w:fldCharType="begin"/>
      </w:r>
      <w:r w:rsidRPr="003264FC">
        <w:instrText xml:space="preserve"> REF _Ref70587789 \h  \* MERGEFORMAT </w:instrText>
      </w:r>
      <w:r w:rsidRPr="003264FC">
        <w:fldChar w:fldCharType="separate"/>
      </w:r>
      <w:r w:rsidR="001F3060">
        <w:t>2</w:t>
      </w:r>
      <w:r w:rsidRPr="003264FC">
        <w:fldChar w:fldCharType="end"/>
      </w:r>
      <w:r>
        <w:t>.</w:t>
      </w:r>
    </w:p>
    <w:p w14:paraId="1922C3DD" w14:textId="30565FBA" w:rsidR="004D50EB" w:rsidRDefault="004D50EB" w:rsidP="008C642C">
      <w:pPr>
        <w:pStyle w:val="a3"/>
      </w:pPr>
      <w:r w:rsidRPr="00487CC3">
        <w:t xml:space="preserve">Специализированное программное обеспечение </w:t>
      </w:r>
      <w:r>
        <w:t>с</w:t>
      </w:r>
      <w:r w:rsidRPr="00487CC3">
        <w:t xml:space="preserve">ервера </w:t>
      </w:r>
      <w:r>
        <w:t>–</w:t>
      </w:r>
      <w:r w:rsidR="009D75C3">
        <w:t xml:space="preserve"> </w:t>
      </w:r>
      <w:r w:rsidRPr="00487CC3">
        <w:t>представляет собой совокупность баз данных (абонентов и настроек), прикладных сервисов и интерфейса управления. Основной и резервный Сервер реализует 100% аппаратное и программное резервирование по схеме 1+1.</w:t>
      </w:r>
    </w:p>
    <w:p w14:paraId="5B46C5F0" w14:textId="69D61C1F" w:rsidR="003264FC" w:rsidRDefault="005571B2" w:rsidP="003264FC">
      <w:pPr>
        <w:pStyle w:val="Figure"/>
      </w:pPr>
      <w:r>
        <w:lastRenderedPageBreak/>
        <w:drawing>
          <wp:inline distT="0" distB="0" distL="0" distR="0" wp14:anchorId="5601AF39" wp14:editId="45B51E43">
            <wp:extent cx="6480810" cy="21228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464A6" w14:textId="7CA3227B" w:rsidR="003264FC" w:rsidRPr="00F603B0" w:rsidRDefault="003264FC" w:rsidP="003264FC">
      <w:pPr>
        <w:pStyle w:val="ImageCaption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9" w:name="_Ref70587789"/>
      <w:r w:rsidR="001F3060">
        <w:rPr>
          <w:noProof/>
        </w:rPr>
        <w:t>2</w:t>
      </w:r>
      <w:bookmarkEnd w:id="19"/>
      <w:r>
        <w:rPr>
          <w:noProof/>
        </w:rPr>
        <w:fldChar w:fldCharType="end"/>
      </w:r>
      <w:r>
        <w:t xml:space="preserve"> – </w:t>
      </w:r>
      <w:r w:rsidRPr="00927BA2">
        <w:t xml:space="preserve">Схема передачи сигналов между </w:t>
      </w:r>
      <w:r w:rsidR="008C642C">
        <w:t>абонентам</w:t>
      </w:r>
      <w:r w:rsidR="0036079F">
        <w:t>и</w:t>
      </w:r>
    </w:p>
    <w:p w14:paraId="2F1BC813" w14:textId="42650D81" w:rsidR="00490D13" w:rsidRPr="00870722" w:rsidRDefault="00490D13" w:rsidP="00490D13">
      <w:pPr>
        <w:pStyle w:val="2"/>
      </w:pPr>
      <w:bookmarkStart w:id="20" w:name="_Toc72413755"/>
      <w:r w:rsidRPr="00870722">
        <w:t>Сведения о составных частях программы</w:t>
      </w:r>
      <w:bookmarkEnd w:id="20"/>
    </w:p>
    <w:p w14:paraId="40705D7A" w14:textId="2B3DF5ED" w:rsidR="00870722" w:rsidRPr="00870722" w:rsidRDefault="00253E66" w:rsidP="008C642C">
      <w:pPr>
        <w:pStyle w:val="a3"/>
        <w:rPr>
          <w:rStyle w:val="afff6"/>
          <w:rFonts w:ascii="Times New Roman" w:hAnsi="Times New Roman" w:cs="Times New Roman"/>
          <w:lang w:val="ru-RU"/>
        </w:rPr>
      </w:pPr>
      <w:r>
        <w:rPr>
          <w:rStyle w:val="afff6"/>
          <w:rFonts w:ascii="Times New Roman" w:hAnsi="Times New Roman" w:cs="Times New Roman"/>
          <w:lang w:val="ru-RU"/>
        </w:rPr>
        <w:t>П</w:t>
      </w:r>
      <w:r w:rsidR="00870722" w:rsidRPr="00870722">
        <w:rPr>
          <w:rStyle w:val="afff6"/>
          <w:rFonts w:ascii="Times New Roman" w:hAnsi="Times New Roman" w:cs="Times New Roman"/>
          <w:lang w:val="ru-RU"/>
        </w:rPr>
        <w:t>акет программы состоит из следующих основных компонентов:</w:t>
      </w:r>
    </w:p>
    <w:p w14:paraId="71E13AB4" w14:textId="49C46225" w:rsidR="00C65FC0" w:rsidRPr="00C65FC0" w:rsidRDefault="00C65FC0" w:rsidP="008C642C">
      <w:pPr>
        <w:pStyle w:val="a0"/>
        <w:rPr>
          <w:rStyle w:val="afff6"/>
          <w:rFonts w:ascii="Times New Roman" w:hAnsi="Times New Roman" w:cs="Times New Roman"/>
          <w:lang w:val="ru-RU"/>
        </w:rPr>
      </w:pPr>
      <w:r w:rsidRPr="00C65FC0">
        <w:rPr>
          <w:rStyle w:val="afff6"/>
          <w:rFonts w:ascii="Times New Roman" w:hAnsi="Times New Roman" w:cs="Times New Roman"/>
          <w:lang w:val="ru-RU"/>
        </w:rPr>
        <w:t>программ</w:t>
      </w:r>
      <w:r w:rsidR="00253E66">
        <w:rPr>
          <w:rStyle w:val="afff6"/>
          <w:rFonts w:ascii="Times New Roman" w:hAnsi="Times New Roman" w:cs="Times New Roman"/>
          <w:lang w:val="ru-RU"/>
        </w:rPr>
        <w:t>а</w:t>
      </w:r>
      <w:r w:rsidRPr="00C65FC0">
        <w:rPr>
          <w:rStyle w:val="afff6"/>
          <w:rFonts w:ascii="Times New Roman" w:hAnsi="Times New Roman" w:cs="Times New Roman"/>
          <w:lang w:val="ru-RU"/>
        </w:rPr>
        <w:t xml:space="preserve"> </w:t>
      </w:r>
      <w:r w:rsidR="00253E66">
        <w:rPr>
          <w:rStyle w:val="afff6"/>
          <w:rFonts w:ascii="Times New Roman" w:hAnsi="Times New Roman" w:cs="Times New Roman"/>
          <w:lang w:val="ru-RU"/>
        </w:rPr>
        <w:t>«Менеджер сервера</w:t>
      </w:r>
      <w:r w:rsidR="0036079F">
        <w:rPr>
          <w:rStyle w:val="afff6"/>
          <w:rFonts w:ascii="Times New Roman" w:hAnsi="Times New Roman" w:cs="Times New Roman"/>
          <w:lang w:val="ru-RU"/>
        </w:rPr>
        <w:t xml:space="preserve"> </w:t>
      </w:r>
      <w:r w:rsidR="0036079F">
        <w:rPr>
          <w:caps/>
        </w:rPr>
        <w:t>«Омега К100»</w:t>
      </w:r>
      <w:r w:rsidR="00253E66">
        <w:rPr>
          <w:rStyle w:val="afff6"/>
          <w:rFonts w:ascii="Times New Roman" w:hAnsi="Times New Roman" w:cs="Times New Roman"/>
          <w:lang w:val="ru-RU"/>
        </w:rPr>
        <w:t>»</w:t>
      </w:r>
      <w:r w:rsidRPr="00C65FC0">
        <w:rPr>
          <w:rStyle w:val="afff6"/>
          <w:rFonts w:ascii="Times New Roman" w:hAnsi="Times New Roman" w:cs="Times New Roman"/>
          <w:lang w:val="ru-RU"/>
        </w:rPr>
        <w:t>;</w:t>
      </w:r>
    </w:p>
    <w:p w14:paraId="343CD197" w14:textId="70CF51E6" w:rsidR="002547B9" w:rsidRPr="00C65FC0" w:rsidRDefault="00195421" w:rsidP="00195421">
      <w:pPr>
        <w:pStyle w:val="a0"/>
      </w:pPr>
      <w:r w:rsidRPr="00195421">
        <w:rPr>
          <w:rStyle w:val="aa"/>
        </w:rPr>
        <w:t xml:space="preserve">СУБД </w:t>
      </w:r>
      <w:proofErr w:type="spellStart"/>
      <w:r w:rsidRPr="00195421">
        <w:rPr>
          <w:rStyle w:val="aa"/>
        </w:rPr>
        <w:t>PostgreSQL</w:t>
      </w:r>
      <w:proofErr w:type="spellEnd"/>
      <w:r w:rsidR="00870722" w:rsidRPr="00C65FC0">
        <w:rPr>
          <w:rStyle w:val="afff6"/>
          <w:lang w:val="ru-RU"/>
        </w:rPr>
        <w:t>.</w:t>
      </w:r>
    </w:p>
    <w:p w14:paraId="5802E60D" w14:textId="7F3E30CA" w:rsidR="008A20B1" w:rsidRPr="00870722" w:rsidRDefault="00490D13" w:rsidP="00490D13">
      <w:pPr>
        <w:pStyle w:val="2"/>
      </w:pPr>
      <w:bookmarkStart w:id="21" w:name="_Toc72413756"/>
      <w:r w:rsidRPr="00870722">
        <w:t>Сведения о связях с другими программами</w:t>
      </w:r>
      <w:bookmarkEnd w:id="21"/>
    </w:p>
    <w:p w14:paraId="6CCA4CED" w14:textId="33778E40" w:rsidR="00253E66" w:rsidRDefault="00253E66" w:rsidP="00253E66">
      <w:pPr>
        <w:pStyle w:val="a3"/>
        <w:rPr>
          <w:rStyle w:val="afff6"/>
          <w:rFonts w:ascii="Times New Roman" w:hAnsi="Times New Roman" w:cs="Times New Roman"/>
          <w:lang w:val="ru-RU"/>
        </w:rPr>
      </w:pPr>
      <w:r>
        <w:rPr>
          <w:rStyle w:val="afff6"/>
          <w:rFonts w:ascii="Times New Roman" w:hAnsi="Times New Roman" w:cs="Times New Roman"/>
          <w:lang w:val="ru-RU"/>
        </w:rPr>
        <w:t xml:space="preserve">Настройка </w:t>
      </w:r>
      <w:r>
        <w:t>у</w:t>
      </w:r>
      <w:r w:rsidRPr="008C46A7">
        <w:t>четны</w:t>
      </w:r>
      <w:r>
        <w:t>х</w:t>
      </w:r>
      <w:r w:rsidRPr="008C46A7">
        <w:t xml:space="preserve"> запис</w:t>
      </w:r>
      <w:r>
        <w:t>ей</w:t>
      </w:r>
      <w:r w:rsidRPr="008C46A7">
        <w:t xml:space="preserve"> диспетчеров </w:t>
      </w:r>
      <w:r>
        <w:rPr>
          <w:rStyle w:val="afff6"/>
          <w:rFonts w:ascii="Times New Roman" w:hAnsi="Times New Roman" w:cs="Times New Roman"/>
          <w:lang w:val="ru-RU"/>
        </w:rPr>
        <w:t xml:space="preserve">из менеджера сервера описана в подразделах </w:t>
      </w:r>
      <w:r>
        <w:rPr>
          <w:rStyle w:val="afff6"/>
          <w:rFonts w:ascii="Times New Roman" w:hAnsi="Times New Roman" w:cs="Times New Roman"/>
          <w:lang w:val="ru-RU"/>
        </w:rPr>
        <w:fldChar w:fldCharType="begin"/>
      </w:r>
      <w:r>
        <w:rPr>
          <w:rStyle w:val="afff6"/>
          <w:rFonts w:ascii="Times New Roman" w:hAnsi="Times New Roman" w:cs="Times New Roman"/>
          <w:lang w:val="ru-RU"/>
        </w:rPr>
        <w:instrText xml:space="preserve"> REF _Ref71024599 \r \h </w:instrText>
      </w:r>
      <w:r>
        <w:rPr>
          <w:rStyle w:val="afff6"/>
          <w:rFonts w:ascii="Times New Roman" w:hAnsi="Times New Roman" w:cs="Times New Roman"/>
          <w:lang w:val="ru-RU"/>
        </w:rPr>
      </w:r>
      <w:r>
        <w:rPr>
          <w:rStyle w:val="afff6"/>
          <w:rFonts w:ascii="Times New Roman" w:hAnsi="Times New Roman" w:cs="Times New Roman"/>
          <w:lang w:val="ru-RU"/>
        </w:rPr>
        <w:fldChar w:fldCharType="separate"/>
      </w:r>
      <w:r w:rsidR="001F3060">
        <w:rPr>
          <w:rStyle w:val="afff6"/>
          <w:rFonts w:ascii="Times New Roman" w:hAnsi="Times New Roman" w:cs="Times New Roman"/>
          <w:lang w:val="ru-RU"/>
        </w:rPr>
        <w:t>3.4</w:t>
      </w:r>
      <w:r>
        <w:rPr>
          <w:rStyle w:val="afff6"/>
          <w:rFonts w:ascii="Times New Roman" w:hAnsi="Times New Roman" w:cs="Times New Roman"/>
          <w:lang w:val="ru-RU"/>
        </w:rPr>
        <w:fldChar w:fldCharType="end"/>
      </w:r>
      <w:r>
        <w:rPr>
          <w:rStyle w:val="afff6"/>
          <w:rFonts w:ascii="Times New Roman" w:hAnsi="Times New Roman" w:cs="Times New Roman"/>
          <w:lang w:val="ru-RU"/>
        </w:rPr>
        <w:t xml:space="preserve">, </w:t>
      </w:r>
      <w:r>
        <w:rPr>
          <w:rStyle w:val="afff6"/>
          <w:rFonts w:ascii="Times New Roman" w:hAnsi="Times New Roman" w:cs="Times New Roman"/>
          <w:lang w:val="ru-RU"/>
        </w:rPr>
        <w:fldChar w:fldCharType="begin"/>
      </w:r>
      <w:r>
        <w:rPr>
          <w:rStyle w:val="afff6"/>
          <w:rFonts w:ascii="Times New Roman" w:hAnsi="Times New Roman" w:cs="Times New Roman"/>
          <w:lang w:val="ru-RU"/>
        </w:rPr>
        <w:instrText xml:space="preserve"> REF _Ref71390678 \r \h </w:instrText>
      </w:r>
      <w:r>
        <w:rPr>
          <w:rStyle w:val="afff6"/>
          <w:rFonts w:ascii="Times New Roman" w:hAnsi="Times New Roman" w:cs="Times New Roman"/>
          <w:lang w:val="ru-RU"/>
        </w:rPr>
      </w:r>
      <w:r>
        <w:rPr>
          <w:rStyle w:val="afff6"/>
          <w:rFonts w:ascii="Times New Roman" w:hAnsi="Times New Roman" w:cs="Times New Roman"/>
          <w:lang w:val="ru-RU"/>
        </w:rPr>
        <w:fldChar w:fldCharType="separate"/>
      </w:r>
      <w:r w:rsidR="001F3060">
        <w:rPr>
          <w:rStyle w:val="afff6"/>
          <w:rFonts w:ascii="Times New Roman" w:hAnsi="Times New Roman" w:cs="Times New Roman"/>
          <w:lang w:val="ru-RU"/>
        </w:rPr>
        <w:t>3.6.3</w:t>
      </w:r>
      <w:r>
        <w:rPr>
          <w:rStyle w:val="afff6"/>
          <w:rFonts w:ascii="Times New Roman" w:hAnsi="Times New Roman" w:cs="Times New Roman"/>
          <w:lang w:val="ru-RU"/>
        </w:rPr>
        <w:fldChar w:fldCharType="end"/>
      </w:r>
      <w:r>
        <w:rPr>
          <w:rStyle w:val="afff6"/>
          <w:rFonts w:ascii="Times New Roman" w:hAnsi="Times New Roman" w:cs="Times New Roman"/>
          <w:lang w:val="ru-RU"/>
        </w:rPr>
        <w:t xml:space="preserve">, </w:t>
      </w:r>
      <w:r>
        <w:rPr>
          <w:rStyle w:val="afff6"/>
          <w:rFonts w:ascii="Times New Roman" w:hAnsi="Times New Roman" w:cs="Times New Roman"/>
          <w:lang w:val="ru-RU"/>
        </w:rPr>
        <w:fldChar w:fldCharType="begin"/>
      </w:r>
      <w:r>
        <w:rPr>
          <w:rStyle w:val="afff6"/>
          <w:rFonts w:ascii="Times New Roman" w:hAnsi="Times New Roman" w:cs="Times New Roman"/>
          <w:lang w:val="ru-RU"/>
        </w:rPr>
        <w:instrText xml:space="preserve"> REF _Ref71056999 \r \h </w:instrText>
      </w:r>
      <w:r>
        <w:rPr>
          <w:rStyle w:val="afff6"/>
          <w:rFonts w:ascii="Times New Roman" w:hAnsi="Times New Roman" w:cs="Times New Roman"/>
          <w:lang w:val="ru-RU"/>
        </w:rPr>
      </w:r>
      <w:r>
        <w:rPr>
          <w:rStyle w:val="afff6"/>
          <w:rFonts w:ascii="Times New Roman" w:hAnsi="Times New Roman" w:cs="Times New Roman"/>
          <w:lang w:val="ru-RU"/>
        </w:rPr>
        <w:fldChar w:fldCharType="separate"/>
      </w:r>
      <w:r w:rsidR="001F3060">
        <w:rPr>
          <w:rStyle w:val="afff6"/>
          <w:rFonts w:ascii="Times New Roman" w:hAnsi="Times New Roman" w:cs="Times New Roman"/>
          <w:lang w:val="ru-RU"/>
        </w:rPr>
        <w:t>3.6.8</w:t>
      </w:r>
      <w:r>
        <w:rPr>
          <w:rStyle w:val="afff6"/>
          <w:rFonts w:ascii="Times New Roman" w:hAnsi="Times New Roman" w:cs="Times New Roman"/>
          <w:lang w:val="ru-RU"/>
        </w:rPr>
        <w:fldChar w:fldCharType="end"/>
      </w:r>
      <w:r>
        <w:rPr>
          <w:rStyle w:val="afff6"/>
          <w:rFonts w:ascii="Times New Roman" w:hAnsi="Times New Roman" w:cs="Times New Roman"/>
          <w:lang w:val="ru-RU"/>
        </w:rPr>
        <w:t>.</w:t>
      </w:r>
    </w:p>
    <w:p w14:paraId="1CB72827" w14:textId="05460F4B" w:rsidR="00870722" w:rsidRDefault="00870722" w:rsidP="008C642C">
      <w:pPr>
        <w:pStyle w:val="a3"/>
      </w:pPr>
      <w:r>
        <w:rPr>
          <w:rStyle w:val="afff6"/>
          <w:rFonts w:ascii="Times New Roman" w:hAnsi="Times New Roman" w:cs="Times New Roman"/>
          <w:lang w:val="ru-RU"/>
        </w:rPr>
        <w:t xml:space="preserve">Настройка клиентского приложения </w:t>
      </w:r>
      <w:r w:rsidR="004529D9">
        <w:rPr>
          <w:rStyle w:val="afff6"/>
          <w:rFonts w:ascii="Times New Roman" w:hAnsi="Times New Roman" w:cs="Times New Roman"/>
          <w:lang w:val="ru-RU"/>
        </w:rPr>
        <w:t xml:space="preserve">из менеджера сервера </w:t>
      </w:r>
      <w:r>
        <w:rPr>
          <w:rStyle w:val="afff6"/>
          <w:rFonts w:ascii="Times New Roman" w:hAnsi="Times New Roman" w:cs="Times New Roman"/>
          <w:lang w:val="ru-RU"/>
        </w:rPr>
        <w:t>описана в подраздел</w:t>
      </w:r>
      <w:r w:rsidR="00253E66">
        <w:rPr>
          <w:rStyle w:val="afff6"/>
          <w:rFonts w:ascii="Times New Roman" w:hAnsi="Times New Roman" w:cs="Times New Roman"/>
          <w:lang w:val="ru-RU"/>
        </w:rPr>
        <w:t xml:space="preserve">ах </w:t>
      </w:r>
      <w:r w:rsidR="00253E66">
        <w:rPr>
          <w:rStyle w:val="afff6"/>
          <w:rFonts w:ascii="Times New Roman" w:hAnsi="Times New Roman" w:cs="Times New Roman"/>
          <w:lang w:val="ru-RU"/>
        </w:rPr>
        <w:fldChar w:fldCharType="begin"/>
      </w:r>
      <w:r w:rsidR="00253E66">
        <w:rPr>
          <w:rStyle w:val="afff6"/>
          <w:rFonts w:ascii="Times New Roman" w:hAnsi="Times New Roman" w:cs="Times New Roman"/>
          <w:lang w:val="ru-RU"/>
        </w:rPr>
        <w:instrText xml:space="preserve"> REF _Ref71390616 \r \h </w:instrText>
      </w:r>
      <w:r w:rsidR="00253E66">
        <w:rPr>
          <w:rStyle w:val="afff6"/>
          <w:rFonts w:ascii="Times New Roman" w:hAnsi="Times New Roman" w:cs="Times New Roman"/>
          <w:lang w:val="ru-RU"/>
        </w:rPr>
      </w:r>
      <w:r w:rsidR="00253E66">
        <w:rPr>
          <w:rStyle w:val="afff6"/>
          <w:rFonts w:ascii="Times New Roman" w:hAnsi="Times New Roman" w:cs="Times New Roman"/>
          <w:lang w:val="ru-RU"/>
        </w:rPr>
        <w:fldChar w:fldCharType="separate"/>
      </w:r>
      <w:r w:rsidR="001F3060">
        <w:rPr>
          <w:rStyle w:val="afff6"/>
          <w:rFonts w:ascii="Times New Roman" w:hAnsi="Times New Roman" w:cs="Times New Roman"/>
          <w:lang w:val="ru-RU"/>
        </w:rPr>
        <w:t>3.5</w:t>
      </w:r>
      <w:r w:rsidR="00253E66">
        <w:rPr>
          <w:rStyle w:val="afff6"/>
          <w:rFonts w:ascii="Times New Roman" w:hAnsi="Times New Roman" w:cs="Times New Roman"/>
          <w:lang w:val="ru-RU"/>
        </w:rPr>
        <w:fldChar w:fldCharType="end"/>
      </w:r>
      <w:r w:rsidR="00253E66">
        <w:rPr>
          <w:rStyle w:val="afff6"/>
          <w:rFonts w:ascii="Times New Roman" w:hAnsi="Times New Roman" w:cs="Times New Roman"/>
          <w:lang w:val="ru-RU"/>
        </w:rPr>
        <w:t xml:space="preserve">, </w:t>
      </w:r>
      <w:r w:rsidR="00253E66">
        <w:rPr>
          <w:rStyle w:val="afff6"/>
          <w:rFonts w:ascii="Times New Roman" w:hAnsi="Times New Roman" w:cs="Times New Roman"/>
          <w:lang w:val="ru-RU"/>
        </w:rPr>
        <w:fldChar w:fldCharType="begin"/>
      </w:r>
      <w:r w:rsidR="00253E66">
        <w:rPr>
          <w:rStyle w:val="afff6"/>
          <w:rFonts w:ascii="Times New Roman" w:hAnsi="Times New Roman" w:cs="Times New Roman"/>
          <w:lang w:val="ru-RU"/>
        </w:rPr>
        <w:instrText xml:space="preserve"> REF _Ref71390641 \r \h </w:instrText>
      </w:r>
      <w:r w:rsidR="00253E66">
        <w:rPr>
          <w:rStyle w:val="afff6"/>
          <w:rFonts w:ascii="Times New Roman" w:hAnsi="Times New Roman" w:cs="Times New Roman"/>
          <w:lang w:val="ru-RU"/>
        </w:rPr>
      </w:r>
      <w:r w:rsidR="00253E66">
        <w:rPr>
          <w:rStyle w:val="afff6"/>
          <w:rFonts w:ascii="Times New Roman" w:hAnsi="Times New Roman" w:cs="Times New Roman"/>
          <w:lang w:val="ru-RU"/>
        </w:rPr>
        <w:fldChar w:fldCharType="separate"/>
      </w:r>
      <w:r w:rsidR="001F3060">
        <w:rPr>
          <w:rStyle w:val="afff6"/>
          <w:rFonts w:ascii="Times New Roman" w:hAnsi="Times New Roman" w:cs="Times New Roman"/>
          <w:lang w:val="ru-RU"/>
        </w:rPr>
        <w:t>3.6.1</w:t>
      </w:r>
      <w:r w:rsidR="00253E66">
        <w:rPr>
          <w:rStyle w:val="afff6"/>
          <w:rFonts w:ascii="Times New Roman" w:hAnsi="Times New Roman" w:cs="Times New Roman"/>
          <w:lang w:val="ru-RU"/>
        </w:rPr>
        <w:fldChar w:fldCharType="end"/>
      </w:r>
      <w:r w:rsidR="00253E66">
        <w:rPr>
          <w:rStyle w:val="afff6"/>
          <w:rFonts w:ascii="Times New Roman" w:hAnsi="Times New Roman" w:cs="Times New Roman"/>
          <w:lang w:val="ru-RU"/>
        </w:rPr>
        <w:t xml:space="preserve">, </w:t>
      </w:r>
      <w:r w:rsidR="00253E66">
        <w:rPr>
          <w:rStyle w:val="afff6"/>
          <w:rFonts w:ascii="Times New Roman" w:hAnsi="Times New Roman" w:cs="Times New Roman"/>
          <w:lang w:val="ru-RU"/>
        </w:rPr>
        <w:fldChar w:fldCharType="begin"/>
      </w:r>
      <w:r w:rsidR="00253E66">
        <w:rPr>
          <w:rStyle w:val="afff6"/>
          <w:rFonts w:ascii="Times New Roman" w:hAnsi="Times New Roman" w:cs="Times New Roman"/>
          <w:lang w:val="ru-RU"/>
        </w:rPr>
        <w:instrText xml:space="preserve"> REF _Ref71390647 \r \h </w:instrText>
      </w:r>
      <w:r w:rsidR="00253E66">
        <w:rPr>
          <w:rStyle w:val="afff6"/>
          <w:rFonts w:ascii="Times New Roman" w:hAnsi="Times New Roman" w:cs="Times New Roman"/>
          <w:lang w:val="ru-RU"/>
        </w:rPr>
      </w:r>
      <w:r w:rsidR="00253E66">
        <w:rPr>
          <w:rStyle w:val="afff6"/>
          <w:rFonts w:ascii="Times New Roman" w:hAnsi="Times New Roman" w:cs="Times New Roman"/>
          <w:lang w:val="ru-RU"/>
        </w:rPr>
        <w:fldChar w:fldCharType="separate"/>
      </w:r>
      <w:r w:rsidR="001F3060">
        <w:rPr>
          <w:rStyle w:val="afff6"/>
          <w:rFonts w:ascii="Times New Roman" w:hAnsi="Times New Roman" w:cs="Times New Roman"/>
          <w:lang w:val="ru-RU"/>
        </w:rPr>
        <w:t>3.6.7</w:t>
      </w:r>
      <w:r w:rsidR="00253E66">
        <w:rPr>
          <w:rStyle w:val="afff6"/>
          <w:rFonts w:ascii="Times New Roman" w:hAnsi="Times New Roman" w:cs="Times New Roman"/>
          <w:lang w:val="ru-RU"/>
        </w:rPr>
        <w:fldChar w:fldCharType="end"/>
      </w:r>
      <w:r>
        <w:rPr>
          <w:rStyle w:val="afff6"/>
          <w:rFonts w:ascii="Times New Roman" w:hAnsi="Times New Roman" w:cs="Times New Roman"/>
          <w:lang w:val="ru-RU"/>
        </w:rPr>
        <w:t>.</w:t>
      </w:r>
      <w:r w:rsidR="0002684A">
        <w:rPr>
          <w:rStyle w:val="afff6"/>
          <w:rFonts w:ascii="Times New Roman" w:hAnsi="Times New Roman" w:cs="Times New Roman"/>
          <w:lang w:val="ru-RU"/>
        </w:rPr>
        <w:t xml:space="preserve"> Установленные настройки отражены в клиентском приложении в том числе в файле </w:t>
      </w:r>
      <w:proofErr w:type="spellStart"/>
      <w:r w:rsidRPr="0002684A">
        <w:rPr>
          <w:rStyle w:val="afff6"/>
        </w:rPr>
        <w:t>Wfinit</w:t>
      </w:r>
      <w:proofErr w:type="spellEnd"/>
      <w:r w:rsidRPr="0002684A">
        <w:rPr>
          <w:rStyle w:val="afff6"/>
          <w:lang w:val="ru-RU"/>
        </w:rPr>
        <w:t>.</w:t>
      </w:r>
      <w:proofErr w:type="spellStart"/>
      <w:r w:rsidRPr="0002684A">
        <w:rPr>
          <w:rStyle w:val="afff6"/>
        </w:rPr>
        <w:t>cfg</w:t>
      </w:r>
      <w:proofErr w:type="spellEnd"/>
      <w:r w:rsidRPr="0002684A">
        <w:t>;</w:t>
      </w:r>
    </w:p>
    <w:p w14:paraId="0C2062FC" w14:textId="4BFFFAEF" w:rsidR="0002684A" w:rsidRDefault="0002684A" w:rsidP="0002684A">
      <w:pPr>
        <w:pStyle w:val="2"/>
        <w:rPr>
          <w:rStyle w:val="afff6"/>
          <w:rFonts w:ascii="Times New Roman" w:hAnsi="Times New Roman" w:cs="Times New Roman"/>
          <w:lang w:val="ru-RU"/>
        </w:rPr>
      </w:pPr>
      <w:bookmarkStart w:id="22" w:name="_Toc72413757"/>
      <w:r>
        <w:rPr>
          <w:rStyle w:val="afff6"/>
          <w:rFonts w:ascii="Times New Roman" w:hAnsi="Times New Roman" w:cs="Times New Roman"/>
          <w:lang w:val="ru-RU"/>
        </w:rPr>
        <w:t>Особенности программы</w:t>
      </w:r>
      <w:bookmarkEnd w:id="22"/>
    </w:p>
    <w:p w14:paraId="25505FCA" w14:textId="77777777" w:rsidR="0002684A" w:rsidRPr="001D4FC8" w:rsidRDefault="0002684A" w:rsidP="0002684A">
      <w:pPr>
        <w:pStyle w:val="3"/>
      </w:pPr>
      <w:bookmarkStart w:id="23" w:name="_Ref71036065"/>
      <w:bookmarkStart w:id="24" w:name="_Toc72413758"/>
      <w:bookmarkEnd w:id="16"/>
      <w:r w:rsidRPr="001D4FC8">
        <w:t>Приоритеты вызовов</w:t>
      </w:r>
      <w:bookmarkEnd w:id="23"/>
      <w:bookmarkEnd w:id="24"/>
    </w:p>
    <w:p w14:paraId="177792F0" w14:textId="0272AD34" w:rsidR="0002684A" w:rsidRDefault="0002684A" w:rsidP="008C642C">
      <w:pPr>
        <w:pStyle w:val="a3"/>
      </w:pPr>
      <w:r w:rsidRPr="005A77FE">
        <w:t xml:space="preserve">Мобильный клиент </w:t>
      </w:r>
      <w:r>
        <w:t>системы радиосвязи ОМЕГА</w:t>
      </w:r>
      <w:r w:rsidR="00702EC3">
        <w:t xml:space="preserve"> -</w:t>
      </w:r>
      <w:r w:rsidRPr="005A77FE">
        <w:t xml:space="preserve"> </w:t>
      </w:r>
      <w:r w:rsidR="00702EC3">
        <w:t>ОМЕГА К600Т</w:t>
      </w:r>
      <w:r w:rsidR="007B281B">
        <w:t xml:space="preserve"> </w:t>
      </w:r>
      <w:r w:rsidR="00702EC3">
        <w:t>(</w:t>
      </w:r>
      <w:r w:rsidR="00702EC3" w:rsidRPr="00702EC3">
        <w:t>АСТФ.464514.006</w:t>
      </w:r>
      <w:r w:rsidR="00702EC3">
        <w:t xml:space="preserve">) </w:t>
      </w:r>
      <w:r w:rsidRPr="005A77FE">
        <w:t xml:space="preserve">может передавать или принимать только один </w:t>
      </w:r>
      <w:r w:rsidR="003E1A73">
        <w:t>вызов</w:t>
      </w:r>
      <w:r w:rsidRPr="005A77FE">
        <w:t xml:space="preserve"> за раз. По этой причине все типы вызовов имеют приоритет, как указано в таблице</w:t>
      </w:r>
      <w:r>
        <w:t xml:space="preserve"> </w:t>
      </w:r>
      <w:r>
        <w:fldChar w:fldCharType="begin"/>
      </w:r>
      <w:r>
        <w:instrText xml:space="preserve"> REF _Ref70938265 \h </w:instrText>
      </w:r>
      <w:r>
        <w:fldChar w:fldCharType="separate"/>
      </w:r>
      <w:r w:rsidR="001F3060">
        <w:rPr>
          <w:noProof/>
        </w:rPr>
        <w:t>2</w:t>
      </w:r>
      <w:r>
        <w:fldChar w:fldCharType="end"/>
      </w:r>
      <w:r>
        <w:t>.</w:t>
      </w:r>
    </w:p>
    <w:p w14:paraId="614CD0C2" w14:textId="012BDC43" w:rsidR="0002684A" w:rsidRDefault="0002684A" w:rsidP="0002684A">
      <w:pPr>
        <w:pStyle w:val="TableCaption"/>
      </w:pPr>
      <w:r w:rsidRPr="00D710D2">
        <w:lastRenderedPageBreak/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25" w:name="_Ref70938265"/>
      <w:r w:rsidR="001F3060">
        <w:rPr>
          <w:noProof/>
        </w:rPr>
        <w:t>2</w:t>
      </w:r>
      <w:bookmarkEnd w:id="25"/>
      <w:r>
        <w:rPr>
          <w:noProof/>
        </w:rPr>
        <w:fldChar w:fldCharType="end"/>
      </w:r>
      <w:r>
        <w:t xml:space="preserve"> – Приоритеты в системе ОМЕГА</w:t>
      </w:r>
    </w:p>
    <w:tbl>
      <w:tblPr>
        <w:tblStyle w:val="TableStyleGost"/>
        <w:tblW w:w="5000" w:type="pct"/>
        <w:tblLayout w:type="fixed"/>
        <w:tblLook w:val="04A0" w:firstRow="1" w:lastRow="0" w:firstColumn="1" w:lastColumn="0" w:noHBand="0" w:noVBand="1"/>
        <w:tblCaption w:val="Таблица 4.1 – Коды ошибок программы «Взаимодействие с РЦ»"/>
      </w:tblPr>
      <w:tblGrid>
        <w:gridCol w:w="4086"/>
        <w:gridCol w:w="6110"/>
      </w:tblGrid>
      <w:tr w:rsidR="0002684A" w:rsidRPr="0019466C" w14:paraId="5EB90EF5" w14:textId="77777777" w:rsidTr="000268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135" w:type="dxa"/>
          </w:tcPr>
          <w:p w14:paraId="5AF19EEE" w14:textId="77777777" w:rsidR="0002684A" w:rsidRPr="00BC012E" w:rsidRDefault="0002684A" w:rsidP="008C642C">
            <w:pPr>
              <w:pStyle w:val="Compact"/>
              <w:rPr>
                <w:lang w:val="ru-RU"/>
              </w:rPr>
            </w:pPr>
            <w:r>
              <w:rPr>
                <w:lang w:val="ru-RU"/>
              </w:rPr>
              <w:t>Тип вызова</w:t>
            </w:r>
          </w:p>
        </w:tc>
        <w:tc>
          <w:tcPr>
            <w:tcW w:w="6185" w:type="dxa"/>
          </w:tcPr>
          <w:p w14:paraId="026B055A" w14:textId="77777777" w:rsidR="0002684A" w:rsidRPr="0019466C" w:rsidRDefault="0002684A" w:rsidP="008C642C">
            <w:pPr>
              <w:pStyle w:val="Compact"/>
              <w:rPr>
                <w:lang w:val="ru-RU"/>
              </w:rPr>
            </w:pPr>
            <w:r>
              <w:rPr>
                <w:lang w:val="ru-RU"/>
              </w:rPr>
              <w:t>Описание</w:t>
            </w:r>
          </w:p>
        </w:tc>
      </w:tr>
      <w:tr w:rsidR="0002684A" w:rsidRPr="0019466C" w14:paraId="2244BF11" w14:textId="77777777" w:rsidTr="0002684A">
        <w:tc>
          <w:tcPr>
            <w:tcW w:w="4135" w:type="dxa"/>
          </w:tcPr>
          <w:p w14:paraId="7C7FAEDC" w14:textId="77777777" w:rsidR="0002684A" w:rsidRPr="00B004F6" w:rsidRDefault="0002684A" w:rsidP="008C642C">
            <w:pPr>
              <w:pStyle w:val="cod-"/>
              <w:rPr>
                <w:rFonts w:ascii="Times New Roman" w:hAnsi="Times New Roman"/>
                <w:lang w:val="ru-RU"/>
              </w:rPr>
            </w:pPr>
            <w:r w:rsidRPr="00B004F6">
              <w:rPr>
                <w:rFonts w:ascii="Times New Roman" w:hAnsi="Times New Roman"/>
                <w:lang w:val="ru-RU"/>
              </w:rPr>
              <w:t>Экстренные вызовы</w:t>
            </w:r>
          </w:p>
        </w:tc>
        <w:tc>
          <w:tcPr>
            <w:tcW w:w="6185" w:type="dxa"/>
          </w:tcPr>
          <w:p w14:paraId="4964274E" w14:textId="77777777" w:rsidR="0002684A" w:rsidRPr="00B47BFB" w:rsidRDefault="0002684A" w:rsidP="008C642C">
            <w:pPr>
              <w:pStyle w:val="Compact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756D10">
              <w:rPr>
                <w:lang w:val="ru-RU"/>
              </w:rPr>
              <w:t xml:space="preserve">идео или голосовые вызовы PTT в группы экстренной помощи. Вызов службы экстренной помощи </w:t>
            </w:r>
            <w:r>
              <w:rPr>
                <w:lang w:val="ru-RU"/>
              </w:rPr>
              <w:t>–</w:t>
            </w:r>
            <w:r w:rsidRPr="00756D10">
              <w:rPr>
                <w:lang w:val="ru-RU"/>
              </w:rPr>
              <w:t xml:space="preserve"> это вызовы с наивысшим приоритетом. Звонок в группы экстренной помощи останавливает все остальные типы вызовов.</w:t>
            </w:r>
          </w:p>
        </w:tc>
      </w:tr>
      <w:tr w:rsidR="0002684A" w:rsidRPr="0019466C" w14:paraId="5280483E" w14:textId="77777777" w:rsidTr="0002684A">
        <w:tc>
          <w:tcPr>
            <w:tcW w:w="4135" w:type="dxa"/>
          </w:tcPr>
          <w:p w14:paraId="4262BFF3" w14:textId="77777777" w:rsidR="0002684A" w:rsidRPr="00B004F6" w:rsidRDefault="0002684A" w:rsidP="008C642C">
            <w:pPr>
              <w:pStyle w:val="cod-"/>
              <w:rPr>
                <w:rFonts w:ascii="Times New Roman" w:hAnsi="Times New Roman"/>
                <w:lang w:val="ru-RU"/>
              </w:rPr>
            </w:pPr>
            <w:r w:rsidRPr="00B004F6">
              <w:rPr>
                <w:rFonts w:ascii="Times New Roman" w:hAnsi="Times New Roman"/>
                <w:lang w:val="ru-RU"/>
              </w:rPr>
              <w:t xml:space="preserve">Голосовые и </w:t>
            </w:r>
            <w:proofErr w:type="spellStart"/>
            <w:r w:rsidRPr="00B004F6">
              <w:rPr>
                <w:rFonts w:ascii="Times New Roman" w:hAnsi="Times New Roman"/>
                <w:lang w:val="ru-RU"/>
              </w:rPr>
              <w:t>видеовызовы</w:t>
            </w:r>
            <w:proofErr w:type="spellEnd"/>
          </w:p>
        </w:tc>
        <w:tc>
          <w:tcPr>
            <w:tcW w:w="6185" w:type="dxa"/>
          </w:tcPr>
          <w:p w14:paraId="616A9FC6" w14:textId="77777777" w:rsidR="0002684A" w:rsidRPr="0019466C" w:rsidRDefault="0002684A" w:rsidP="008C642C">
            <w:pPr>
              <w:pStyle w:val="Compact"/>
              <w:rPr>
                <w:lang w:val="ru-RU"/>
              </w:rPr>
            </w:pPr>
            <w:r w:rsidRPr="00756D10">
              <w:rPr>
                <w:lang w:val="ru-RU"/>
              </w:rPr>
              <w:t>Обычный вызов PTT не может прерывать экстренные вызовы. Частные и групповые вызовы PTT имеют равный приоритет.</w:t>
            </w:r>
          </w:p>
        </w:tc>
      </w:tr>
    </w:tbl>
    <w:p w14:paraId="1E606025" w14:textId="77777777" w:rsidR="0002684A" w:rsidRDefault="0002684A" w:rsidP="008C642C">
      <w:pPr>
        <w:pStyle w:val="a3"/>
      </w:pPr>
      <w:r>
        <w:t>Групповой приоритет имеет смысл только в рамках обычных групповых вызовов. Текущий групповой вызов останавливается и подключается новый групповой вызов, если новая группа имеет более высокий приоритет.</w:t>
      </w:r>
    </w:p>
    <w:p w14:paraId="72553B50" w14:textId="2147E07F" w:rsidR="0002684A" w:rsidRDefault="0002684A" w:rsidP="008C642C">
      <w:pPr>
        <w:pStyle w:val="a3"/>
      </w:pPr>
      <w:r>
        <w:t xml:space="preserve">Приоритет </w:t>
      </w:r>
      <w:r w:rsidR="008C642C">
        <w:t>абонента</w:t>
      </w:r>
      <w:r>
        <w:t xml:space="preserve"> имеет смысл только в рамках текущего звонка. </w:t>
      </w:r>
      <w:r w:rsidR="008C642C">
        <w:t xml:space="preserve">Абонент </w:t>
      </w:r>
      <w:r>
        <w:t>с более высоким приоритетом может прервать текущую передачу и начать разговор в рамках того же разговора.</w:t>
      </w:r>
    </w:p>
    <w:p w14:paraId="3D62D819" w14:textId="1ACAE495" w:rsidR="00981BCA" w:rsidRPr="00D710D2" w:rsidRDefault="00C01AF3">
      <w:pPr>
        <w:pStyle w:val="12"/>
      </w:pPr>
      <w:bookmarkStart w:id="26" w:name="_Ref71384164"/>
      <w:bookmarkStart w:id="27" w:name="_Toc72413759"/>
      <w:r>
        <w:lastRenderedPageBreak/>
        <w:t>Н</w:t>
      </w:r>
      <w:r w:rsidR="00CF22A6" w:rsidRPr="00CF22A6">
        <w:t>астройка программы</w:t>
      </w:r>
      <w:bookmarkEnd w:id="26"/>
      <w:bookmarkEnd w:id="27"/>
    </w:p>
    <w:p w14:paraId="11884405" w14:textId="4D2C1162" w:rsidR="00490D13" w:rsidRPr="00490D13" w:rsidRDefault="00490D13" w:rsidP="008C642C">
      <w:pPr>
        <w:pStyle w:val="a3"/>
      </w:pPr>
      <w:bookmarkStart w:id="28" w:name="_Toc70434198"/>
      <w:r w:rsidRPr="003E1790">
        <w:t xml:space="preserve">Перед установкой программы необходимо убедиться в </w:t>
      </w:r>
      <w:r w:rsidR="00702EC3">
        <w:t>актуальности</w:t>
      </w:r>
      <w:r w:rsidRPr="003E1790">
        <w:t xml:space="preserve"> дистрибутива</w:t>
      </w:r>
      <w:r w:rsidR="003E1790">
        <w:t>.</w:t>
      </w:r>
    </w:p>
    <w:p w14:paraId="1D75165E" w14:textId="227A81BE" w:rsidR="00A94476" w:rsidRDefault="006A6554" w:rsidP="002F1AAC">
      <w:pPr>
        <w:pStyle w:val="2"/>
      </w:pPr>
      <w:bookmarkStart w:id="29" w:name="_Toc72413760"/>
      <w:r>
        <w:t>Н</w:t>
      </w:r>
      <w:r w:rsidR="00A94476" w:rsidRPr="00A94476">
        <w:t>астройк</w:t>
      </w:r>
      <w:r w:rsidR="00A94476">
        <w:t>а</w:t>
      </w:r>
      <w:r w:rsidR="00A94476" w:rsidRPr="00A94476">
        <w:t xml:space="preserve"> сети и </w:t>
      </w:r>
      <w:r w:rsidR="003E1790">
        <w:t xml:space="preserve">системы </w:t>
      </w:r>
      <w:r w:rsidR="00A94476" w:rsidRPr="00A94476">
        <w:t>безопасности</w:t>
      </w:r>
      <w:r w:rsidR="00A94476">
        <w:t xml:space="preserve"> </w:t>
      </w:r>
      <w:r w:rsidR="00A94476" w:rsidRPr="00A94476">
        <w:t>для обеспечения устойчивой работы</w:t>
      </w:r>
      <w:bookmarkEnd w:id="29"/>
    </w:p>
    <w:p w14:paraId="118D9770" w14:textId="28AB624E" w:rsidR="00AE7652" w:rsidRDefault="00AE7652" w:rsidP="008C642C">
      <w:pPr>
        <w:pStyle w:val="a3"/>
      </w:pPr>
      <w:r>
        <w:t xml:space="preserve">Серверный компьютер должен быть подключен к сети по кабелю, но не по </w:t>
      </w:r>
      <w:r w:rsidRPr="00AE7652">
        <w:rPr>
          <w:lang w:val="en-US"/>
        </w:rPr>
        <w:t>Wi</w:t>
      </w:r>
      <w:r w:rsidRPr="00AE7652">
        <w:t>-</w:t>
      </w:r>
      <w:r w:rsidRPr="00AE7652">
        <w:rPr>
          <w:lang w:val="en-US"/>
        </w:rPr>
        <w:t>Fi</w:t>
      </w:r>
      <w:r>
        <w:t xml:space="preserve">. Соединение </w:t>
      </w:r>
      <w:r w:rsidRPr="00AE7652">
        <w:rPr>
          <w:lang w:val="en-US"/>
        </w:rPr>
        <w:t>Wi</w:t>
      </w:r>
      <w:r w:rsidRPr="00AE7652">
        <w:t>-</w:t>
      </w:r>
      <w:r w:rsidRPr="00AE7652">
        <w:rPr>
          <w:lang w:val="en-US"/>
        </w:rPr>
        <w:t>Fi</w:t>
      </w:r>
      <w:r>
        <w:t xml:space="preserve"> подходит для временного тестирования, но не для постоянного использования.</w:t>
      </w:r>
    </w:p>
    <w:p w14:paraId="7FF767B8" w14:textId="5CCEDE0C" w:rsidR="00AE7652" w:rsidRDefault="00AE7652" w:rsidP="008C642C">
      <w:pPr>
        <w:pStyle w:val="a3"/>
      </w:pPr>
      <w:r>
        <w:t>Серверный компьютер должен иметь фиксированный IP-адрес.</w:t>
      </w:r>
    </w:p>
    <w:p w14:paraId="5152FB59" w14:textId="610F023C" w:rsidR="00AE7652" w:rsidRDefault="00AE7652" w:rsidP="008C642C">
      <w:pPr>
        <w:pStyle w:val="a3"/>
      </w:pPr>
      <w:r>
        <w:t xml:space="preserve">Фиксированный IP-адрес WAN необходимо получить у </w:t>
      </w:r>
      <w:proofErr w:type="spellStart"/>
      <w:r>
        <w:t>интернет-провайдера</w:t>
      </w:r>
      <w:proofErr w:type="spellEnd"/>
      <w:r>
        <w:t xml:space="preserve">. Этот IP-адрес будет использоваться для подключения клиента </w:t>
      </w:r>
      <w:r w:rsidR="000B6C7F">
        <w:t>системы ОМЕГА</w:t>
      </w:r>
      <w:r>
        <w:t xml:space="preserve"> через Интернет. Динамический IP-адрес WAN подходит для тестов, но в реальной работе изменение IP-адреса на маршрутизаторе </w:t>
      </w:r>
      <w:r w:rsidR="00D51DF3">
        <w:t>не позволит произвести</w:t>
      </w:r>
      <w:r>
        <w:t xml:space="preserve"> подключение всех клиентов.</w:t>
      </w:r>
    </w:p>
    <w:p w14:paraId="1E93A5DD" w14:textId="21B6DE21" w:rsidR="00AE7652" w:rsidRPr="00AE7652" w:rsidRDefault="00AE7652" w:rsidP="008C642C">
      <w:pPr>
        <w:pStyle w:val="a3"/>
      </w:pPr>
      <w:r>
        <w:t xml:space="preserve">Помимо антивирусного программного обеспечения и брандмауэра, порты могут быть заблокированы сетевым оборудованием. В простых маршрутизаторах </w:t>
      </w:r>
      <w:r w:rsidRPr="00AE7652">
        <w:rPr>
          <w:lang w:val="en-US"/>
        </w:rPr>
        <w:t>Wi</w:t>
      </w:r>
      <w:r w:rsidRPr="00AE7652">
        <w:t>-</w:t>
      </w:r>
      <w:r w:rsidRPr="00AE7652">
        <w:rPr>
          <w:lang w:val="en-US"/>
        </w:rPr>
        <w:t>Fi</w:t>
      </w:r>
      <w:r>
        <w:t xml:space="preserve"> брандмауэр обычно отключен по умолчанию, но в более сложных корпоративных сетях такие настройки безопасности могут применяться</w:t>
      </w:r>
      <w:r w:rsidR="00D51DF3" w:rsidRPr="00D51DF3">
        <w:t xml:space="preserve"> </w:t>
      </w:r>
      <w:r w:rsidR="00D51DF3">
        <w:t>администраторами сети</w:t>
      </w:r>
      <w:r>
        <w:t>.</w:t>
      </w:r>
    </w:p>
    <w:p w14:paraId="2D60D786" w14:textId="1E438380" w:rsidR="00B05C4C" w:rsidRPr="00B05C4C" w:rsidRDefault="00B05C4C" w:rsidP="002F1AAC">
      <w:pPr>
        <w:pStyle w:val="2"/>
      </w:pPr>
      <w:bookmarkStart w:id="30" w:name="_Toc72413761"/>
      <w:r>
        <w:t xml:space="preserve">Установка </w:t>
      </w:r>
      <w:r w:rsidR="00C35935">
        <w:t xml:space="preserve">программы </w:t>
      </w:r>
      <w:r w:rsidR="00253E66">
        <w:t>«Менеджер сервера»</w:t>
      </w:r>
      <w:bookmarkEnd w:id="30"/>
    </w:p>
    <w:p w14:paraId="0AF674ED" w14:textId="44B17914" w:rsidR="00B05C4C" w:rsidRDefault="00C7032C" w:rsidP="008C642C">
      <w:pPr>
        <w:pStyle w:val="a3"/>
      </w:pPr>
      <w:r>
        <w:t>Запустите</w:t>
      </w:r>
      <w:r w:rsidR="00B05C4C" w:rsidRPr="00B05C4C">
        <w:t xml:space="preserve"> установочный пакет. Обязательно соблюдайте системные требования</w:t>
      </w:r>
      <w:r w:rsidR="00B05C4C">
        <w:t xml:space="preserve"> (</w:t>
      </w:r>
      <w:r w:rsidR="008C642C">
        <w:t>см. </w:t>
      </w:r>
      <w:r w:rsidR="001D4FC8">
        <w:t>подраздел </w:t>
      </w:r>
      <w:r w:rsidR="00B05C4C">
        <w:fldChar w:fldCharType="begin"/>
      </w:r>
      <w:r w:rsidR="00B05C4C">
        <w:instrText xml:space="preserve"> REF _Ref71017459 \r \h </w:instrText>
      </w:r>
      <w:r w:rsidR="00B05C4C">
        <w:fldChar w:fldCharType="separate"/>
      </w:r>
      <w:r w:rsidR="001F3060">
        <w:t>1.4</w:t>
      </w:r>
      <w:r w:rsidR="00B05C4C">
        <w:fldChar w:fldCharType="end"/>
      </w:r>
      <w:r w:rsidR="00B05C4C">
        <w:t>)</w:t>
      </w:r>
      <w:r w:rsidR="00B05C4C" w:rsidRPr="00B05C4C">
        <w:t>.</w:t>
      </w:r>
    </w:p>
    <w:p w14:paraId="18B90EB5" w14:textId="64DF15AC" w:rsidR="00B05C4C" w:rsidRDefault="000B6C7F" w:rsidP="008C642C">
      <w:pPr>
        <w:pStyle w:val="a3"/>
      </w:pPr>
      <w:r>
        <w:t>Программа «Менеджер сервера»</w:t>
      </w:r>
      <w:r w:rsidR="00CC534C" w:rsidRPr="00C7032C">
        <w:t xml:space="preserve"> </w:t>
      </w:r>
      <w:r w:rsidR="00C7032C" w:rsidRPr="00C7032C">
        <w:t xml:space="preserve">реализован как </w:t>
      </w:r>
      <w:r w:rsidR="00195421">
        <w:t>сервис</w:t>
      </w:r>
      <w:r w:rsidR="00C7032C" w:rsidRPr="00C7032C">
        <w:t xml:space="preserve"> </w:t>
      </w:r>
      <w:r w:rsidR="00195421" w:rsidRPr="00195421">
        <w:rPr>
          <w:lang w:val="en-US"/>
        </w:rPr>
        <w:t>Linux</w:t>
      </w:r>
      <w:r w:rsidR="00C7032C" w:rsidRPr="00C7032C">
        <w:t xml:space="preserve">. Когда установка будет завершена, значок </w:t>
      </w:r>
      <w:r w:rsidR="00470AFE" w:rsidRPr="00470AFE">
        <w:rPr>
          <w:rStyle w:val="afff6"/>
        </w:rPr>
        <w:t>A</w:t>
      </w:r>
      <w:r w:rsidR="00470AFE">
        <w:rPr>
          <w:rStyle w:val="afff6"/>
        </w:rPr>
        <w:t>STRACOM</w:t>
      </w:r>
      <w:r w:rsidR="00470AFE" w:rsidRPr="00470AFE">
        <w:rPr>
          <w:rStyle w:val="afff6"/>
          <w:lang w:val="ru-RU"/>
        </w:rPr>
        <w:t xml:space="preserve"> </w:t>
      </w:r>
      <w:r w:rsidR="00C7032C" w:rsidRPr="00C7032C">
        <w:rPr>
          <w:rStyle w:val="afff6"/>
        </w:rPr>
        <w:t>Server</w:t>
      </w:r>
      <w:r w:rsidR="00CC534C">
        <w:rPr>
          <w:rStyle w:val="afff6"/>
          <w:lang w:val="ru-RU"/>
        </w:rPr>
        <w:t> </w:t>
      </w:r>
      <w:r w:rsidR="00C7032C" w:rsidRPr="00C7032C">
        <w:rPr>
          <w:rStyle w:val="afff6"/>
        </w:rPr>
        <w:t>Manager</w:t>
      </w:r>
      <w:r w:rsidR="00C7032C" w:rsidRPr="00C7032C">
        <w:t xml:space="preserve"> станет доступен на рабочем столе для запуска утилиты настройки</w:t>
      </w:r>
      <w:r w:rsidR="000E3EA4">
        <w:t xml:space="preserve"> (</w:t>
      </w:r>
      <w:r w:rsidR="008C642C">
        <w:t>рис. </w:t>
      </w:r>
      <w:r w:rsidR="000E3EA4">
        <w:fldChar w:fldCharType="begin"/>
      </w:r>
      <w:r w:rsidR="000E3EA4">
        <w:instrText xml:space="preserve"> REF _Ref71017779 \h </w:instrText>
      </w:r>
      <w:r w:rsidR="000E3EA4">
        <w:fldChar w:fldCharType="separate"/>
      </w:r>
      <w:r w:rsidR="001F3060" w:rsidRPr="0064373A">
        <w:rPr>
          <w:noProof/>
        </w:rPr>
        <w:t>3</w:t>
      </w:r>
      <w:r w:rsidR="000E3EA4">
        <w:fldChar w:fldCharType="end"/>
      </w:r>
      <w:r w:rsidR="000E3EA4">
        <w:t>)</w:t>
      </w:r>
      <w:r w:rsidR="00C7032C" w:rsidRPr="00C7032C">
        <w:t>.</w:t>
      </w:r>
    </w:p>
    <w:p w14:paraId="75F964A6" w14:textId="3F09864C" w:rsidR="00C7032C" w:rsidRPr="00842500" w:rsidRDefault="00470AFE" w:rsidP="00C7032C">
      <w:pPr>
        <w:pStyle w:val="ImageCaption"/>
      </w:pPr>
      <w:r w:rsidRPr="00470AFE">
        <w:rPr>
          <w:noProof/>
          <w:lang w:eastAsia="ru-RU"/>
        </w:rPr>
        <w:lastRenderedPageBreak/>
        <w:drawing>
          <wp:inline distT="0" distB="0" distL="0" distR="0" wp14:anchorId="5B612EC0" wp14:editId="7D3D9852">
            <wp:extent cx="6480810" cy="3277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32C">
        <w:t>Рисунок</w:t>
      </w:r>
      <w:r w:rsidR="00C7032C" w:rsidRPr="0064373A">
        <w:t xml:space="preserve"> </w:t>
      </w:r>
      <w:r w:rsidR="00C7032C">
        <w:fldChar w:fldCharType="begin"/>
      </w:r>
      <w:r w:rsidR="00C7032C" w:rsidRPr="0064373A">
        <w:instrText xml:space="preserve"> </w:instrText>
      </w:r>
      <w:r w:rsidR="00C7032C" w:rsidRPr="00C7032C">
        <w:rPr>
          <w:lang w:val="en-US"/>
        </w:rPr>
        <w:instrText>SEQ</w:instrText>
      </w:r>
      <w:r w:rsidR="00C7032C" w:rsidRPr="0064373A">
        <w:instrText xml:space="preserve"> </w:instrText>
      </w:r>
      <w:r w:rsidR="00C7032C">
        <w:instrText>Рисунок</w:instrText>
      </w:r>
      <w:r w:rsidR="00C7032C" w:rsidRPr="0064373A">
        <w:instrText xml:space="preserve"> \* </w:instrText>
      </w:r>
      <w:r w:rsidR="00C7032C" w:rsidRPr="00C7032C">
        <w:rPr>
          <w:lang w:val="en-US"/>
        </w:rPr>
        <w:instrText>ARABIC</w:instrText>
      </w:r>
      <w:r w:rsidR="00C7032C" w:rsidRPr="0064373A">
        <w:instrText xml:space="preserve"> </w:instrText>
      </w:r>
      <w:r w:rsidR="00C7032C">
        <w:fldChar w:fldCharType="separate"/>
      </w:r>
      <w:bookmarkStart w:id="31" w:name="_Ref71017779"/>
      <w:r w:rsidR="001F3060" w:rsidRPr="0064373A">
        <w:rPr>
          <w:noProof/>
        </w:rPr>
        <w:t>3</w:t>
      </w:r>
      <w:bookmarkEnd w:id="31"/>
      <w:r w:rsidR="00C7032C">
        <w:fldChar w:fldCharType="end"/>
      </w:r>
      <w:r w:rsidR="00C7032C" w:rsidRPr="0064373A">
        <w:t xml:space="preserve"> – </w:t>
      </w:r>
      <w:r w:rsidR="00C7032C">
        <w:t>Окно</w:t>
      </w:r>
      <w:r w:rsidR="00C7032C" w:rsidRPr="0064373A">
        <w:t xml:space="preserve"> </w:t>
      </w:r>
      <w:r w:rsidR="00842500">
        <w:rPr>
          <w:rStyle w:val="afff6"/>
          <w:lang w:val="ru-RU"/>
        </w:rPr>
        <w:t>Менеджер сервера</w:t>
      </w:r>
    </w:p>
    <w:p w14:paraId="1F9D8AEB" w14:textId="5BB14289" w:rsidR="00C7032C" w:rsidRPr="00C7032C" w:rsidRDefault="00C7032C" w:rsidP="008C642C">
      <w:pPr>
        <w:pStyle w:val="a3"/>
      </w:pPr>
      <w:r w:rsidRPr="00C7032C">
        <w:t>По</w:t>
      </w:r>
      <w:r w:rsidRPr="0064373A">
        <w:t xml:space="preserve"> </w:t>
      </w:r>
      <w:r w:rsidRPr="00C7032C">
        <w:t>умолчанию</w:t>
      </w:r>
      <w:r w:rsidRPr="0064373A">
        <w:t xml:space="preserve"> </w:t>
      </w:r>
      <w:r w:rsidR="00842500">
        <w:rPr>
          <w:rStyle w:val="afff6"/>
          <w:lang w:val="ru-RU"/>
        </w:rPr>
        <w:t>Менеджер сервера</w:t>
      </w:r>
      <w:r w:rsidRPr="00C7032C">
        <w:t xml:space="preserve"> отображает запись локального сервера, установленного на ПК. Также можно подключать / отключать удаленные серверы (для этой цели используйте кнопки </w:t>
      </w:r>
      <w:r w:rsidR="00842500">
        <w:rPr>
          <w:rStyle w:val="afff6"/>
          <w:lang w:val="ru-RU"/>
        </w:rPr>
        <w:t xml:space="preserve">Подключиться к </w:t>
      </w:r>
      <w:proofErr w:type="gramStart"/>
      <w:r w:rsidR="00842500">
        <w:rPr>
          <w:rStyle w:val="afff6"/>
          <w:lang w:val="ru-RU"/>
        </w:rPr>
        <w:t>серверу</w:t>
      </w:r>
      <w:r w:rsidR="00F61336" w:rsidRPr="00F61336">
        <w:rPr>
          <w:rStyle w:val="afff6"/>
          <w:lang w:val="ru-RU"/>
        </w:rPr>
        <w:t xml:space="preserve"> </w:t>
      </w:r>
      <w:r w:rsidR="00F61336">
        <w:rPr>
          <w:noProof/>
          <w:lang w:eastAsia="ru-RU"/>
        </w:rPr>
        <w:drawing>
          <wp:inline distT="0" distB="0" distL="0" distR="0" wp14:anchorId="724F5334" wp14:editId="45A87088">
            <wp:extent cx="285750" cy="285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B81" w:rsidRPr="00E95B81">
        <w:rPr>
          <w:rStyle w:val="afff6"/>
          <w:lang w:val="ru-RU"/>
        </w:rPr>
        <w:t xml:space="preserve"> </w:t>
      </w:r>
      <w:r w:rsidRPr="00C7032C">
        <w:t>и</w:t>
      </w:r>
      <w:proofErr w:type="gramEnd"/>
      <w:r w:rsidRPr="00C7032C">
        <w:t xml:space="preserve"> </w:t>
      </w:r>
      <w:r w:rsidR="00842500">
        <w:rPr>
          <w:rStyle w:val="afff6"/>
          <w:lang w:val="ru-RU"/>
        </w:rPr>
        <w:t>Отключиться от сервера</w:t>
      </w:r>
      <w:r w:rsidR="00D932B0" w:rsidRPr="00D932B0">
        <w:rPr>
          <w:rStyle w:val="afff6"/>
          <w:lang w:val="ru-RU"/>
        </w:rPr>
        <w:t xml:space="preserve"> </w:t>
      </w:r>
      <w:r w:rsidR="004E2259">
        <w:rPr>
          <w:noProof/>
          <w:lang w:eastAsia="ru-RU"/>
        </w:rPr>
        <w:drawing>
          <wp:inline distT="0" distB="0" distL="0" distR="0" wp14:anchorId="3A526E31" wp14:editId="54DC97EF">
            <wp:extent cx="295275" cy="295275"/>
            <wp:effectExtent l="0" t="0" r="9525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унок 1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032C">
        <w:t>).</w:t>
      </w:r>
    </w:p>
    <w:p w14:paraId="79E70B32" w14:textId="7D45DBDD" w:rsidR="00C7032C" w:rsidRPr="00C7032C" w:rsidRDefault="00C7032C" w:rsidP="008C642C">
      <w:pPr>
        <w:pStyle w:val="a3"/>
      </w:pPr>
      <w:r w:rsidRPr="00C7032C">
        <w:t xml:space="preserve">Для запуска / остановки локального сервера используйте кнопки </w:t>
      </w:r>
      <w:r w:rsidR="005013AD">
        <w:rPr>
          <w:rStyle w:val="afff6"/>
          <w:lang w:val="ru-RU"/>
        </w:rPr>
        <w:t xml:space="preserve">Запустить локальный </w:t>
      </w:r>
      <w:proofErr w:type="gramStart"/>
      <w:r w:rsidR="005013AD">
        <w:rPr>
          <w:rStyle w:val="afff6"/>
          <w:lang w:val="ru-RU"/>
        </w:rPr>
        <w:t>сервер</w:t>
      </w:r>
      <w:r w:rsidR="00E95B81" w:rsidRPr="00E95B81">
        <w:rPr>
          <w:rStyle w:val="afff6"/>
          <w:lang w:val="ru-RU"/>
        </w:rPr>
        <w:t xml:space="preserve"> </w:t>
      </w:r>
      <w:r w:rsidR="00C324D6">
        <w:rPr>
          <w:rFonts w:ascii="Arial" w:hAnsi="Arial" w:cs="Arial"/>
          <w:noProof/>
          <w:lang w:eastAsia="ru-RU"/>
        </w:rPr>
        <w:drawing>
          <wp:inline distT="0" distB="0" distL="0" distR="0" wp14:anchorId="298B165E" wp14:editId="2963C60B">
            <wp:extent cx="171450" cy="228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B81" w:rsidRPr="00E95B81">
        <w:rPr>
          <w:rStyle w:val="afff6"/>
          <w:lang w:val="ru-RU"/>
        </w:rPr>
        <w:t xml:space="preserve"> </w:t>
      </w:r>
      <w:r w:rsidRPr="00C7032C">
        <w:t>и</w:t>
      </w:r>
      <w:proofErr w:type="gramEnd"/>
      <w:r w:rsidRPr="00C7032C">
        <w:t xml:space="preserve"> </w:t>
      </w:r>
      <w:r w:rsidR="005013AD">
        <w:rPr>
          <w:rStyle w:val="afff6"/>
          <w:lang w:val="ru-RU"/>
        </w:rPr>
        <w:t>Остановить локальный сервер</w:t>
      </w:r>
      <w:r w:rsidR="0075606C" w:rsidRPr="0075606C">
        <w:rPr>
          <w:rStyle w:val="afff6"/>
          <w:lang w:val="ru-RU"/>
        </w:rPr>
        <w:t xml:space="preserve"> </w:t>
      </w:r>
      <w:r w:rsidR="0075606C">
        <w:rPr>
          <w:rFonts w:ascii="Arial" w:hAnsi="Arial" w:cs="Arial"/>
          <w:noProof/>
          <w:lang w:eastAsia="ru-RU"/>
        </w:rPr>
        <w:drawing>
          <wp:inline distT="0" distB="0" distL="0" distR="0" wp14:anchorId="7C10A1F2" wp14:editId="19EC39CE">
            <wp:extent cx="190500" cy="190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06C" w:rsidRPr="0075606C">
        <w:rPr>
          <w:rStyle w:val="afff6"/>
          <w:lang w:val="ru-RU"/>
        </w:rPr>
        <w:t xml:space="preserve"> </w:t>
      </w:r>
      <w:r w:rsidRPr="00C7032C">
        <w:t>соответственно.</w:t>
      </w:r>
    </w:p>
    <w:p w14:paraId="2FA5755A" w14:textId="27BC6836" w:rsidR="00C7032C" w:rsidRDefault="00C7032C" w:rsidP="008C642C">
      <w:pPr>
        <w:pStyle w:val="a3"/>
      </w:pPr>
      <w:r w:rsidRPr="000E3EA4">
        <w:rPr>
          <w:b/>
        </w:rPr>
        <w:t>Примечание</w:t>
      </w:r>
      <w:r w:rsidR="000E3EA4">
        <w:t>.</w:t>
      </w:r>
      <w:r w:rsidRPr="00C7032C">
        <w:t xml:space="preserve"> Удаленные серверы не могут быть запущены / остановлены из </w:t>
      </w:r>
      <w:r w:rsidR="000B6C7F">
        <w:t>программы «Менеджер сервера»</w:t>
      </w:r>
      <w:r w:rsidRPr="00C7032C">
        <w:t>.</w:t>
      </w:r>
    </w:p>
    <w:p w14:paraId="7BD9C8C6" w14:textId="37E0CF3F" w:rsidR="00582498" w:rsidRDefault="00582498" w:rsidP="008C642C">
      <w:pPr>
        <w:pStyle w:val="a3"/>
      </w:pPr>
      <w:r w:rsidRPr="00C7032C">
        <w:t xml:space="preserve">Чтобы изменить настройки сервера, нажмите кнопку </w:t>
      </w:r>
      <w:r w:rsidR="005013AD">
        <w:rPr>
          <w:rStyle w:val="afff6"/>
          <w:lang w:val="ru-RU"/>
        </w:rPr>
        <w:t xml:space="preserve">Настройки </w:t>
      </w:r>
      <w:proofErr w:type="gramStart"/>
      <w:r w:rsidR="005013AD">
        <w:rPr>
          <w:rStyle w:val="afff6"/>
          <w:lang w:val="ru-RU"/>
        </w:rPr>
        <w:t>сервера</w:t>
      </w:r>
      <w:r w:rsidR="00225D44" w:rsidRPr="00225D44">
        <w:rPr>
          <w:rStyle w:val="afff6"/>
          <w:lang w:val="ru-RU"/>
        </w:rPr>
        <w:t xml:space="preserve"> </w:t>
      </w:r>
      <w:r w:rsidR="00225D44">
        <w:rPr>
          <w:rFonts w:ascii="Arial" w:hAnsi="Arial" w:cs="Arial"/>
          <w:noProof/>
          <w:lang w:eastAsia="ru-RU"/>
        </w:rPr>
        <w:drawing>
          <wp:inline distT="0" distB="0" distL="0" distR="0" wp14:anchorId="467B739C" wp14:editId="2140BEAD">
            <wp:extent cx="285750" cy="285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D44" w:rsidRPr="00225D44">
        <w:rPr>
          <w:rStyle w:val="afff6"/>
          <w:lang w:val="ru-RU"/>
        </w:rPr>
        <w:t xml:space="preserve"> </w:t>
      </w:r>
      <w:r w:rsidRPr="000B6C7F">
        <w:t>(</w:t>
      </w:r>
      <w:proofErr w:type="gramEnd"/>
      <w:r w:rsidR="008C642C">
        <w:t>см. </w:t>
      </w:r>
      <w:r w:rsidR="001D4FC8" w:rsidRPr="000B6C7F">
        <w:t>подраздел </w:t>
      </w:r>
      <w:r w:rsidRPr="000B6C7F">
        <w:fldChar w:fldCharType="begin"/>
      </w:r>
      <w:r w:rsidRPr="000B6C7F">
        <w:instrText xml:space="preserve"> REF _Ref71024599 \r \h  \* MERGEFORMAT </w:instrText>
      </w:r>
      <w:r w:rsidRPr="000B6C7F">
        <w:fldChar w:fldCharType="separate"/>
      </w:r>
      <w:r w:rsidR="001F3060">
        <w:t>3.4</w:t>
      </w:r>
      <w:r w:rsidRPr="000B6C7F">
        <w:fldChar w:fldCharType="end"/>
      </w:r>
      <w:r w:rsidR="001F79A2" w:rsidRPr="000B6C7F">
        <w:t xml:space="preserve"> – </w:t>
      </w:r>
      <w:r w:rsidR="001F79A2" w:rsidRPr="000B6C7F">
        <w:fldChar w:fldCharType="begin"/>
      </w:r>
      <w:r w:rsidR="001F79A2" w:rsidRPr="000B6C7F">
        <w:instrText xml:space="preserve"> REF _Ref71024736 \r \h </w:instrText>
      </w:r>
      <w:r w:rsidR="000B6C7F" w:rsidRPr="000B6C7F">
        <w:instrText xml:space="preserve"> \* MERGEFORMAT </w:instrText>
      </w:r>
      <w:r w:rsidR="001F79A2" w:rsidRPr="000B6C7F">
        <w:fldChar w:fldCharType="separate"/>
      </w:r>
      <w:r w:rsidR="001F3060">
        <w:t>3.5.3</w:t>
      </w:r>
      <w:r w:rsidR="001F79A2" w:rsidRPr="000B6C7F">
        <w:fldChar w:fldCharType="end"/>
      </w:r>
      <w:r w:rsidRPr="000B6C7F">
        <w:t>).</w:t>
      </w:r>
    </w:p>
    <w:p w14:paraId="4873A9CB" w14:textId="71F17CB5" w:rsidR="00AA5AAC" w:rsidRPr="00AA5AAC" w:rsidRDefault="00AA5AAC" w:rsidP="008C642C">
      <w:pPr>
        <w:pStyle w:val="a3"/>
        <w:rPr>
          <w:b/>
        </w:rPr>
      </w:pPr>
      <w:r>
        <w:t>Чтобы настроить конфигурацию запуска сервера</w:t>
      </w:r>
      <w:r w:rsidRPr="00C7032C">
        <w:t xml:space="preserve">, нажмите кнопку </w:t>
      </w:r>
      <w:r w:rsidR="005013AD">
        <w:rPr>
          <w:rStyle w:val="afff6"/>
          <w:lang w:val="ru-RU"/>
        </w:rPr>
        <w:t xml:space="preserve">Начальная конфигурация </w:t>
      </w:r>
      <w:proofErr w:type="gramStart"/>
      <w:r w:rsidR="005013AD">
        <w:rPr>
          <w:rStyle w:val="afff6"/>
          <w:lang w:val="ru-RU"/>
        </w:rPr>
        <w:t>сервера</w:t>
      </w:r>
      <w:r w:rsidR="00ED4661" w:rsidRPr="00ED4661">
        <w:rPr>
          <w:rStyle w:val="afff6"/>
          <w:lang w:val="ru-RU"/>
        </w:rPr>
        <w:t xml:space="preserve"> </w:t>
      </w:r>
      <w:r w:rsidR="00ED4661">
        <w:rPr>
          <w:rFonts w:ascii="Arial" w:hAnsi="Arial" w:cs="Arial"/>
          <w:noProof/>
          <w:lang w:eastAsia="ru-RU"/>
        </w:rPr>
        <w:drawing>
          <wp:inline distT="0" distB="0" distL="0" distR="0" wp14:anchorId="584A218A" wp14:editId="6E76F333">
            <wp:extent cx="257175" cy="2571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661" w:rsidRPr="00ED4661">
        <w:rPr>
          <w:rStyle w:val="afff6"/>
          <w:lang w:val="ru-RU"/>
        </w:rPr>
        <w:t xml:space="preserve"> </w:t>
      </w:r>
      <w:r w:rsidRPr="00AA5AAC">
        <w:t>(</w:t>
      </w:r>
      <w:proofErr w:type="gramEnd"/>
      <w:r w:rsidR="008C642C">
        <w:t>см. </w:t>
      </w:r>
      <w:r w:rsidR="001D4FC8">
        <w:t>подраздел </w:t>
      </w:r>
      <w:r>
        <w:fldChar w:fldCharType="begin"/>
      </w:r>
      <w:r>
        <w:instrText xml:space="preserve"> REF _Ref71024997 \r \h </w:instrText>
      </w:r>
      <w:r>
        <w:fldChar w:fldCharType="separate"/>
      </w:r>
      <w:r w:rsidR="001F3060">
        <w:t>3.3</w:t>
      </w:r>
      <w:r>
        <w:fldChar w:fldCharType="end"/>
      </w:r>
      <w:r w:rsidRPr="00AA5AAC">
        <w:t>).</w:t>
      </w:r>
    </w:p>
    <w:p w14:paraId="7993BEA8" w14:textId="64E9EED7" w:rsidR="00C7032C" w:rsidRPr="00C7032C" w:rsidRDefault="00C7032C" w:rsidP="002F1AAC">
      <w:pPr>
        <w:pStyle w:val="2"/>
      </w:pPr>
      <w:bookmarkStart w:id="32" w:name="_Ref71024997"/>
      <w:bookmarkStart w:id="33" w:name="_Toc72413762"/>
      <w:r w:rsidRPr="00C7032C">
        <w:t xml:space="preserve">Конфигурация </w:t>
      </w:r>
      <w:r w:rsidR="00582498">
        <w:t xml:space="preserve">запуска </w:t>
      </w:r>
      <w:r w:rsidR="004D0484">
        <w:t>сервера</w:t>
      </w:r>
      <w:bookmarkEnd w:id="32"/>
      <w:bookmarkEnd w:id="33"/>
    </w:p>
    <w:p w14:paraId="34061F61" w14:textId="6D8687C0" w:rsidR="00C7032C" w:rsidRPr="007763CA" w:rsidRDefault="00C7032C" w:rsidP="008C642C">
      <w:pPr>
        <w:pStyle w:val="a3"/>
      </w:pPr>
      <w:r w:rsidRPr="00C7032C">
        <w:t xml:space="preserve">Первоначальная конфигурация </w:t>
      </w:r>
      <w:r w:rsidR="00582498">
        <w:t xml:space="preserve">запуска </w:t>
      </w:r>
      <w:r w:rsidRPr="00C7032C">
        <w:t xml:space="preserve">сервера осуществляется через диалоговое окно </w:t>
      </w:r>
      <w:r w:rsidR="00D34640" w:rsidRPr="00D34640">
        <w:rPr>
          <w:rStyle w:val="afff6"/>
          <w:lang w:val="ru-RU"/>
        </w:rPr>
        <w:t>Начальная конфигурация сервера</w:t>
      </w:r>
      <w:r w:rsidR="00582498" w:rsidRPr="00582498">
        <w:t xml:space="preserve"> (</w:t>
      </w:r>
      <w:r w:rsidR="008C642C">
        <w:t>рис. </w:t>
      </w:r>
      <w:r w:rsidR="00582498">
        <w:fldChar w:fldCharType="begin"/>
      </w:r>
      <w:r w:rsidR="00582498">
        <w:instrText xml:space="preserve"> REF _Ref71023580 \h </w:instrText>
      </w:r>
      <w:r w:rsidR="00582498">
        <w:fldChar w:fldCharType="separate"/>
      </w:r>
      <w:r w:rsidR="001F3060" w:rsidRPr="005013AD">
        <w:rPr>
          <w:noProof/>
        </w:rPr>
        <w:t>4</w:t>
      </w:r>
      <w:r w:rsidR="00582498">
        <w:fldChar w:fldCharType="end"/>
      </w:r>
      <w:r w:rsidR="00582498" w:rsidRPr="005013AD">
        <w:t xml:space="preserve">, </w:t>
      </w:r>
      <w:r w:rsidR="00582498">
        <w:rPr>
          <w:lang w:val="en-US"/>
        </w:rPr>
        <w:fldChar w:fldCharType="begin"/>
      </w:r>
      <w:r w:rsidR="00582498" w:rsidRPr="005013AD">
        <w:instrText xml:space="preserve"> </w:instrText>
      </w:r>
      <w:r w:rsidR="00582498">
        <w:rPr>
          <w:lang w:val="en-US"/>
        </w:rPr>
        <w:instrText>REF</w:instrText>
      </w:r>
      <w:r w:rsidR="00582498" w:rsidRPr="005013AD">
        <w:instrText xml:space="preserve"> _</w:instrText>
      </w:r>
      <w:r w:rsidR="00582498">
        <w:rPr>
          <w:lang w:val="en-US"/>
        </w:rPr>
        <w:instrText>Ref</w:instrText>
      </w:r>
      <w:r w:rsidR="00582498" w:rsidRPr="005013AD">
        <w:instrText>71024155 \</w:instrText>
      </w:r>
      <w:r w:rsidR="00582498">
        <w:rPr>
          <w:lang w:val="en-US"/>
        </w:rPr>
        <w:instrText>h</w:instrText>
      </w:r>
      <w:r w:rsidR="00582498" w:rsidRPr="005013AD"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 w:rsidRPr="005013AD">
        <w:rPr>
          <w:noProof/>
        </w:rPr>
        <w:t>5</w:t>
      </w:r>
      <w:r w:rsidR="00582498">
        <w:rPr>
          <w:lang w:val="en-US"/>
        </w:rPr>
        <w:fldChar w:fldCharType="end"/>
      </w:r>
      <w:r w:rsidR="00582498" w:rsidRPr="005013AD">
        <w:t xml:space="preserve">, </w:t>
      </w:r>
      <w:r w:rsidR="00582498">
        <w:rPr>
          <w:lang w:val="en-US"/>
        </w:rPr>
        <w:fldChar w:fldCharType="begin"/>
      </w:r>
      <w:r w:rsidR="00582498" w:rsidRPr="005013AD">
        <w:instrText xml:space="preserve"> </w:instrText>
      </w:r>
      <w:r w:rsidR="00582498">
        <w:rPr>
          <w:lang w:val="en-US"/>
        </w:rPr>
        <w:instrText>REF</w:instrText>
      </w:r>
      <w:r w:rsidR="00582498" w:rsidRPr="005013AD">
        <w:instrText xml:space="preserve"> _</w:instrText>
      </w:r>
      <w:r w:rsidR="00582498">
        <w:rPr>
          <w:lang w:val="en-US"/>
        </w:rPr>
        <w:instrText>Ref</w:instrText>
      </w:r>
      <w:r w:rsidR="00582498" w:rsidRPr="005013AD">
        <w:instrText>71024162 \</w:instrText>
      </w:r>
      <w:r w:rsidR="00582498">
        <w:rPr>
          <w:lang w:val="en-US"/>
        </w:rPr>
        <w:instrText>h</w:instrText>
      </w:r>
      <w:r w:rsidR="00582498" w:rsidRPr="005013AD"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 w:rsidRPr="005013AD">
        <w:rPr>
          <w:noProof/>
        </w:rPr>
        <w:t>6</w:t>
      </w:r>
      <w:r w:rsidR="00582498">
        <w:rPr>
          <w:lang w:val="en-US"/>
        </w:rPr>
        <w:fldChar w:fldCharType="end"/>
      </w:r>
      <w:r w:rsidR="00582498" w:rsidRPr="005013AD">
        <w:t>)</w:t>
      </w:r>
      <w:r w:rsidRPr="005013AD">
        <w:t xml:space="preserve"> (</w:t>
      </w:r>
      <w:r w:rsidR="00582498">
        <w:t>запускается</w:t>
      </w:r>
      <w:r w:rsidR="00582498" w:rsidRPr="005013AD">
        <w:t xml:space="preserve"> </w:t>
      </w:r>
      <w:r w:rsidRPr="00C7032C">
        <w:t>кнопк</w:t>
      </w:r>
      <w:r w:rsidR="00582498">
        <w:t>ой</w:t>
      </w:r>
      <w:r w:rsidRPr="005013AD">
        <w:t xml:space="preserve"> </w:t>
      </w:r>
      <w:r w:rsidR="005013AD">
        <w:rPr>
          <w:rStyle w:val="afff6"/>
          <w:lang w:val="ru-RU"/>
        </w:rPr>
        <w:t xml:space="preserve">Начальная конфигурация </w:t>
      </w:r>
      <w:proofErr w:type="gramStart"/>
      <w:r w:rsidR="005013AD">
        <w:rPr>
          <w:rStyle w:val="afff6"/>
          <w:lang w:val="ru-RU"/>
        </w:rPr>
        <w:t>сервера</w:t>
      </w:r>
      <w:r w:rsidR="00ED4661" w:rsidRPr="00ED4661">
        <w:rPr>
          <w:rStyle w:val="afff6"/>
          <w:lang w:val="ru-RU"/>
        </w:rPr>
        <w:t xml:space="preserve"> </w:t>
      </w:r>
      <w:r w:rsidR="00ED4661">
        <w:rPr>
          <w:rFonts w:ascii="Arial" w:hAnsi="Arial" w:cs="Arial"/>
          <w:noProof/>
          <w:lang w:eastAsia="ru-RU"/>
        </w:rPr>
        <w:drawing>
          <wp:inline distT="0" distB="0" distL="0" distR="0" wp14:anchorId="5D12C7E2" wp14:editId="348B221D">
            <wp:extent cx="257175" cy="2571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661" w:rsidRPr="00ED4661">
        <w:rPr>
          <w:rStyle w:val="afff6"/>
          <w:lang w:val="ru-RU"/>
        </w:rPr>
        <w:t xml:space="preserve"> </w:t>
      </w:r>
      <w:r w:rsidR="00582498" w:rsidRPr="00582498">
        <w:t>в</w:t>
      </w:r>
      <w:proofErr w:type="gramEnd"/>
      <w:r w:rsidR="00582498" w:rsidRPr="005013AD">
        <w:t xml:space="preserve"> </w:t>
      </w:r>
      <w:r w:rsidR="00582498" w:rsidRPr="00582498">
        <w:t>окне</w:t>
      </w:r>
      <w:r w:rsidR="00582498" w:rsidRPr="005013AD">
        <w:t xml:space="preserve"> </w:t>
      </w:r>
      <w:r w:rsidR="005013AD">
        <w:rPr>
          <w:rStyle w:val="afff6"/>
          <w:lang w:val="ru-RU"/>
        </w:rPr>
        <w:t>Менеджер сервера</w:t>
      </w:r>
      <w:r w:rsidR="001F79A2" w:rsidRPr="005013AD">
        <w:t xml:space="preserve"> – </w:t>
      </w:r>
      <w:r w:rsidR="008C642C">
        <w:t>рис</w:t>
      </w:r>
      <w:r w:rsidR="008C642C" w:rsidRPr="005013AD">
        <w:t>.</w:t>
      </w:r>
      <w:r w:rsidR="008C642C" w:rsidRPr="008C642C">
        <w:rPr>
          <w:lang w:val="en-US"/>
        </w:rPr>
        <w:t> </w:t>
      </w:r>
      <w:r w:rsidR="001F79A2">
        <w:fldChar w:fldCharType="begin"/>
      </w:r>
      <w:r w:rsidR="001F79A2" w:rsidRPr="005013AD">
        <w:instrText xml:space="preserve"> </w:instrText>
      </w:r>
      <w:r w:rsidR="001F79A2" w:rsidRPr="005045C3">
        <w:rPr>
          <w:lang w:val="en-US"/>
        </w:rPr>
        <w:instrText>REF</w:instrText>
      </w:r>
      <w:r w:rsidR="001F79A2" w:rsidRPr="005013AD">
        <w:instrText xml:space="preserve"> _</w:instrText>
      </w:r>
      <w:r w:rsidR="001F79A2" w:rsidRPr="005045C3">
        <w:rPr>
          <w:lang w:val="en-US"/>
        </w:rPr>
        <w:instrText>Ref</w:instrText>
      </w:r>
      <w:r w:rsidR="001F79A2" w:rsidRPr="005013AD">
        <w:instrText>71017779 \</w:instrText>
      </w:r>
      <w:r w:rsidR="001F79A2" w:rsidRPr="005045C3">
        <w:rPr>
          <w:lang w:val="en-US"/>
        </w:rPr>
        <w:instrText>h</w:instrText>
      </w:r>
      <w:r w:rsidR="001F79A2" w:rsidRPr="005013AD">
        <w:instrText xml:space="preserve">  \* </w:instrText>
      </w:r>
      <w:r w:rsidR="001F79A2" w:rsidRPr="005045C3">
        <w:rPr>
          <w:lang w:val="en-US"/>
        </w:rPr>
        <w:instrText>MERGEFORMAT</w:instrText>
      </w:r>
      <w:r w:rsidR="001F79A2" w:rsidRPr="005013AD">
        <w:instrText xml:space="preserve"> </w:instrText>
      </w:r>
      <w:r w:rsidR="001F79A2">
        <w:fldChar w:fldCharType="separate"/>
      </w:r>
      <w:r w:rsidR="001F3060" w:rsidRPr="001F3060">
        <w:t>3</w:t>
      </w:r>
      <w:r w:rsidR="001F79A2">
        <w:fldChar w:fldCharType="end"/>
      </w:r>
      <w:r w:rsidRPr="007763CA">
        <w:t>).</w:t>
      </w:r>
    </w:p>
    <w:p w14:paraId="14660E27" w14:textId="77E73DF0" w:rsidR="00AA5AAC" w:rsidRPr="00C7032C" w:rsidRDefault="00AA5AAC" w:rsidP="008C642C">
      <w:pPr>
        <w:pStyle w:val="a3"/>
      </w:pPr>
      <w:r w:rsidRPr="000E3EA4">
        <w:rPr>
          <w:b/>
        </w:rPr>
        <w:lastRenderedPageBreak/>
        <w:t>Примечание</w:t>
      </w:r>
      <w:r>
        <w:t>.</w:t>
      </w:r>
      <w:r w:rsidRPr="00C7032C">
        <w:t xml:space="preserve"> </w:t>
      </w:r>
      <w:r>
        <w:t>Изменение к</w:t>
      </w:r>
      <w:r w:rsidRPr="00C7032C">
        <w:t>онфигураци</w:t>
      </w:r>
      <w:r>
        <w:t>и запуска</w:t>
      </w:r>
      <w:r w:rsidRPr="00C7032C">
        <w:t xml:space="preserve"> доступн</w:t>
      </w:r>
      <w:r>
        <w:t>о</w:t>
      </w:r>
      <w:r w:rsidRPr="00C7032C">
        <w:t xml:space="preserve"> только для локального сервера. Е</w:t>
      </w:r>
      <w:r>
        <w:t>ё</w:t>
      </w:r>
      <w:r w:rsidRPr="00C7032C">
        <w:t xml:space="preserve"> нельзя изменить для серверов, подключенных удаленно.</w:t>
      </w:r>
    </w:p>
    <w:p w14:paraId="3F00EEBC" w14:textId="5DB9F91C" w:rsidR="004D0484" w:rsidRDefault="005013AD" w:rsidP="004D0484">
      <w:pPr>
        <w:pStyle w:val="Figure"/>
      </w:pPr>
      <w:r w:rsidRPr="005013AD">
        <w:drawing>
          <wp:inline distT="0" distB="0" distL="0" distR="0" wp14:anchorId="4296A0EE" wp14:editId="27A8AAAC">
            <wp:extent cx="5182323" cy="5439534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5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E98E3" w14:textId="26AE70F9" w:rsidR="00C7032C" w:rsidRPr="00C7032C" w:rsidRDefault="00582498" w:rsidP="004D0484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4D0484">
        <w:rPr>
          <w:noProof/>
        </w:rPr>
        <w:fldChar w:fldCharType="begin"/>
      </w:r>
      <w:r w:rsidR="004D0484">
        <w:rPr>
          <w:noProof/>
        </w:rPr>
        <w:instrText xml:space="preserve"> SEQ Рисунок \* ARABIC </w:instrText>
      </w:r>
      <w:r w:rsidR="004D0484">
        <w:rPr>
          <w:noProof/>
        </w:rPr>
        <w:fldChar w:fldCharType="separate"/>
      </w:r>
      <w:bookmarkStart w:id="34" w:name="_Ref71023580"/>
      <w:r w:rsidR="001F3060">
        <w:rPr>
          <w:noProof/>
        </w:rPr>
        <w:t>4</w:t>
      </w:r>
      <w:bookmarkEnd w:id="34"/>
      <w:r w:rsidR="004D0484">
        <w:rPr>
          <w:noProof/>
        </w:rPr>
        <w:fldChar w:fldCharType="end"/>
      </w:r>
      <w:r w:rsidR="004D0484">
        <w:rPr>
          <w:noProof/>
        </w:rPr>
        <w:t xml:space="preserve"> – </w:t>
      </w:r>
      <w:r w:rsidR="000E3EA4">
        <w:rPr>
          <w:noProof/>
        </w:rPr>
        <w:t xml:space="preserve">Вкладка </w:t>
      </w:r>
      <w:r w:rsidR="005013AD">
        <w:rPr>
          <w:rStyle w:val="afff6"/>
          <w:lang w:val="ru-RU"/>
        </w:rPr>
        <w:t>Общие</w:t>
      </w:r>
      <w:r w:rsidR="000E3EA4" w:rsidRPr="000E3EA4">
        <w:rPr>
          <w:noProof/>
        </w:rPr>
        <w:t xml:space="preserve"> </w:t>
      </w:r>
      <w:r w:rsidR="000E3EA4">
        <w:rPr>
          <w:noProof/>
        </w:rPr>
        <w:t>окна</w:t>
      </w:r>
      <w:r w:rsidR="004D0484">
        <w:rPr>
          <w:noProof/>
        </w:rPr>
        <w:t xml:space="preserve"> настройки конфигурации сервера</w:t>
      </w:r>
    </w:p>
    <w:p w14:paraId="016C35B4" w14:textId="4C44B922" w:rsidR="00C7032C" w:rsidRPr="00C7032C" w:rsidRDefault="00582498" w:rsidP="008C642C">
      <w:pPr>
        <w:pStyle w:val="a3"/>
      </w:pPr>
      <w:r>
        <w:t>В</w:t>
      </w:r>
      <w:r w:rsidRPr="005013AD">
        <w:t xml:space="preserve"> </w:t>
      </w:r>
      <w:r>
        <w:t>поле</w:t>
      </w:r>
      <w:r w:rsidRPr="005013AD">
        <w:t xml:space="preserve"> </w:t>
      </w:r>
      <w:r w:rsidR="005013AD">
        <w:rPr>
          <w:rStyle w:val="afff6"/>
          <w:lang w:val="ru-RU"/>
        </w:rPr>
        <w:t>Сервисный порт</w:t>
      </w:r>
      <w:r w:rsidRPr="00582498">
        <w:rPr>
          <w:rStyle w:val="afff6"/>
        </w:rPr>
        <w:t> </w:t>
      </w:r>
      <w:r w:rsidRPr="005013AD">
        <w:rPr>
          <w:rStyle w:val="afff6"/>
          <w:lang w:val="ru-RU"/>
        </w:rPr>
        <w:t>(</w:t>
      </w:r>
      <w:r w:rsidRPr="00582498">
        <w:rPr>
          <w:rStyle w:val="afff6"/>
        </w:rPr>
        <w:t>TCP</w:t>
      </w:r>
      <w:r w:rsidRPr="005013AD">
        <w:rPr>
          <w:rStyle w:val="afff6"/>
          <w:lang w:val="ru-RU"/>
        </w:rPr>
        <w:t>)</w:t>
      </w:r>
      <w:r w:rsidR="002A141D" w:rsidRPr="005013AD">
        <w:t xml:space="preserve"> </w:t>
      </w:r>
      <w:r w:rsidRPr="005013AD">
        <w:t>(</w:t>
      </w:r>
      <w:r w:rsidR="008C642C">
        <w:t>рис</w:t>
      </w:r>
      <w:r w:rsidR="008C642C" w:rsidRPr="005013AD">
        <w:t>.</w:t>
      </w:r>
      <w:r w:rsidR="008C642C" w:rsidRPr="008C642C">
        <w:rPr>
          <w:lang w:val="en-US"/>
        </w:rPr>
        <w:t> </w:t>
      </w:r>
      <w:r>
        <w:fldChar w:fldCharType="begin"/>
      </w:r>
      <w:r w:rsidRPr="005013AD">
        <w:instrText xml:space="preserve"> </w:instrText>
      </w:r>
      <w:r w:rsidRPr="00582498">
        <w:rPr>
          <w:lang w:val="en-US"/>
        </w:rPr>
        <w:instrText>REF</w:instrText>
      </w:r>
      <w:r w:rsidRPr="005013AD">
        <w:instrText xml:space="preserve"> _</w:instrText>
      </w:r>
      <w:r w:rsidRPr="00582498">
        <w:rPr>
          <w:lang w:val="en-US"/>
        </w:rPr>
        <w:instrText>Ref</w:instrText>
      </w:r>
      <w:r w:rsidRPr="005013AD">
        <w:instrText>71023580 \</w:instrText>
      </w:r>
      <w:r w:rsidRPr="00582498">
        <w:rPr>
          <w:lang w:val="en-US"/>
        </w:rPr>
        <w:instrText>h</w:instrText>
      </w:r>
      <w:r w:rsidRPr="005013AD">
        <w:instrText xml:space="preserve"> </w:instrText>
      </w:r>
      <w:r>
        <w:fldChar w:fldCharType="separate"/>
      </w:r>
      <w:r w:rsidR="001F3060">
        <w:rPr>
          <w:noProof/>
        </w:rPr>
        <w:t>4</w:t>
      </w:r>
      <w:r>
        <w:fldChar w:fldCharType="end"/>
      </w:r>
      <w:r>
        <w:t>) задайте</w:t>
      </w:r>
      <w:r w:rsidR="002A141D">
        <w:t xml:space="preserve"> </w:t>
      </w:r>
      <w:r w:rsidR="00C7032C" w:rsidRPr="00C7032C">
        <w:rPr>
          <w:lang w:val="en-US"/>
        </w:rPr>
        <w:t>TCP</w:t>
      </w:r>
      <w:r w:rsidR="00C7032C" w:rsidRPr="00C7032C">
        <w:t>-порт, используемый менеджер</w:t>
      </w:r>
      <w:r w:rsidR="004529D9">
        <w:t>о</w:t>
      </w:r>
      <w:r w:rsidR="00C7032C" w:rsidRPr="00C7032C">
        <w:t>м сервера для подключения к серверу.</w:t>
      </w:r>
    </w:p>
    <w:p w14:paraId="2F54E9D2" w14:textId="56B32E27" w:rsidR="00C7032C" w:rsidRPr="00C7032C" w:rsidRDefault="00582498" w:rsidP="008C642C">
      <w:pPr>
        <w:pStyle w:val="a3"/>
      </w:pPr>
      <w:r>
        <w:t>В</w:t>
      </w:r>
      <w:r w:rsidRPr="005013AD">
        <w:t xml:space="preserve"> </w:t>
      </w:r>
      <w:r>
        <w:t>поле</w:t>
      </w:r>
      <w:r w:rsidRPr="005013AD">
        <w:t xml:space="preserve"> </w:t>
      </w:r>
      <w:r w:rsidR="005013AD" w:rsidRPr="005013AD">
        <w:rPr>
          <w:rStyle w:val="afff6"/>
          <w:lang w:val="ru-RU"/>
        </w:rPr>
        <w:t>Порт</w:t>
      </w:r>
      <w:r w:rsidR="005013AD">
        <w:t xml:space="preserve"> </w:t>
      </w:r>
      <w:proofErr w:type="spellStart"/>
      <w:r w:rsidRPr="00582498">
        <w:rPr>
          <w:rStyle w:val="afff6"/>
        </w:rPr>
        <w:t>WebSocket</w:t>
      </w:r>
      <w:proofErr w:type="spellEnd"/>
      <w:r w:rsidR="005013AD">
        <w:rPr>
          <w:rStyle w:val="afff6"/>
          <w:lang w:val="ru-RU"/>
        </w:rPr>
        <w:t xml:space="preserve"> </w:t>
      </w:r>
      <w:r w:rsidRPr="005013AD">
        <w:rPr>
          <w:rStyle w:val="afff6"/>
          <w:lang w:val="ru-RU"/>
        </w:rPr>
        <w:t>(</w:t>
      </w:r>
      <w:r w:rsidRPr="00582498">
        <w:rPr>
          <w:rStyle w:val="afff6"/>
        </w:rPr>
        <w:t>TCP</w:t>
      </w:r>
      <w:r w:rsidRPr="005013AD">
        <w:rPr>
          <w:rStyle w:val="afff6"/>
          <w:lang w:val="ru-RU"/>
        </w:rPr>
        <w:t>)</w:t>
      </w:r>
      <w:r w:rsidRPr="005013AD">
        <w:t xml:space="preserve"> (</w:t>
      </w:r>
      <w:r w:rsidR="008C642C">
        <w:t>рис</w:t>
      </w:r>
      <w:r w:rsidR="008C642C" w:rsidRPr="005013AD">
        <w:t>.</w:t>
      </w:r>
      <w:r w:rsidR="008C642C" w:rsidRPr="008C642C">
        <w:rPr>
          <w:lang w:val="en-US"/>
        </w:rPr>
        <w:t> </w:t>
      </w:r>
      <w:r>
        <w:fldChar w:fldCharType="begin"/>
      </w:r>
      <w:r w:rsidRPr="005013AD">
        <w:instrText xml:space="preserve"> </w:instrText>
      </w:r>
      <w:r w:rsidRPr="00582498">
        <w:rPr>
          <w:lang w:val="en-US"/>
        </w:rPr>
        <w:instrText>REF</w:instrText>
      </w:r>
      <w:r w:rsidRPr="005013AD">
        <w:instrText xml:space="preserve"> _</w:instrText>
      </w:r>
      <w:r w:rsidRPr="00582498">
        <w:rPr>
          <w:lang w:val="en-US"/>
        </w:rPr>
        <w:instrText>Ref</w:instrText>
      </w:r>
      <w:r w:rsidRPr="005013AD">
        <w:instrText>71023580 \</w:instrText>
      </w:r>
      <w:r w:rsidRPr="00582498">
        <w:rPr>
          <w:lang w:val="en-US"/>
        </w:rPr>
        <w:instrText>h</w:instrText>
      </w:r>
      <w:r w:rsidRPr="005013AD">
        <w:instrText xml:space="preserve"> </w:instrText>
      </w:r>
      <w:r>
        <w:fldChar w:fldCharType="separate"/>
      </w:r>
      <w:r w:rsidR="001F3060">
        <w:rPr>
          <w:noProof/>
        </w:rPr>
        <w:t>4</w:t>
      </w:r>
      <w:r>
        <w:fldChar w:fldCharType="end"/>
      </w:r>
      <w:r>
        <w:t xml:space="preserve">) задайте </w:t>
      </w:r>
      <w:r w:rsidR="00C7032C" w:rsidRPr="00C7032C">
        <w:t xml:space="preserve">порт </w:t>
      </w:r>
      <w:r w:rsidR="00C7032C" w:rsidRPr="00C7032C">
        <w:rPr>
          <w:lang w:val="en-US"/>
        </w:rPr>
        <w:t>TCP</w:t>
      </w:r>
      <w:r w:rsidR="00C7032C" w:rsidRPr="00C7032C">
        <w:t xml:space="preserve">, используемый сторонними приложениями для подключения через </w:t>
      </w:r>
      <w:r w:rsidR="00C7032C" w:rsidRPr="00C7032C">
        <w:rPr>
          <w:lang w:val="en-US"/>
        </w:rPr>
        <w:t>API</w:t>
      </w:r>
      <w:r w:rsidR="00C7032C" w:rsidRPr="00C7032C">
        <w:t xml:space="preserve"> с учетной записью диспетчера.</w:t>
      </w:r>
    </w:p>
    <w:p w14:paraId="679AF64E" w14:textId="66FC7099" w:rsidR="00C7032C" w:rsidRPr="00C7032C" w:rsidRDefault="00582498" w:rsidP="008C642C">
      <w:pPr>
        <w:pStyle w:val="a3"/>
      </w:pPr>
      <w:r>
        <w:t xml:space="preserve">В поле </w:t>
      </w:r>
      <w:r w:rsidR="00C7032C" w:rsidRPr="00582498">
        <w:rPr>
          <w:rStyle w:val="afff6"/>
        </w:rPr>
        <w:t>SQL</w:t>
      </w:r>
      <w:r>
        <w:rPr>
          <w:rStyle w:val="afff6"/>
          <w:lang w:val="ru-RU"/>
        </w:rPr>
        <w:t> </w:t>
      </w:r>
      <w:r w:rsidR="00C7032C" w:rsidRPr="00582498">
        <w:rPr>
          <w:rStyle w:val="afff6"/>
        </w:rPr>
        <w:t>Server</w:t>
      </w:r>
      <w:r w:rsidRPr="00582498">
        <w:t xml:space="preserve"> (</w:t>
      </w:r>
      <w:r w:rsidR="008C642C">
        <w:t>рис. </w:t>
      </w:r>
      <w:r>
        <w:fldChar w:fldCharType="begin"/>
      </w:r>
      <w:r w:rsidRPr="00582498">
        <w:instrText xml:space="preserve"> </w:instrText>
      </w:r>
      <w:r w:rsidRPr="00582498">
        <w:rPr>
          <w:lang w:val="en-US"/>
        </w:rPr>
        <w:instrText>REF</w:instrText>
      </w:r>
      <w:r w:rsidRPr="00582498">
        <w:instrText xml:space="preserve"> _</w:instrText>
      </w:r>
      <w:r w:rsidRPr="00582498">
        <w:rPr>
          <w:lang w:val="en-US"/>
        </w:rPr>
        <w:instrText>Ref</w:instrText>
      </w:r>
      <w:r w:rsidRPr="00582498">
        <w:instrText>71023580 \</w:instrText>
      </w:r>
      <w:r w:rsidRPr="00582498">
        <w:rPr>
          <w:lang w:val="en-US"/>
        </w:rPr>
        <w:instrText>h</w:instrText>
      </w:r>
      <w:r w:rsidRPr="00582498">
        <w:instrText xml:space="preserve"> </w:instrText>
      </w:r>
      <w:r>
        <w:fldChar w:fldCharType="separate"/>
      </w:r>
      <w:r w:rsidR="001F3060">
        <w:rPr>
          <w:noProof/>
        </w:rPr>
        <w:t>4</w:t>
      </w:r>
      <w:r>
        <w:fldChar w:fldCharType="end"/>
      </w:r>
      <w:r>
        <w:t xml:space="preserve">) задайте путь с экземпляром </w:t>
      </w:r>
      <w:r>
        <w:rPr>
          <w:lang w:val="en-US"/>
        </w:rPr>
        <w:t>SQL</w:t>
      </w:r>
      <w:r>
        <w:t> </w:t>
      </w:r>
      <w:r w:rsidR="00C7032C" w:rsidRPr="00C7032C">
        <w:rPr>
          <w:lang w:val="en-US"/>
        </w:rPr>
        <w:t>Server</w:t>
      </w:r>
      <w:r w:rsidR="00C7032C" w:rsidRPr="00C7032C">
        <w:t xml:space="preserve">, на котором </w:t>
      </w:r>
      <w:r w:rsidR="004529D9">
        <w:t xml:space="preserve">будут </w:t>
      </w:r>
      <w:r w:rsidR="00C7032C" w:rsidRPr="00C7032C">
        <w:t>хран</w:t>
      </w:r>
      <w:r w:rsidR="004529D9">
        <w:t>и</w:t>
      </w:r>
      <w:r w:rsidR="00C7032C" w:rsidRPr="00C7032C">
        <w:t>т</w:t>
      </w:r>
      <w:r w:rsidR="004529D9">
        <w:t>ь</w:t>
      </w:r>
      <w:r w:rsidR="00C7032C" w:rsidRPr="00C7032C">
        <w:t xml:space="preserve">ся </w:t>
      </w:r>
      <w:r w:rsidR="00C7032C" w:rsidRPr="004529D9">
        <w:rPr>
          <w:rStyle w:val="afff6"/>
          <w:rFonts w:ascii="Times New Roman" w:hAnsi="Times New Roman" w:cs="Times New Roman"/>
          <w:lang w:val="ru-RU"/>
        </w:rPr>
        <w:t xml:space="preserve">данные </w:t>
      </w:r>
      <w:r w:rsidR="004529D9" w:rsidRPr="004529D9">
        <w:rPr>
          <w:rStyle w:val="afff6"/>
          <w:rFonts w:ascii="Times New Roman" w:hAnsi="Times New Roman" w:cs="Times New Roman"/>
          <w:lang w:val="ru-RU"/>
        </w:rPr>
        <w:t>сервера</w:t>
      </w:r>
      <w:r w:rsidR="00C7032C" w:rsidRPr="004529D9">
        <w:rPr>
          <w:rStyle w:val="afff6"/>
          <w:rFonts w:ascii="Times New Roman" w:hAnsi="Times New Roman" w:cs="Times New Roman"/>
          <w:lang w:val="ru-RU"/>
        </w:rPr>
        <w:t xml:space="preserve">. По умолчанию </w:t>
      </w:r>
      <w:r w:rsidRPr="004529D9">
        <w:rPr>
          <w:rStyle w:val="afff6"/>
          <w:rFonts w:ascii="Times New Roman" w:hAnsi="Times New Roman" w:cs="Times New Roman"/>
          <w:lang w:val="ru-RU"/>
        </w:rPr>
        <w:t>указана</w:t>
      </w:r>
      <w:r w:rsidR="00C7032C" w:rsidRPr="004529D9">
        <w:rPr>
          <w:rStyle w:val="afff6"/>
          <w:rFonts w:ascii="Times New Roman" w:hAnsi="Times New Roman" w:cs="Times New Roman"/>
          <w:lang w:val="ru-RU"/>
        </w:rPr>
        <w:t xml:space="preserve"> ссыл</w:t>
      </w:r>
      <w:r w:rsidRPr="004529D9">
        <w:rPr>
          <w:rStyle w:val="afff6"/>
          <w:rFonts w:ascii="Times New Roman" w:hAnsi="Times New Roman" w:cs="Times New Roman"/>
          <w:lang w:val="ru-RU"/>
        </w:rPr>
        <w:t>ка</w:t>
      </w:r>
      <w:r w:rsidR="00C7032C" w:rsidRPr="004529D9">
        <w:rPr>
          <w:rStyle w:val="afff6"/>
          <w:rFonts w:ascii="Times New Roman" w:hAnsi="Times New Roman" w:cs="Times New Roman"/>
          <w:lang w:val="ru-RU"/>
        </w:rPr>
        <w:t xml:space="preserve"> на экземпляр </w:t>
      </w:r>
      <w:proofErr w:type="spellStart"/>
      <w:r w:rsidR="00195421" w:rsidRPr="00195421">
        <w:rPr>
          <w:rStyle w:val="afff6"/>
          <w:rFonts w:ascii="Times New Roman" w:hAnsi="Times New Roman" w:cs="Times New Roman"/>
          <w:lang w:val="ru-RU"/>
        </w:rPr>
        <w:t>PostgreSQL</w:t>
      </w:r>
      <w:proofErr w:type="spellEnd"/>
      <w:r w:rsidR="00C7032C" w:rsidRPr="004529D9">
        <w:rPr>
          <w:rStyle w:val="afff6"/>
          <w:rFonts w:ascii="Times New Roman" w:hAnsi="Times New Roman" w:cs="Times New Roman"/>
          <w:lang w:val="ru-RU"/>
        </w:rPr>
        <w:t xml:space="preserve">, установленный вместе с </w:t>
      </w:r>
      <w:r w:rsidR="004529D9" w:rsidRPr="004529D9">
        <w:rPr>
          <w:rStyle w:val="afff6"/>
          <w:rFonts w:ascii="Times New Roman" w:hAnsi="Times New Roman" w:cs="Times New Roman"/>
          <w:lang w:val="ru-RU"/>
        </w:rPr>
        <w:t>программой</w:t>
      </w:r>
      <w:r w:rsidR="00C7032C" w:rsidRPr="004529D9">
        <w:rPr>
          <w:rStyle w:val="afff6"/>
          <w:rFonts w:ascii="Times New Roman" w:hAnsi="Times New Roman" w:cs="Times New Roman"/>
          <w:lang w:val="ru-RU"/>
        </w:rPr>
        <w:t>.</w:t>
      </w:r>
    </w:p>
    <w:p w14:paraId="3EE7EB96" w14:textId="1C5AE7B1" w:rsidR="00C7032C" w:rsidRPr="00C7032C" w:rsidRDefault="00582498" w:rsidP="008C642C">
      <w:pPr>
        <w:pStyle w:val="a3"/>
      </w:pPr>
      <w:r>
        <w:t xml:space="preserve">В поле </w:t>
      </w:r>
      <w:r w:rsidR="005013AD">
        <w:rPr>
          <w:rStyle w:val="afff6"/>
          <w:lang w:val="ru-RU"/>
        </w:rPr>
        <w:t>Папка записей</w:t>
      </w:r>
      <w:r w:rsidRPr="00582498">
        <w:t xml:space="preserve"> (</w:t>
      </w:r>
      <w:r w:rsidR="008C642C">
        <w:t>рис. </w:t>
      </w:r>
      <w:r>
        <w:fldChar w:fldCharType="begin"/>
      </w:r>
      <w:r w:rsidRPr="00582498">
        <w:instrText xml:space="preserve"> </w:instrText>
      </w:r>
      <w:r w:rsidRPr="00582498">
        <w:rPr>
          <w:lang w:val="en-US"/>
        </w:rPr>
        <w:instrText>REF</w:instrText>
      </w:r>
      <w:r w:rsidRPr="00582498">
        <w:instrText xml:space="preserve"> _</w:instrText>
      </w:r>
      <w:r w:rsidRPr="00582498">
        <w:rPr>
          <w:lang w:val="en-US"/>
        </w:rPr>
        <w:instrText>Ref</w:instrText>
      </w:r>
      <w:r w:rsidRPr="00582498">
        <w:instrText>71023580 \</w:instrText>
      </w:r>
      <w:r w:rsidRPr="00582498">
        <w:rPr>
          <w:lang w:val="en-US"/>
        </w:rPr>
        <w:instrText>h</w:instrText>
      </w:r>
      <w:r w:rsidRPr="00582498">
        <w:instrText xml:space="preserve"> </w:instrText>
      </w:r>
      <w:r>
        <w:fldChar w:fldCharType="separate"/>
      </w:r>
      <w:r w:rsidR="001F3060">
        <w:rPr>
          <w:noProof/>
        </w:rPr>
        <w:t>4</w:t>
      </w:r>
      <w:r>
        <w:fldChar w:fldCharType="end"/>
      </w:r>
      <w:r>
        <w:t>) задайте путь к</w:t>
      </w:r>
      <w:r w:rsidR="002A141D">
        <w:t xml:space="preserve"> </w:t>
      </w:r>
      <w:r w:rsidR="00C7032C" w:rsidRPr="00C7032C">
        <w:t>папк</w:t>
      </w:r>
      <w:r>
        <w:t>е, где будут</w:t>
      </w:r>
      <w:r w:rsidR="00C7032C" w:rsidRPr="00C7032C">
        <w:t xml:space="preserve"> </w:t>
      </w:r>
      <w:r>
        <w:t>хра</w:t>
      </w:r>
      <w:r w:rsidR="00C7032C" w:rsidRPr="00C7032C">
        <w:t>ни</w:t>
      </w:r>
      <w:r>
        <w:t>ться</w:t>
      </w:r>
      <w:r w:rsidR="00C7032C" w:rsidRPr="00C7032C">
        <w:t xml:space="preserve"> запис</w:t>
      </w:r>
      <w:r>
        <w:t>и</w:t>
      </w:r>
      <w:r w:rsidR="00C7032C" w:rsidRPr="00C7032C">
        <w:t xml:space="preserve"> голосовых</w:t>
      </w:r>
      <w:r>
        <w:t xml:space="preserve"> вызовов</w:t>
      </w:r>
      <w:r w:rsidR="00C7032C" w:rsidRPr="00C7032C">
        <w:t xml:space="preserve"> и </w:t>
      </w:r>
      <w:proofErr w:type="spellStart"/>
      <w:r w:rsidR="00C7032C" w:rsidRPr="00C7032C">
        <w:t>видеозвонков</w:t>
      </w:r>
      <w:proofErr w:type="spellEnd"/>
      <w:r w:rsidR="00C7032C" w:rsidRPr="00C7032C">
        <w:t>.</w:t>
      </w:r>
    </w:p>
    <w:p w14:paraId="2D56D48B" w14:textId="48AE12E7" w:rsidR="000E3EA4" w:rsidRDefault="005013AD" w:rsidP="000E3EA4">
      <w:pPr>
        <w:pStyle w:val="Figure"/>
      </w:pPr>
      <w:r w:rsidRPr="005013AD">
        <w:lastRenderedPageBreak/>
        <w:drawing>
          <wp:inline distT="0" distB="0" distL="0" distR="0" wp14:anchorId="59180D38" wp14:editId="0AC00D5D">
            <wp:extent cx="5153744" cy="5391902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539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5A22C" w14:textId="286FC0D3" w:rsidR="00C7032C" w:rsidRPr="000E3EA4" w:rsidRDefault="00582498" w:rsidP="000E3EA4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0E3EA4">
        <w:rPr>
          <w:noProof/>
        </w:rPr>
        <w:fldChar w:fldCharType="begin"/>
      </w:r>
      <w:r w:rsidR="000E3EA4">
        <w:rPr>
          <w:noProof/>
        </w:rPr>
        <w:instrText xml:space="preserve"> SEQ Рисунок \* ARABIC </w:instrText>
      </w:r>
      <w:r w:rsidR="000E3EA4">
        <w:rPr>
          <w:noProof/>
        </w:rPr>
        <w:fldChar w:fldCharType="separate"/>
      </w:r>
      <w:bookmarkStart w:id="35" w:name="_Ref71024155"/>
      <w:r w:rsidR="001F3060">
        <w:rPr>
          <w:noProof/>
        </w:rPr>
        <w:t>5</w:t>
      </w:r>
      <w:bookmarkEnd w:id="35"/>
      <w:r w:rsidR="000E3EA4">
        <w:rPr>
          <w:noProof/>
        </w:rPr>
        <w:fldChar w:fldCharType="end"/>
      </w:r>
      <w:r w:rsidR="000E3EA4">
        <w:rPr>
          <w:noProof/>
        </w:rPr>
        <w:t xml:space="preserve"> – Вкладка </w:t>
      </w:r>
      <w:r w:rsidR="005013AD" w:rsidRPr="000E021E">
        <w:rPr>
          <w:rStyle w:val="afff6"/>
          <w:lang w:val="ru-RU"/>
        </w:rPr>
        <w:t>Временные настройки</w:t>
      </w:r>
      <w:r w:rsidR="000E3EA4" w:rsidRPr="000E3EA4">
        <w:rPr>
          <w:noProof/>
        </w:rPr>
        <w:t xml:space="preserve"> окна настройки конфигурации сервера</w:t>
      </w:r>
    </w:p>
    <w:p w14:paraId="246B532B" w14:textId="70C84146" w:rsidR="00C7032C" w:rsidRPr="00C7032C" w:rsidRDefault="00AA5AAC" w:rsidP="008C642C">
      <w:pPr>
        <w:pStyle w:val="a3"/>
      </w:pPr>
      <w:r>
        <w:t>В</w:t>
      </w:r>
      <w:r w:rsidRPr="005013AD">
        <w:t xml:space="preserve"> </w:t>
      </w:r>
      <w:r>
        <w:t>поле</w:t>
      </w:r>
      <w:r w:rsidRPr="005013AD">
        <w:t xml:space="preserve"> </w:t>
      </w:r>
      <w:r w:rsidR="005013AD">
        <w:rPr>
          <w:rStyle w:val="afff6"/>
          <w:lang w:val="ru-RU"/>
        </w:rPr>
        <w:t>Таймаут передачи, сек</w:t>
      </w:r>
      <w:r w:rsidRPr="005013AD">
        <w:t xml:space="preserve"> </w:t>
      </w:r>
      <w:r w:rsidR="00582498" w:rsidRPr="005013AD">
        <w:t>(</w:t>
      </w:r>
      <w:r w:rsidR="008C642C">
        <w:t>рис</w:t>
      </w:r>
      <w:r w:rsidR="008C642C" w:rsidRPr="005013AD">
        <w:t>.</w:t>
      </w:r>
      <w:r w:rsidR="008C642C" w:rsidRPr="008C642C">
        <w:rPr>
          <w:lang w:val="en-US"/>
        </w:rPr>
        <w:t> </w:t>
      </w:r>
      <w:r w:rsidR="00582498">
        <w:rPr>
          <w:lang w:val="en-US"/>
        </w:rPr>
        <w:fldChar w:fldCharType="begin"/>
      </w:r>
      <w:r w:rsidR="00582498" w:rsidRPr="005013AD">
        <w:instrText xml:space="preserve"> </w:instrText>
      </w:r>
      <w:r w:rsidR="00582498">
        <w:rPr>
          <w:lang w:val="en-US"/>
        </w:rPr>
        <w:instrText>REF</w:instrText>
      </w:r>
      <w:r w:rsidR="00582498" w:rsidRPr="005013AD">
        <w:instrText xml:space="preserve"> _</w:instrText>
      </w:r>
      <w:r w:rsidR="00582498">
        <w:rPr>
          <w:lang w:val="en-US"/>
        </w:rPr>
        <w:instrText>Ref</w:instrText>
      </w:r>
      <w:r w:rsidR="00582498" w:rsidRPr="005013AD">
        <w:instrText>71024155 \</w:instrText>
      </w:r>
      <w:r w:rsidR="00582498">
        <w:rPr>
          <w:lang w:val="en-US"/>
        </w:rPr>
        <w:instrText>h</w:instrText>
      </w:r>
      <w:r w:rsidR="00582498" w:rsidRPr="005013AD"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>
        <w:rPr>
          <w:noProof/>
        </w:rPr>
        <w:t>5</w:t>
      </w:r>
      <w:r w:rsidR="00582498">
        <w:rPr>
          <w:lang w:val="en-US"/>
        </w:rPr>
        <w:fldChar w:fldCharType="end"/>
      </w:r>
      <w:r w:rsidR="00582498" w:rsidRPr="00582498">
        <w:t xml:space="preserve">) </w:t>
      </w:r>
      <w:r w:rsidR="003E25F3">
        <w:t xml:space="preserve">задайте </w:t>
      </w:r>
      <w:r w:rsidR="003E25F3" w:rsidRPr="00C7032C">
        <w:t>тайм-аут передачи</w:t>
      </w:r>
      <w:r w:rsidR="003E25F3">
        <w:t xml:space="preserve"> в секундах. С</w:t>
      </w:r>
      <w:r w:rsidR="00C7032C" w:rsidRPr="00C7032C">
        <w:t>ервер автоматически останавливает вызов, если непрерывная односторонняя передача по вызову превышает тайм-аут передачи.</w:t>
      </w:r>
    </w:p>
    <w:p w14:paraId="446262A6" w14:textId="5AC4633C" w:rsidR="00C7032C" w:rsidRPr="00C7032C" w:rsidRDefault="00AA5AAC" w:rsidP="008C642C">
      <w:pPr>
        <w:pStyle w:val="a3"/>
      </w:pPr>
      <w:r>
        <w:t>В</w:t>
      </w:r>
      <w:r w:rsidRPr="00D303A0">
        <w:t xml:space="preserve"> </w:t>
      </w:r>
      <w:r>
        <w:t>поле</w:t>
      </w:r>
      <w:r w:rsidRPr="00D303A0">
        <w:t xml:space="preserve"> </w:t>
      </w:r>
      <w:r w:rsidR="005013AD">
        <w:rPr>
          <w:rStyle w:val="afff6"/>
          <w:lang w:val="ru-RU"/>
        </w:rPr>
        <w:t>Время ожидания</w:t>
      </w:r>
      <w:r w:rsidR="00D303A0">
        <w:rPr>
          <w:rStyle w:val="afff6"/>
          <w:lang w:val="ru-RU"/>
        </w:rPr>
        <w:t xml:space="preserve"> до окончания частного вызова, сек</w:t>
      </w:r>
      <w:r w:rsidR="00582498" w:rsidRPr="00D303A0">
        <w:t xml:space="preserve"> (</w:t>
      </w:r>
      <w:r w:rsidR="008C642C">
        <w:t>рис</w:t>
      </w:r>
      <w:r w:rsidR="008C642C" w:rsidRPr="00D303A0">
        <w:t>.</w:t>
      </w:r>
      <w:r w:rsidR="008C642C" w:rsidRPr="008C642C">
        <w:rPr>
          <w:lang w:val="en-US"/>
        </w:rPr>
        <w:t> </w:t>
      </w:r>
      <w:r w:rsidR="00582498">
        <w:rPr>
          <w:lang w:val="en-US"/>
        </w:rPr>
        <w:fldChar w:fldCharType="begin"/>
      </w:r>
      <w:r w:rsidR="00582498" w:rsidRPr="00D303A0">
        <w:instrText xml:space="preserve"> </w:instrText>
      </w:r>
      <w:r w:rsidR="00582498">
        <w:rPr>
          <w:lang w:val="en-US"/>
        </w:rPr>
        <w:instrText>REF</w:instrText>
      </w:r>
      <w:r w:rsidR="00582498" w:rsidRPr="00D303A0">
        <w:instrText xml:space="preserve"> _</w:instrText>
      </w:r>
      <w:r w:rsidR="00582498">
        <w:rPr>
          <w:lang w:val="en-US"/>
        </w:rPr>
        <w:instrText>Ref</w:instrText>
      </w:r>
      <w:r w:rsidR="00582498" w:rsidRPr="00D303A0">
        <w:instrText>71024155 \</w:instrText>
      </w:r>
      <w:r w:rsidR="00582498">
        <w:rPr>
          <w:lang w:val="en-US"/>
        </w:rPr>
        <w:instrText>h</w:instrText>
      </w:r>
      <w:r w:rsidR="00582498" w:rsidRPr="00D303A0"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>
        <w:rPr>
          <w:noProof/>
        </w:rPr>
        <w:t>5</w:t>
      </w:r>
      <w:r w:rsidR="00582498">
        <w:rPr>
          <w:lang w:val="en-US"/>
        </w:rPr>
        <w:fldChar w:fldCharType="end"/>
      </w:r>
      <w:r w:rsidR="00582498" w:rsidRPr="00582498">
        <w:t xml:space="preserve">) </w:t>
      </w:r>
      <w:r w:rsidR="003E25F3">
        <w:t>задайте в</w:t>
      </w:r>
      <w:r w:rsidR="003E25F3" w:rsidRPr="003E25F3">
        <w:t xml:space="preserve">ремя </w:t>
      </w:r>
      <w:r w:rsidR="00600239">
        <w:t>ожидания</w:t>
      </w:r>
      <w:r w:rsidR="003E25F3" w:rsidRPr="003E25F3">
        <w:t xml:space="preserve"> частного вызова</w:t>
      </w:r>
      <w:r w:rsidR="003E25F3">
        <w:t xml:space="preserve"> в секундах – это</w:t>
      </w:r>
      <w:r w:rsidR="002A141D">
        <w:t xml:space="preserve"> </w:t>
      </w:r>
      <w:r w:rsidR="00C7032C" w:rsidRPr="00C7032C">
        <w:t xml:space="preserve">время ответа на частный вызов в рамках разговора после того, как вызывающая сторона отпустила </w:t>
      </w:r>
      <w:r w:rsidR="00C7032C" w:rsidRPr="00C7032C">
        <w:rPr>
          <w:lang w:val="en-US"/>
        </w:rPr>
        <w:t>PTT</w:t>
      </w:r>
      <w:r w:rsidR="00C7032C" w:rsidRPr="00C7032C">
        <w:t>.</w:t>
      </w:r>
    </w:p>
    <w:p w14:paraId="0D6F65D5" w14:textId="2FA59E5F" w:rsidR="00C7032C" w:rsidRPr="00C7032C" w:rsidRDefault="00AA5AAC" w:rsidP="008C642C">
      <w:pPr>
        <w:pStyle w:val="a3"/>
      </w:pPr>
      <w:r>
        <w:t>В</w:t>
      </w:r>
      <w:r w:rsidRPr="00D303A0">
        <w:t xml:space="preserve"> </w:t>
      </w:r>
      <w:r>
        <w:t>поле</w:t>
      </w:r>
      <w:r w:rsidRPr="00D303A0">
        <w:t xml:space="preserve"> </w:t>
      </w:r>
      <w:r w:rsidR="00D303A0">
        <w:rPr>
          <w:rStyle w:val="afff6"/>
          <w:lang w:val="ru-RU"/>
        </w:rPr>
        <w:t>Время ожидания до окончания группового вызова, сек</w:t>
      </w:r>
      <w:r w:rsidR="00D303A0" w:rsidRPr="00D303A0">
        <w:t xml:space="preserve"> </w:t>
      </w:r>
      <w:r w:rsidR="00582498" w:rsidRPr="00D303A0">
        <w:t>(</w:t>
      </w:r>
      <w:r w:rsidR="008C642C">
        <w:t>рис</w:t>
      </w:r>
      <w:r w:rsidR="008C642C" w:rsidRPr="00D303A0">
        <w:t>.</w:t>
      </w:r>
      <w:r w:rsidR="008C642C" w:rsidRPr="008C642C">
        <w:rPr>
          <w:lang w:val="en-US"/>
        </w:rPr>
        <w:t> </w:t>
      </w:r>
      <w:r w:rsidR="00582498">
        <w:rPr>
          <w:lang w:val="en-US"/>
        </w:rPr>
        <w:fldChar w:fldCharType="begin"/>
      </w:r>
      <w:r w:rsidR="00582498" w:rsidRPr="00D303A0">
        <w:instrText xml:space="preserve"> </w:instrText>
      </w:r>
      <w:r w:rsidR="00582498">
        <w:rPr>
          <w:lang w:val="en-US"/>
        </w:rPr>
        <w:instrText>REF</w:instrText>
      </w:r>
      <w:r w:rsidR="00582498" w:rsidRPr="00D303A0">
        <w:instrText xml:space="preserve"> _</w:instrText>
      </w:r>
      <w:r w:rsidR="00582498">
        <w:rPr>
          <w:lang w:val="en-US"/>
        </w:rPr>
        <w:instrText>Ref</w:instrText>
      </w:r>
      <w:r w:rsidR="00582498" w:rsidRPr="00D303A0">
        <w:instrText>71024155 \</w:instrText>
      </w:r>
      <w:r w:rsidR="00582498">
        <w:rPr>
          <w:lang w:val="en-US"/>
        </w:rPr>
        <w:instrText>h</w:instrText>
      </w:r>
      <w:r w:rsidR="00582498" w:rsidRPr="00D303A0"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>
        <w:rPr>
          <w:noProof/>
        </w:rPr>
        <w:t>5</w:t>
      </w:r>
      <w:r w:rsidR="00582498">
        <w:rPr>
          <w:lang w:val="en-US"/>
        </w:rPr>
        <w:fldChar w:fldCharType="end"/>
      </w:r>
      <w:r w:rsidR="00582498" w:rsidRPr="00582498">
        <w:t xml:space="preserve">) </w:t>
      </w:r>
      <w:r w:rsidR="003E25F3">
        <w:t>задайте в</w:t>
      </w:r>
      <w:r w:rsidR="003E25F3" w:rsidRPr="003E25F3">
        <w:t xml:space="preserve">ремя </w:t>
      </w:r>
      <w:r w:rsidR="00600239">
        <w:t>ожидания</w:t>
      </w:r>
      <w:r w:rsidR="003E25F3" w:rsidRPr="003E25F3">
        <w:t xml:space="preserve"> </w:t>
      </w:r>
      <w:r w:rsidR="003E25F3">
        <w:t>группового</w:t>
      </w:r>
      <w:r w:rsidR="003E25F3" w:rsidRPr="003E25F3">
        <w:t xml:space="preserve"> вызова</w:t>
      </w:r>
      <w:r w:rsidR="003E25F3">
        <w:t xml:space="preserve"> в секундах – это</w:t>
      </w:r>
      <w:r w:rsidR="002A141D">
        <w:t xml:space="preserve"> </w:t>
      </w:r>
      <w:r w:rsidR="00C7032C" w:rsidRPr="00C7032C">
        <w:t xml:space="preserve">время ответа на групповой вызов в рамках разговора после того, как вызывающая сторона отпустила </w:t>
      </w:r>
      <w:r w:rsidR="00C7032C" w:rsidRPr="00C7032C">
        <w:rPr>
          <w:lang w:val="en-US"/>
        </w:rPr>
        <w:t>PTT</w:t>
      </w:r>
      <w:r w:rsidR="00C7032C" w:rsidRPr="00C7032C">
        <w:t>.</w:t>
      </w:r>
    </w:p>
    <w:p w14:paraId="05A24299" w14:textId="4D6B72B8" w:rsidR="00C7032C" w:rsidRPr="00C7032C" w:rsidRDefault="00AA5AAC" w:rsidP="008C642C">
      <w:pPr>
        <w:pStyle w:val="a3"/>
      </w:pPr>
      <w:r>
        <w:t>В</w:t>
      </w:r>
      <w:r w:rsidRPr="00D303A0">
        <w:t xml:space="preserve"> </w:t>
      </w:r>
      <w:r>
        <w:t>поле</w:t>
      </w:r>
      <w:r w:rsidRPr="00D303A0">
        <w:t xml:space="preserve"> </w:t>
      </w:r>
      <w:r w:rsidR="00D303A0">
        <w:rPr>
          <w:rStyle w:val="afff6"/>
          <w:lang w:val="ru-RU"/>
        </w:rPr>
        <w:t>Таймаут доставки частного сообщения, мин</w:t>
      </w:r>
      <w:r w:rsidR="00582498" w:rsidRPr="00D303A0">
        <w:t xml:space="preserve"> (</w:t>
      </w:r>
      <w:r w:rsidR="008C642C">
        <w:t>рис</w:t>
      </w:r>
      <w:r w:rsidR="008C642C" w:rsidRPr="00D303A0">
        <w:t>.</w:t>
      </w:r>
      <w:r w:rsidR="008C642C" w:rsidRPr="008C642C">
        <w:rPr>
          <w:lang w:val="en-US"/>
        </w:rPr>
        <w:t> </w:t>
      </w:r>
      <w:r w:rsidR="00582498">
        <w:rPr>
          <w:lang w:val="en-US"/>
        </w:rPr>
        <w:fldChar w:fldCharType="begin"/>
      </w:r>
      <w:r w:rsidR="00582498" w:rsidRPr="00D303A0">
        <w:instrText xml:space="preserve"> </w:instrText>
      </w:r>
      <w:r w:rsidR="00582498">
        <w:rPr>
          <w:lang w:val="en-US"/>
        </w:rPr>
        <w:instrText>REF</w:instrText>
      </w:r>
      <w:r w:rsidR="00582498" w:rsidRPr="00D303A0">
        <w:instrText xml:space="preserve"> _</w:instrText>
      </w:r>
      <w:r w:rsidR="00582498">
        <w:rPr>
          <w:lang w:val="en-US"/>
        </w:rPr>
        <w:instrText>Ref</w:instrText>
      </w:r>
      <w:r w:rsidR="00582498" w:rsidRPr="00D303A0">
        <w:instrText>71024155 \</w:instrText>
      </w:r>
      <w:r w:rsidR="00582498">
        <w:rPr>
          <w:lang w:val="en-US"/>
        </w:rPr>
        <w:instrText>h</w:instrText>
      </w:r>
      <w:r w:rsidR="00582498" w:rsidRPr="00D303A0"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>
        <w:rPr>
          <w:noProof/>
        </w:rPr>
        <w:t>5</w:t>
      </w:r>
      <w:r w:rsidR="00582498">
        <w:rPr>
          <w:lang w:val="en-US"/>
        </w:rPr>
        <w:fldChar w:fldCharType="end"/>
      </w:r>
      <w:r w:rsidR="00582498" w:rsidRPr="00582498">
        <w:t xml:space="preserve">) </w:t>
      </w:r>
      <w:r w:rsidR="003E25F3">
        <w:t xml:space="preserve">задайте </w:t>
      </w:r>
      <w:r w:rsidR="003E25F3" w:rsidRPr="00C7032C">
        <w:t>тайм-аут</w:t>
      </w:r>
      <w:r w:rsidR="002A141D">
        <w:t xml:space="preserve"> </w:t>
      </w:r>
      <w:r w:rsidR="003E25F3" w:rsidRPr="003E25F3">
        <w:t xml:space="preserve">доставки </w:t>
      </w:r>
      <w:r w:rsidR="003E25F3">
        <w:t>частного</w:t>
      </w:r>
      <w:r w:rsidR="003E25F3" w:rsidRPr="003E25F3">
        <w:t xml:space="preserve"> сообщения </w:t>
      </w:r>
      <w:r w:rsidR="003E25F3">
        <w:t>в</w:t>
      </w:r>
      <w:r w:rsidR="00D303A0">
        <w:t xml:space="preserve"> минутах </w:t>
      </w:r>
      <w:r w:rsidR="003E25F3">
        <w:t xml:space="preserve">– это </w:t>
      </w:r>
      <w:r w:rsidR="00C7032C" w:rsidRPr="00C7032C">
        <w:t>время для продолжения доставки личного сообщения адресату.</w:t>
      </w:r>
    </w:p>
    <w:p w14:paraId="3CE18D1F" w14:textId="58DAE262" w:rsidR="00C7032C" w:rsidRPr="00C7032C" w:rsidRDefault="00AA5AAC" w:rsidP="008C642C">
      <w:pPr>
        <w:pStyle w:val="a3"/>
      </w:pPr>
      <w:r>
        <w:lastRenderedPageBreak/>
        <w:t>В</w:t>
      </w:r>
      <w:r w:rsidRPr="00D303A0">
        <w:t xml:space="preserve"> </w:t>
      </w:r>
      <w:r>
        <w:t>поле</w:t>
      </w:r>
      <w:r w:rsidRPr="00D303A0">
        <w:t xml:space="preserve"> </w:t>
      </w:r>
      <w:r w:rsidR="00D303A0">
        <w:rPr>
          <w:rStyle w:val="afff6"/>
          <w:lang w:val="ru-RU"/>
        </w:rPr>
        <w:t>Таймаут доставки группового сообщения, мин</w:t>
      </w:r>
      <w:r w:rsidR="00582498" w:rsidRPr="00D303A0">
        <w:t xml:space="preserve"> (</w:t>
      </w:r>
      <w:r w:rsidR="008C642C">
        <w:t>рис</w:t>
      </w:r>
      <w:r w:rsidR="008C642C" w:rsidRPr="00D303A0">
        <w:t>.</w:t>
      </w:r>
      <w:r w:rsidR="008C642C" w:rsidRPr="008C642C">
        <w:rPr>
          <w:lang w:val="en-US"/>
        </w:rPr>
        <w:t> </w:t>
      </w:r>
      <w:r w:rsidR="00582498">
        <w:rPr>
          <w:lang w:val="en-US"/>
        </w:rPr>
        <w:fldChar w:fldCharType="begin"/>
      </w:r>
      <w:r w:rsidR="00582498" w:rsidRPr="00D303A0">
        <w:instrText xml:space="preserve"> </w:instrText>
      </w:r>
      <w:r w:rsidR="00582498">
        <w:rPr>
          <w:lang w:val="en-US"/>
        </w:rPr>
        <w:instrText>REF</w:instrText>
      </w:r>
      <w:r w:rsidR="00582498" w:rsidRPr="00D303A0">
        <w:instrText xml:space="preserve"> _</w:instrText>
      </w:r>
      <w:r w:rsidR="00582498">
        <w:rPr>
          <w:lang w:val="en-US"/>
        </w:rPr>
        <w:instrText>Ref</w:instrText>
      </w:r>
      <w:r w:rsidR="00582498" w:rsidRPr="00D303A0">
        <w:instrText>71024155 \</w:instrText>
      </w:r>
      <w:r w:rsidR="00582498">
        <w:rPr>
          <w:lang w:val="en-US"/>
        </w:rPr>
        <w:instrText>h</w:instrText>
      </w:r>
      <w:r w:rsidR="00582498" w:rsidRPr="00D303A0"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>
        <w:rPr>
          <w:noProof/>
        </w:rPr>
        <w:t>5</w:t>
      </w:r>
      <w:r w:rsidR="00582498">
        <w:rPr>
          <w:lang w:val="en-US"/>
        </w:rPr>
        <w:fldChar w:fldCharType="end"/>
      </w:r>
      <w:r w:rsidR="00582498" w:rsidRPr="00582498">
        <w:t xml:space="preserve">) </w:t>
      </w:r>
      <w:r w:rsidR="003E25F3">
        <w:t xml:space="preserve">задайте </w:t>
      </w:r>
      <w:r w:rsidR="003E25F3" w:rsidRPr="00C7032C">
        <w:t>тайм-аут</w:t>
      </w:r>
      <w:r w:rsidR="003E25F3">
        <w:t xml:space="preserve"> </w:t>
      </w:r>
      <w:r w:rsidR="003E25F3" w:rsidRPr="003E25F3">
        <w:t xml:space="preserve">доставки группового сообщения </w:t>
      </w:r>
      <w:r w:rsidR="003E25F3">
        <w:t>в</w:t>
      </w:r>
      <w:r w:rsidR="00D303A0">
        <w:t xml:space="preserve"> минутах </w:t>
      </w:r>
      <w:r w:rsidR="003E25F3">
        <w:t xml:space="preserve">– это </w:t>
      </w:r>
      <w:r w:rsidR="003E25F3" w:rsidRPr="00C7032C">
        <w:t xml:space="preserve">время </w:t>
      </w:r>
      <w:r w:rsidR="00C7032C" w:rsidRPr="00C7032C">
        <w:t>для продолжения доставки группового сообщения членам группы.</w:t>
      </w:r>
    </w:p>
    <w:p w14:paraId="33EFB82D" w14:textId="4E324443" w:rsidR="00C7032C" w:rsidRPr="00C7032C" w:rsidRDefault="00AA5AAC" w:rsidP="008C642C">
      <w:pPr>
        <w:pStyle w:val="a3"/>
      </w:pPr>
      <w:r>
        <w:t>В</w:t>
      </w:r>
      <w:r w:rsidRPr="00D303A0">
        <w:t xml:space="preserve"> </w:t>
      </w:r>
      <w:r>
        <w:t>поле</w:t>
      </w:r>
      <w:r w:rsidRPr="00D303A0">
        <w:t xml:space="preserve"> </w:t>
      </w:r>
      <w:r w:rsidR="00D303A0">
        <w:rPr>
          <w:rStyle w:val="afff6"/>
          <w:lang w:val="ru-RU"/>
        </w:rPr>
        <w:t>Мин. период запроса местоположения, сек</w:t>
      </w:r>
      <w:r w:rsidR="00582498" w:rsidRPr="00D303A0">
        <w:t xml:space="preserve"> (</w:t>
      </w:r>
      <w:r w:rsidR="008C642C">
        <w:t>рис</w:t>
      </w:r>
      <w:r w:rsidR="008C642C" w:rsidRPr="00D303A0">
        <w:t>.</w:t>
      </w:r>
      <w:r w:rsidR="008C642C" w:rsidRPr="008C642C">
        <w:rPr>
          <w:lang w:val="en-US"/>
        </w:rPr>
        <w:t> </w:t>
      </w:r>
      <w:r w:rsidR="00582498">
        <w:rPr>
          <w:lang w:val="en-US"/>
        </w:rPr>
        <w:fldChar w:fldCharType="begin"/>
      </w:r>
      <w:r w:rsidR="00582498" w:rsidRPr="00D303A0">
        <w:instrText xml:space="preserve"> </w:instrText>
      </w:r>
      <w:r w:rsidR="00582498">
        <w:rPr>
          <w:lang w:val="en-US"/>
        </w:rPr>
        <w:instrText>REF</w:instrText>
      </w:r>
      <w:r w:rsidR="00582498" w:rsidRPr="00D303A0">
        <w:instrText xml:space="preserve"> _</w:instrText>
      </w:r>
      <w:r w:rsidR="00582498">
        <w:rPr>
          <w:lang w:val="en-US"/>
        </w:rPr>
        <w:instrText>Ref</w:instrText>
      </w:r>
      <w:r w:rsidR="00582498" w:rsidRPr="00D303A0">
        <w:instrText>71024155 \</w:instrText>
      </w:r>
      <w:r w:rsidR="00582498">
        <w:rPr>
          <w:lang w:val="en-US"/>
        </w:rPr>
        <w:instrText>h</w:instrText>
      </w:r>
      <w:r w:rsidR="00582498" w:rsidRPr="00D303A0"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>
        <w:rPr>
          <w:noProof/>
        </w:rPr>
        <w:t>5</w:t>
      </w:r>
      <w:r w:rsidR="00582498">
        <w:rPr>
          <w:lang w:val="en-US"/>
        </w:rPr>
        <w:fldChar w:fldCharType="end"/>
      </w:r>
      <w:r w:rsidR="00582498" w:rsidRPr="00582498">
        <w:t xml:space="preserve">) </w:t>
      </w:r>
      <w:r w:rsidR="003E25F3">
        <w:t xml:space="preserve">задайте </w:t>
      </w:r>
      <w:r w:rsidR="00C7032C" w:rsidRPr="00C7032C">
        <w:t>минимально возможное время опроса для периодического обновления местоположения</w:t>
      </w:r>
      <w:r w:rsidR="003E25F3">
        <w:t xml:space="preserve"> в секундах</w:t>
      </w:r>
      <w:r w:rsidR="00C7032C" w:rsidRPr="00C7032C">
        <w:t>.</w:t>
      </w:r>
    </w:p>
    <w:p w14:paraId="0E796EFE" w14:textId="441F0793" w:rsidR="00C7032C" w:rsidRPr="00C7032C" w:rsidRDefault="00AA5AAC" w:rsidP="008C642C">
      <w:pPr>
        <w:pStyle w:val="a3"/>
      </w:pPr>
      <w:r>
        <w:t>В</w:t>
      </w:r>
      <w:r w:rsidRPr="00D303A0">
        <w:t xml:space="preserve"> </w:t>
      </w:r>
      <w:r>
        <w:t>поле</w:t>
      </w:r>
      <w:r w:rsidRPr="00D303A0">
        <w:t xml:space="preserve"> </w:t>
      </w:r>
      <w:r w:rsidR="00D303A0">
        <w:rPr>
          <w:rStyle w:val="afff6"/>
          <w:lang w:val="ru-RU"/>
        </w:rPr>
        <w:t>Таймаут проверки подключения, сек</w:t>
      </w:r>
      <w:r w:rsidR="00582498" w:rsidRPr="00D303A0">
        <w:t xml:space="preserve"> (</w:t>
      </w:r>
      <w:r w:rsidR="008C642C">
        <w:t>рис</w:t>
      </w:r>
      <w:r w:rsidR="008C642C" w:rsidRPr="00D303A0">
        <w:t>.</w:t>
      </w:r>
      <w:r w:rsidR="008C642C" w:rsidRPr="008C642C">
        <w:rPr>
          <w:lang w:val="en-US"/>
        </w:rPr>
        <w:t> </w:t>
      </w:r>
      <w:r w:rsidR="00582498">
        <w:rPr>
          <w:lang w:val="en-US"/>
        </w:rPr>
        <w:fldChar w:fldCharType="begin"/>
      </w:r>
      <w:r w:rsidR="00582498" w:rsidRPr="00D303A0">
        <w:instrText xml:space="preserve"> </w:instrText>
      </w:r>
      <w:r w:rsidR="00582498">
        <w:rPr>
          <w:lang w:val="en-US"/>
        </w:rPr>
        <w:instrText>REF</w:instrText>
      </w:r>
      <w:r w:rsidR="00582498" w:rsidRPr="00D303A0">
        <w:instrText xml:space="preserve"> _</w:instrText>
      </w:r>
      <w:r w:rsidR="00582498">
        <w:rPr>
          <w:lang w:val="en-US"/>
        </w:rPr>
        <w:instrText>Ref</w:instrText>
      </w:r>
      <w:r w:rsidR="00582498" w:rsidRPr="00D303A0">
        <w:instrText>71024155 \</w:instrText>
      </w:r>
      <w:r w:rsidR="00582498">
        <w:rPr>
          <w:lang w:val="en-US"/>
        </w:rPr>
        <w:instrText>h</w:instrText>
      </w:r>
      <w:r w:rsidR="00582498" w:rsidRPr="00D303A0"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>
        <w:rPr>
          <w:noProof/>
        </w:rPr>
        <w:t>5</w:t>
      </w:r>
      <w:r w:rsidR="00582498">
        <w:rPr>
          <w:lang w:val="en-US"/>
        </w:rPr>
        <w:fldChar w:fldCharType="end"/>
      </w:r>
      <w:r w:rsidR="00582498" w:rsidRPr="00582498">
        <w:t xml:space="preserve">) </w:t>
      </w:r>
      <w:r w:rsidR="003E25F3">
        <w:t xml:space="preserve">задайте </w:t>
      </w:r>
      <w:r w:rsidR="00013285" w:rsidRPr="00EF5052">
        <w:t>период</w:t>
      </w:r>
      <w:r w:rsidR="00C7032C" w:rsidRPr="00C7032C">
        <w:t xml:space="preserve"> провер</w:t>
      </w:r>
      <w:r w:rsidR="003E25F3">
        <w:t>ки</w:t>
      </w:r>
      <w:r w:rsidR="00C7032C" w:rsidRPr="00C7032C">
        <w:t xml:space="preserve"> доступност</w:t>
      </w:r>
      <w:r w:rsidR="00013285">
        <w:t>и</w:t>
      </w:r>
      <w:r w:rsidR="00C7032C" w:rsidRPr="00C7032C">
        <w:t xml:space="preserve"> подключения к серверу</w:t>
      </w:r>
      <w:r w:rsidR="00013285">
        <w:t xml:space="preserve"> в секундах</w:t>
      </w:r>
      <w:r w:rsidR="00C7032C" w:rsidRPr="00C7032C">
        <w:t>.</w:t>
      </w:r>
    </w:p>
    <w:p w14:paraId="63A3B52D" w14:textId="3ED87263" w:rsidR="00C7032C" w:rsidRPr="00C7032C" w:rsidRDefault="00AA5AAC" w:rsidP="008C642C">
      <w:pPr>
        <w:pStyle w:val="a3"/>
      </w:pPr>
      <w:r>
        <w:t>В</w:t>
      </w:r>
      <w:r w:rsidRPr="00D303A0">
        <w:t xml:space="preserve"> </w:t>
      </w:r>
      <w:r>
        <w:t>поле</w:t>
      </w:r>
      <w:r w:rsidRPr="00D303A0">
        <w:t xml:space="preserve"> </w:t>
      </w:r>
      <w:r w:rsidR="00D303A0">
        <w:rPr>
          <w:rStyle w:val="afff6"/>
          <w:lang w:val="ru-RU"/>
        </w:rPr>
        <w:t>Интервал нарезки записи мониторинга, сек</w:t>
      </w:r>
      <w:r w:rsidR="00D303A0" w:rsidRPr="00D303A0">
        <w:t xml:space="preserve"> </w:t>
      </w:r>
      <w:r w:rsidR="00582498" w:rsidRPr="00D303A0">
        <w:t>(</w:t>
      </w:r>
      <w:r w:rsidR="008C642C">
        <w:t>рис</w:t>
      </w:r>
      <w:r w:rsidR="008C642C" w:rsidRPr="00D303A0">
        <w:t>.</w:t>
      </w:r>
      <w:r w:rsidR="008C642C" w:rsidRPr="008C642C">
        <w:rPr>
          <w:lang w:val="en-US"/>
        </w:rPr>
        <w:t> </w:t>
      </w:r>
      <w:r w:rsidR="00582498">
        <w:rPr>
          <w:lang w:val="en-US"/>
        </w:rPr>
        <w:fldChar w:fldCharType="begin"/>
      </w:r>
      <w:r w:rsidR="00582498" w:rsidRPr="00D303A0">
        <w:instrText xml:space="preserve"> </w:instrText>
      </w:r>
      <w:r w:rsidR="00582498">
        <w:rPr>
          <w:lang w:val="en-US"/>
        </w:rPr>
        <w:instrText>REF</w:instrText>
      </w:r>
      <w:r w:rsidR="00582498" w:rsidRPr="00D303A0">
        <w:instrText xml:space="preserve"> _</w:instrText>
      </w:r>
      <w:r w:rsidR="00582498">
        <w:rPr>
          <w:lang w:val="en-US"/>
        </w:rPr>
        <w:instrText>Ref</w:instrText>
      </w:r>
      <w:r w:rsidR="00582498" w:rsidRPr="00D303A0">
        <w:instrText>71024155 \</w:instrText>
      </w:r>
      <w:r w:rsidR="00582498">
        <w:rPr>
          <w:lang w:val="en-US"/>
        </w:rPr>
        <w:instrText>h</w:instrText>
      </w:r>
      <w:r w:rsidR="00582498" w:rsidRPr="00D303A0"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>
        <w:rPr>
          <w:noProof/>
        </w:rPr>
        <w:t>5</w:t>
      </w:r>
      <w:r w:rsidR="00582498">
        <w:rPr>
          <w:lang w:val="en-US"/>
        </w:rPr>
        <w:fldChar w:fldCharType="end"/>
      </w:r>
      <w:r w:rsidR="00582498" w:rsidRPr="00582498">
        <w:t xml:space="preserve">) </w:t>
      </w:r>
      <w:r w:rsidR="00013285">
        <w:t xml:space="preserve">задайте интервал </w:t>
      </w:r>
      <w:r w:rsidR="0010578B">
        <w:t xml:space="preserve">нарезки записи </w:t>
      </w:r>
      <w:r w:rsidR="00013285">
        <w:t>мониторинга в секундах (</w:t>
      </w:r>
      <w:r w:rsidR="008C642C">
        <w:t>см. </w:t>
      </w:r>
      <w:r w:rsidR="001D4FC8">
        <w:t>подраздел </w:t>
      </w:r>
      <w:r w:rsidR="00013285">
        <w:fldChar w:fldCharType="begin"/>
      </w:r>
      <w:r w:rsidR="00013285">
        <w:instrText xml:space="preserve"> REF _Ref71027792 \r \h </w:instrText>
      </w:r>
      <w:r w:rsidR="00013285">
        <w:fldChar w:fldCharType="separate"/>
      </w:r>
      <w:r w:rsidR="001F3060">
        <w:t>5.2</w:t>
      </w:r>
      <w:r w:rsidR="00013285">
        <w:fldChar w:fldCharType="end"/>
      </w:r>
      <w:r w:rsidR="00013285">
        <w:t xml:space="preserve">). </w:t>
      </w:r>
      <w:r w:rsidR="00C7032C" w:rsidRPr="00C7032C">
        <w:t xml:space="preserve">Сеанс мониторинга </w:t>
      </w:r>
      <w:r w:rsidR="00013285">
        <w:t>сохраняется</w:t>
      </w:r>
      <w:r w:rsidR="00C7032C" w:rsidRPr="00C7032C">
        <w:t xml:space="preserve"> набор</w:t>
      </w:r>
      <w:r w:rsidR="00013285">
        <w:t>ом</w:t>
      </w:r>
      <w:r w:rsidR="00C7032C" w:rsidRPr="00C7032C">
        <w:t xml:space="preserve"> из нескольких файлов. Интервал срезов мониторинга</w:t>
      </w:r>
      <w:r w:rsidR="002A141D">
        <w:t xml:space="preserve"> – </w:t>
      </w:r>
      <w:r w:rsidR="00C7032C" w:rsidRPr="00C7032C">
        <w:t>это максимальная продолжительность записи для сохранения в одном файле.</w:t>
      </w:r>
    </w:p>
    <w:p w14:paraId="1A6A7450" w14:textId="0075E9FD" w:rsidR="00C7032C" w:rsidRPr="00C7032C" w:rsidRDefault="00AA5AAC" w:rsidP="008C642C">
      <w:pPr>
        <w:pStyle w:val="a3"/>
      </w:pPr>
      <w:r>
        <w:t>В</w:t>
      </w:r>
      <w:r w:rsidRPr="00AA5AAC">
        <w:rPr>
          <w:lang w:val="en-US"/>
        </w:rPr>
        <w:t xml:space="preserve"> </w:t>
      </w:r>
      <w:r>
        <w:t>поле</w:t>
      </w:r>
      <w:r w:rsidRPr="00AA5AAC">
        <w:rPr>
          <w:lang w:val="en-US"/>
        </w:rPr>
        <w:t xml:space="preserve"> </w:t>
      </w:r>
      <w:r w:rsidRPr="00AA5AAC">
        <w:rPr>
          <w:rStyle w:val="afff6"/>
        </w:rPr>
        <w:t>Emergency</w:t>
      </w:r>
      <w:r w:rsidR="003E25F3" w:rsidRPr="003E25F3">
        <w:rPr>
          <w:rStyle w:val="afff6"/>
        </w:rPr>
        <w:t> </w:t>
      </w:r>
      <w:r w:rsidRPr="00AA5AAC">
        <w:rPr>
          <w:rStyle w:val="afff6"/>
        </w:rPr>
        <w:t>Timeout</w:t>
      </w:r>
      <w:r w:rsidR="00582498" w:rsidRPr="00AA5AAC">
        <w:rPr>
          <w:lang w:val="en-US"/>
        </w:rPr>
        <w:t xml:space="preserve"> (</w:t>
      </w:r>
      <w:r w:rsidR="008C642C">
        <w:t>рис</w:t>
      </w:r>
      <w:r w:rsidR="008C642C" w:rsidRPr="008C642C">
        <w:rPr>
          <w:lang w:val="en-US"/>
        </w:rPr>
        <w:t>. </w:t>
      </w:r>
      <w:r w:rsidR="00582498">
        <w:rPr>
          <w:lang w:val="en-US"/>
        </w:rPr>
        <w:fldChar w:fldCharType="begin"/>
      </w:r>
      <w:r w:rsidR="00582498" w:rsidRPr="00AA5AAC">
        <w:rPr>
          <w:lang w:val="en-US"/>
        </w:rPr>
        <w:instrText xml:space="preserve"> </w:instrText>
      </w:r>
      <w:r w:rsidR="00582498">
        <w:rPr>
          <w:lang w:val="en-US"/>
        </w:rPr>
        <w:instrText>REF</w:instrText>
      </w:r>
      <w:r w:rsidR="00582498" w:rsidRPr="00AA5AAC">
        <w:rPr>
          <w:lang w:val="en-US"/>
        </w:rPr>
        <w:instrText xml:space="preserve"> _</w:instrText>
      </w:r>
      <w:r w:rsidR="00582498">
        <w:rPr>
          <w:lang w:val="en-US"/>
        </w:rPr>
        <w:instrText>Ref</w:instrText>
      </w:r>
      <w:r w:rsidR="00582498" w:rsidRPr="00AA5AAC">
        <w:rPr>
          <w:lang w:val="en-US"/>
        </w:rPr>
        <w:instrText>71024155 \</w:instrText>
      </w:r>
      <w:r w:rsidR="00582498">
        <w:rPr>
          <w:lang w:val="en-US"/>
        </w:rPr>
        <w:instrText>h</w:instrText>
      </w:r>
      <w:r w:rsidR="00582498" w:rsidRPr="00AA5AAC">
        <w:rPr>
          <w:lang w:val="en-US"/>
        </w:rPr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>
        <w:rPr>
          <w:noProof/>
        </w:rPr>
        <w:t>5</w:t>
      </w:r>
      <w:r w:rsidR="00582498">
        <w:rPr>
          <w:lang w:val="en-US"/>
        </w:rPr>
        <w:fldChar w:fldCharType="end"/>
      </w:r>
      <w:r w:rsidR="00582498" w:rsidRPr="00582498">
        <w:t xml:space="preserve">) </w:t>
      </w:r>
      <w:r w:rsidR="00013285">
        <w:t xml:space="preserve">задайте </w:t>
      </w:r>
      <w:r w:rsidR="00AE738D">
        <w:t>временной интервал</w:t>
      </w:r>
      <w:r w:rsidR="00C7032C" w:rsidRPr="00C7032C">
        <w:t xml:space="preserve"> </w:t>
      </w:r>
      <w:r w:rsidR="00AE738D">
        <w:t>подачи</w:t>
      </w:r>
      <w:r w:rsidR="00C7032C" w:rsidRPr="00C7032C">
        <w:t xml:space="preserve"> аварийного сигнала</w:t>
      </w:r>
      <w:r w:rsidR="00D303A0">
        <w:t xml:space="preserve"> в секундах</w:t>
      </w:r>
      <w:r w:rsidR="00C7032C" w:rsidRPr="00C7032C">
        <w:t xml:space="preserve"> в случае, </w:t>
      </w:r>
      <w:r w:rsidR="00AE738D">
        <w:t>когда</w:t>
      </w:r>
      <w:r w:rsidR="00C7032C" w:rsidRPr="00C7032C">
        <w:t xml:space="preserve"> ни один из получателей аварийн</w:t>
      </w:r>
      <w:r w:rsidR="00AE738D">
        <w:t>ого</w:t>
      </w:r>
      <w:r w:rsidR="00C7032C" w:rsidRPr="00C7032C">
        <w:t xml:space="preserve"> </w:t>
      </w:r>
      <w:r w:rsidR="00AE738D">
        <w:t>сигнала</w:t>
      </w:r>
      <w:r w:rsidR="00C7032C" w:rsidRPr="00C7032C">
        <w:t xml:space="preserve"> не подтверждает аварийную ситуацию.</w:t>
      </w:r>
    </w:p>
    <w:p w14:paraId="00FCE94C" w14:textId="5BC53137" w:rsidR="00C7032C" w:rsidRPr="00C7032C" w:rsidRDefault="00AA5AAC" w:rsidP="008C642C">
      <w:pPr>
        <w:pStyle w:val="a3"/>
      </w:pPr>
      <w:r>
        <w:t xml:space="preserve">В поле </w:t>
      </w:r>
      <w:r w:rsidRPr="00AA5AAC">
        <w:rPr>
          <w:rStyle w:val="afff6"/>
        </w:rPr>
        <w:t>Jitter</w:t>
      </w:r>
      <w:r w:rsidR="00AE738D">
        <w:rPr>
          <w:rStyle w:val="afff6"/>
          <w:lang w:val="ru-RU"/>
        </w:rPr>
        <w:t> </w:t>
      </w:r>
      <w:r w:rsidRPr="00AA5AAC">
        <w:rPr>
          <w:rStyle w:val="afff6"/>
        </w:rPr>
        <w:t>size</w:t>
      </w:r>
      <w:r w:rsidRPr="00582498">
        <w:t xml:space="preserve"> </w:t>
      </w:r>
      <w:r w:rsidR="00582498" w:rsidRPr="00582498">
        <w:t>(</w:t>
      </w:r>
      <w:r w:rsidR="008C642C">
        <w:t>рис. </w:t>
      </w:r>
      <w:r w:rsidR="00582498">
        <w:rPr>
          <w:lang w:val="en-US"/>
        </w:rPr>
        <w:fldChar w:fldCharType="begin"/>
      </w:r>
      <w:r w:rsidR="00582498" w:rsidRPr="00582498">
        <w:instrText xml:space="preserve"> </w:instrText>
      </w:r>
      <w:r w:rsidR="00582498">
        <w:rPr>
          <w:lang w:val="en-US"/>
        </w:rPr>
        <w:instrText>REF</w:instrText>
      </w:r>
      <w:r w:rsidR="00582498" w:rsidRPr="00582498">
        <w:instrText xml:space="preserve"> _</w:instrText>
      </w:r>
      <w:r w:rsidR="00582498">
        <w:rPr>
          <w:lang w:val="en-US"/>
        </w:rPr>
        <w:instrText>Ref</w:instrText>
      </w:r>
      <w:r w:rsidR="00582498" w:rsidRPr="00582498">
        <w:instrText>71024155 \</w:instrText>
      </w:r>
      <w:r w:rsidR="00582498">
        <w:rPr>
          <w:lang w:val="en-US"/>
        </w:rPr>
        <w:instrText>h</w:instrText>
      </w:r>
      <w:r w:rsidR="00582498" w:rsidRPr="00582498"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>
        <w:rPr>
          <w:noProof/>
        </w:rPr>
        <w:t>5</w:t>
      </w:r>
      <w:r w:rsidR="00582498">
        <w:rPr>
          <w:lang w:val="en-US"/>
        </w:rPr>
        <w:fldChar w:fldCharType="end"/>
      </w:r>
      <w:r w:rsidR="00582498" w:rsidRPr="00582498">
        <w:t xml:space="preserve">) </w:t>
      </w:r>
      <w:r w:rsidR="00AE738D">
        <w:t xml:space="preserve">задайте </w:t>
      </w:r>
      <w:r w:rsidR="004529D9" w:rsidRPr="004529D9">
        <w:t xml:space="preserve">фазовое дрожание цифрового сигнала </w:t>
      </w:r>
      <w:r w:rsidR="00C7032C" w:rsidRPr="00C7032C">
        <w:t>голосового потока на принимающем устройстве</w:t>
      </w:r>
      <w:r w:rsidR="004529D9">
        <w:t xml:space="preserve"> в миллисекундах</w:t>
      </w:r>
      <w:r w:rsidR="00C7032C" w:rsidRPr="00C7032C">
        <w:t xml:space="preserve">. В умеренных сетевых условиях более высокий </w:t>
      </w:r>
      <w:r w:rsidR="00AE738D">
        <w:t>значение этой величины</w:t>
      </w:r>
      <w:r w:rsidR="00C7032C" w:rsidRPr="00C7032C">
        <w:t xml:space="preserve"> делает воспроизведение голоса более плавным, но добавляет дополнительную задержку в разговоре.</w:t>
      </w:r>
    </w:p>
    <w:p w14:paraId="70AF45B3" w14:textId="0E21A686" w:rsidR="000E3EA4" w:rsidRDefault="00D303A0" w:rsidP="000E3EA4">
      <w:pPr>
        <w:pStyle w:val="Figure"/>
      </w:pPr>
      <w:r w:rsidRPr="00D303A0">
        <w:lastRenderedPageBreak/>
        <w:drawing>
          <wp:inline distT="0" distB="0" distL="0" distR="0" wp14:anchorId="3BFE109C" wp14:editId="1CD017C7">
            <wp:extent cx="5163271" cy="541095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5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EBFFC" w14:textId="24F8FA81" w:rsidR="00C7032C" w:rsidRPr="000E3EA4" w:rsidRDefault="00582498" w:rsidP="000E3EA4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0E3EA4">
        <w:rPr>
          <w:noProof/>
        </w:rPr>
        <w:fldChar w:fldCharType="begin"/>
      </w:r>
      <w:r w:rsidR="000E3EA4">
        <w:rPr>
          <w:noProof/>
        </w:rPr>
        <w:instrText xml:space="preserve"> SEQ Рисунок \* ARABIC </w:instrText>
      </w:r>
      <w:r w:rsidR="000E3EA4">
        <w:rPr>
          <w:noProof/>
        </w:rPr>
        <w:fldChar w:fldCharType="separate"/>
      </w:r>
      <w:bookmarkStart w:id="36" w:name="_Ref71024162"/>
      <w:r w:rsidR="001F3060">
        <w:rPr>
          <w:noProof/>
        </w:rPr>
        <w:t>6</w:t>
      </w:r>
      <w:bookmarkEnd w:id="36"/>
      <w:r w:rsidR="000E3EA4">
        <w:rPr>
          <w:noProof/>
        </w:rPr>
        <w:fldChar w:fldCharType="end"/>
      </w:r>
      <w:r w:rsidR="000E3EA4">
        <w:rPr>
          <w:noProof/>
        </w:rPr>
        <w:t xml:space="preserve"> </w:t>
      </w:r>
      <w:r w:rsidR="000E091B">
        <w:rPr>
          <w:noProof/>
        </w:rPr>
        <w:t>–</w:t>
      </w:r>
      <w:r w:rsidR="000E3EA4">
        <w:rPr>
          <w:noProof/>
        </w:rPr>
        <w:t xml:space="preserve"> Вкладка </w:t>
      </w:r>
      <w:r w:rsidR="00D303A0">
        <w:rPr>
          <w:noProof/>
        </w:rPr>
        <w:t>Роли</w:t>
      </w:r>
      <w:r w:rsidR="000E3EA4" w:rsidRPr="000E3EA4">
        <w:rPr>
          <w:noProof/>
        </w:rPr>
        <w:t xml:space="preserve"> окна настройки конфигурации сервера</w:t>
      </w:r>
    </w:p>
    <w:p w14:paraId="4B855C75" w14:textId="29A04165" w:rsidR="00582498" w:rsidRDefault="00582498" w:rsidP="008C642C">
      <w:pPr>
        <w:pStyle w:val="a3"/>
      </w:pPr>
      <w:r>
        <w:t xml:space="preserve">Вкладка </w:t>
      </w:r>
      <w:r w:rsidR="00D303A0">
        <w:t>Роли</w:t>
      </w:r>
      <w:r>
        <w:t xml:space="preserve"> </w:t>
      </w:r>
      <w:r w:rsidRPr="00582498">
        <w:t>(</w:t>
      </w:r>
      <w:r w:rsidR="008C642C">
        <w:t>рис. </w:t>
      </w:r>
      <w:r>
        <w:rPr>
          <w:lang w:val="en-US"/>
        </w:rPr>
        <w:fldChar w:fldCharType="begin"/>
      </w:r>
      <w:r w:rsidRPr="00582498">
        <w:instrText xml:space="preserve"> </w:instrText>
      </w:r>
      <w:r>
        <w:rPr>
          <w:lang w:val="en-US"/>
        </w:rPr>
        <w:instrText>REF</w:instrText>
      </w:r>
      <w:r w:rsidRPr="00582498">
        <w:instrText xml:space="preserve"> _</w:instrText>
      </w:r>
      <w:r>
        <w:rPr>
          <w:lang w:val="en-US"/>
        </w:rPr>
        <w:instrText>Ref</w:instrText>
      </w:r>
      <w:r w:rsidRPr="00582498">
        <w:instrText>71024162 \</w:instrText>
      </w:r>
      <w:r>
        <w:rPr>
          <w:lang w:val="en-US"/>
        </w:rPr>
        <w:instrText>h</w:instrText>
      </w:r>
      <w:r w:rsidRPr="00582498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1F3060">
        <w:rPr>
          <w:noProof/>
        </w:rPr>
        <w:t>6</w:t>
      </w:r>
      <w:r>
        <w:rPr>
          <w:lang w:val="en-US"/>
        </w:rPr>
        <w:fldChar w:fldCharType="end"/>
      </w:r>
      <w:r w:rsidRPr="00582498">
        <w:t>)</w:t>
      </w:r>
      <w:r>
        <w:t xml:space="preserve"> позволяет выбрать режим работы сервера и настроить резервирование. Настройка резервного</w:t>
      </w:r>
      <w:r w:rsidRPr="00C7032C">
        <w:t xml:space="preserve"> сервера </w:t>
      </w:r>
      <w:r>
        <w:t xml:space="preserve">описана в подразделе </w:t>
      </w:r>
      <w:r>
        <w:fldChar w:fldCharType="begin"/>
      </w:r>
      <w:r>
        <w:instrText xml:space="preserve"> REF _Ref71022308 \r \h </w:instrText>
      </w:r>
      <w:r>
        <w:fldChar w:fldCharType="separate"/>
      </w:r>
      <w:r w:rsidR="001F3060">
        <w:t>5.1</w:t>
      </w:r>
      <w:r>
        <w:fldChar w:fldCharType="end"/>
      </w:r>
      <w:r>
        <w:t>.</w:t>
      </w:r>
    </w:p>
    <w:p w14:paraId="63ED9CFB" w14:textId="09BD10AD" w:rsidR="00AA5AAC" w:rsidRPr="000E3EA4" w:rsidRDefault="00AA5AAC" w:rsidP="008C642C">
      <w:pPr>
        <w:pStyle w:val="a3"/>
      </w:pPr>
      <w:r w:rsidRPr="003859FE">
        <w:rPr>
          <w:b/>
          <w:bCs/>
        </w:rPr>
        <w:t>Внимание!</w:t>
      </w:r>
      <w:r>
        <w:t xml:space="preserve"> Перезагрузите сервер после изменения настроек.</w:t>
      </w:r>
    </w:p>
    <w:p w14:paraId="509EC8E7" w14:textId="10E820FC" w:rsidR="00C7032C" w:rsidRDefault="004529D9" w:rsidP="002F1AAC">
      <w:pPr>
        <w:pStyle w:val="2"/>
      </w:pPr>
      <w:bookmarkStart w:id="37" w:name="_Ref71024599"/>
      <w:bookmarkStart w:id="38" w:name="_Toc72413763"/>
      <w:r>
        <w:t>Настройка у</w:t>
      </w:r>
      <w:r w:rsidR="00C7032C" w:rsidRPr="00C7032C">
        <w:t>четны</w:t>
      </w:r>
      <w:r>
        <w:t>х</w:t>
      </w:r>
      <w:r w:rsidR="00C7032C" w:rsidRPr="00C7032C">
        <w:t xml:space="preserve"> запис</w:t>
      </w:r>
      <w:r>
        <w:t>ей</w:t>
      </w:r>
      <w:r w:rsidR="00C7032C" w:rsidRPr="00C7032C">
        <w:t xml:space="preserve"> диспетчеров</w:t>
      </w:r>
      <w:bookmarkEnd w:id="37"/>
      <w:bookmarkEnd w:id="38"/>
    </w:p>
    <w:p w14:paraId="1E7F6CC7" w14:textId="20AC6016" w:rsidR="00AA5AAC" w:rsidRPr="00D303A0" w:rsidRDefault="008C46A7" w:rsidP="008C642C">
      <w:pPr>
        <w:pStyle w:val="a3"/>
      </w:pPr>
      <w:r w:rsidRPr="008C46A7">
        <w:t xml:space="preserve">Учетные записи диспетчеров </w:t>
      </w:r>
      <w:r>
        <w:t xml:space="preserve">настраиваются на вкладке </w:t>
      </w:r>
      <w:r w:rsidR="00D303A0">
        <w:rPr>
          <w:rStyle w:val="afff6"/>
          <w:lang w:val="ru-RU"/>
        </w:rPr>
        <w:t>Диспетчеры</w:t>
      </w:r>
      <w:r>
        <w:t xml:space="preserve"> </w:t>
      </w:r>
      <w:r w:rsidR="00AA5AAC" w:rsidRPr="00C7032C">
        <w:t>диалогово</w:t>
      </w:r>
      <w:r>
        <w:t>го</w:t>
      </w:r>
      <w:r w:rsidR="00AA5AAC" w:rsidRPr="00C7032C">
        <w:t xml:space="preserve"> окн</w:t>
      </w:r>
      <w:r>
        <w:t>а</w:t>
      </w:r>
      <w:r w:rsidR="00AA5AAC" w:rsidRPr="00C7032C">
        <w:t xml:space="preserve"> </w:t>
      </w:r>
      <w:r w:rsidR="00AD5207">
        <w:rPr>
          <w:rStyle w:val="afff6"/>
          <w:lang w:val="ru-RU"/>
        </w:rPr>
        <w:t>Настройки сервера</w:t>
      </w:r>
      <w:r w:rsidR="00AA5AAC">
        <w:rPr>
          <w:rStyle w:val="afff6"/>
          <w:lang w:val="ru-RU"/>
        </w:rPr>
        <w:t xml:space="preserve"> </w:t>
      </w:r>
      <w:r w:rsidR="00AA5AAC" w:rsidRPr="008C46A7">
        <w:t>(</w:t>
      </w:r>
      <w:r w:rsidR="008C642C">
        <w:t>рис. </w:t>
      </w:r>
      <w:r w:rsidR="00AA5AAC" w:rsidRPr="008C46A7">
        <w:fldChar w:fldCharType="begin"/>
      </w:r>
      <w:r w:rsidR="00AA5AAC" w:rsidRPr="008C46A7">
        <w:instrText xml:space="preserve"> REF _Ref71025258 \h  \* MERGEFORMAT </w:instrText>
      </w:r>
      <w:r w:rsidR="00AA5AAC" w:rsidRPr="008C46A7">
        <w:fldChar w:fldCharType="separate"/>
      </w:r>
      <w:r w:rsidR="001F3060" w:rsidRPr="00D303A0">
        <w:rPr>
          <w:noProof/>
        </w:rPr>
        <w:t>7</w:t>
      </w:r>
      <w:r w:rsidR="00AA5AAC" w:rsidRPr="008C46A7">
        <w:fldChar w:fldCharType="end"/>
      </w:r>
      <w:r w:rsidR="00AA5AAC" w:rsidRPr="00D303A0">
        <w:t>) (</w:t>
      </w:r>
      <w:r w:rsidR="00AA5AAC">
        <w:t>запускается</w:t>
      </w:r>
      <w:r w:rsidR="00AA5AAC" w:rsidRPr="00D303A0">
        <w:t xml:space="preserve"> </w:t>
      </w:r>
      <w:r w:rsidR="00AA5AAC" w:rsidRPr="00C7032C">
        <w:t>кнопк</w:t>
      </w:r>
      <w:r w:rsidR="00AA5AAC">
        <w:t>ой</w:t>
      </w:r>
      <w:r w:rsidR="00AA5AAC" w:rsidRPr="00D303A0">
        <w:t xml:space="preserve"> </w:t>
      </w:r>
      <w:r w:rsidR="00AD5207">
        <w:rPr>
          <w:rStyle w:val="afff6"/>
          <w:lang w:val="ru-RU"/>
        </w:rPr>
        <w:t xml:space="preserve">Настройки </w:t>
      </w:r>
      <w:proofErr w:type="gramStart"/>
      <w:r w:rsidR="00AD5207">
        <w:rPr>
          <w:rStyle w:val="afff6"/>
          <w:lang w:val="ru-RU"/>
        </w:rPr>
        <w:t>сервер</w:t>
      </w:r>
      <w:r w:rsidR="007454E6">
        <w:rPr>
          <w:rStyle w:val="afff6"/>
          <w:lang w:val="ru-RU"/>
        </w:rPr>
        <w:t xml:space="preserve">а </w:t>
      </w:r>
      <w:r w:rsidR="007454E6">
        <w:rPr>
          <w:rFonts w:ascii="Arial" w:hAnsi="Arial" w:cs="Arial"/>
          <w:noProof/>
          <w:lang w:eastAsia="ru-RU"/>
        </w:rPr>
        <w:drawing>
          <wp:inline distT="0" distB="0" distL="0" distR="0" wp14:anchorId="0FEEE864" wp14:editId="0AC8BA41">
            <wp:extent cx="285750" cy="2857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4E6">
        <w:rPr>
          <w:rStyle w:val="afff6"/>
          <w:lang w:val="ru-RU"/>
        </w:rPr>
        <w:t xml:space="preserve"> </w:t>
      </w:r>
      <w:r w:rsidR="00AA5AAC" w:rsidRPr="00582498">
        <w:t>в</w:t>
      </w:r>
      <w:proofErr w:type="gramEnd"/>
      <w:r w:rsidR="00AA5AAC" w:rsidRPr="00D303A0">
        <w:t xml:space="preserve"> </w:t>
      </w:r>
      <w:r w:rsidR="00AA5AAC" w:rsidRPr="00582498">
        <w:t>окне</w:t>
      </w:r>
      <w:r w:rsidR="00AD5207">
        <w:t xml:space="preserve"> </w:t>
      </w:r>
      <w:r w:rsidR="00AD5207" w:rsidRPr="00AD5207">
        <w:rPr>
          <w:rStyle w:val="afff6"/>
          <w:lang w:val="ru-RU"/>
        </w:rPr>
        <w:t>Менеджер сервера</w:t>
      </w:r>
      <w:r w:rsidR="001F79A2" w:rsidRPr="00D303A0">
        <w:t xml:space="preserve"> – </w:t>
      </w:r>
      <w:r w:rsidR="008C642C">
        <w:t>рис</w:t>
      </w:r>
      <w:r w:rsidR="008C642C" w:rsidRPr="00D303A0">
        <w:t>.</w:t>
      </w:r>
      <w:r w:rsidR="008C642C" w:rsidRPr="008C642C">
        <w:rPr>
          <w:lang w:val="en-US"/>
        </w:rPr>
        <w:t> </w:t>
      </w:r>
      <w:r w:rsidR="001F79A2">
        <w:fldChar w:fldCharType="begin"/>
      </w:r>
      <w:r w:rsidR="001F79A2" w:rsidRPr="00D303A0">
        <w:instrText xml:space="preserve"> </w:instrText>
      </w:r>
      <w:r w:rsidR="001F79A2" w:rsidRPr="001F79A2">
        <w:rPr>
          <w:lang w:val="en-US"/>
        </w:rPr>
        <w:instrText>REF</w:instrText>
      </w:r>
      <w:r w:rsidR="001F79A2" w:rsidRPr="00D303A0">
        <w:instrText xml:space="preserve"> _</w:instrText>
      </w:r>
      <w:r w:rsidR="001F79A2" w:rsidRPr="001F79A2">
        <w:rPr>
          <w:lang w:val="en-US"/>
        </w:rPr>
        <w:instrText>Ref</w:instrText>
      </w:r>
      <w:r w:rsidR="001F79A2" w:rsidRPr="00D303A0">
        <w:instrText>71017779 \</w:instrText>
      </w:r>
      <w:r w:rsidR="001F79A2" w:rsidRPr="001F79A2">
        <w:rPr>
          <w:lang w:val="en-US"/>
        </w:rPr>
        <w:instrText>h</w:instrText>
      </w:r>
      <w:r w:rsidR="001F79A2" w:rsidRPr="00D303A0">
        <w:instrText xml:space="preserve">  \* </w:instrText>
      </w:r>
      <w:r w:rsidR="001F79A2" w:rsidRPr="001F79A2">
        <w:rPr>
          <w:lang w:val="en-US"/>
        </w:rPr>
        <w:instrText>MERGEFORMAT</w:instrText>
      </w:r>
      <w:r w:rsidR="001F79A2" w:rsidRPr="00D303A0">
        <w:instrText xml:space="preserve"> </w:instrText>
      </w:r>
      <w:r w:rsidR="001F79A2">
        <w:fldChar w:fldCharType="separate"/>
      </w:r>
      <w:r w:rsidR="001F3060" w:rsidRPr="00D303A0">
        <w:t>3</w:t>
      </w:r>
      <w:r w:rsidR="001F79A2">
        <w:fldChar w:fldCharType="end"/>
      </w:r>
      <w:r w:rsidR="00AA5AAC" w:rsidRPr="00D303A0">
        <w:t>).</w:t>
      </w:r>
    </w:p>
    <w:p w14:paraId="16CA3A81" w14:textId="465B74CE" w:rsidR="004D0484" w:rsidRDefault="00AD5207" w:rsidP="004D0484">
      <w:pPr>
        <w:pStyle w:val="Figure"/>
      </w:pPr>
      <w:r w:rsidRPr="00AD5207">
        <w:lastRenderedPageBreak/>
        <w:drawing>
          <wp:inline distT="0" distB="0" distL="0" distR="0" wp14:anchorId="3D9CCD3D" wp14:editId="437A8529">
            <wp:extent cx="6439799" cy="464884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39799" cy="46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285F" w14:textId="007D1821" w:rsidR="00C7032C" w:rsidRPr="00C7032C" w:rsidRDefault="00AE738D" w:rsidP="004D0484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4D0484">
        <w:rPr>
          <w:noProof/>
        </w:rPr>
        <w:fldChar w:fldCharType="begin"/>
      </w:r>
      <w:r w:rsidR="004D0484">
        <w:rPr>
          <w:noProof/>
        </w:rPr>
        <w:instrText xml:space="preserve"> SEQ Рисунок \* ARABIC </w:instrText>
      </w:r>
      <w:r w:rsidR="004D0484">
        <w:rPr>
          <w:noProof/>
        </w:rPr>
        <w:fldChar w:fldCharType="separate"/>
      </w:r>
      <w:bookmarkStart w:id="39" w:name="_Ref71025258"/>
      <w:r w:rsidR="001F3060">
        <w:rPr>
          <w:noProof/>
        </w:rPr>
        <w:t>7</w:t>
      </w:r>
      <w:bookmarkEnd w:id="39"/>
      <w:r w:rsidR="004D0484">
        <w:rPr>
          <w:noProof/>
        </w:rPr>
        <w:fldChar w:fldCharType="end"/>
      </w:r>
      <w:r w:rsidR="004D0484">
        <w:rPr>
          <w:noProof/>
        </w:rPr>
        <w:t xml:space="preserve"> – Вкладка </w:t>
      </w:r>
      <w:r w:rsidR="00AD5207">
        <w:rPr>
          <w:rStyle w:val="afff6"/>
          <w:lang w:val="ru-RU"/>
        </w:rPr>
        <w:t>Диспетчеры</w:t>
      </w:r>
      <w:r w:rsidR="004D0484">
        <w:rPr>
          <w:noProof/>
        </w:rPr>
        <w:t xml:space="preserve"> с учётными записями диспетчеров</w:t>
      </w:r>
    </w:p>
    <w:p w14:paraId="46AFB847" w14:textId="1E9472C0" w:rsidR="00C7032C" w:rsidRPr="00C7032C" w:rsidRDefault="00C7032C" w:rsidP="008C642C">
      <w:pPr>
        <w:pStyle w:val="a3"/>
      </w:pPr>
      <w:r w:rsidRPr="00C7032C">
        <w:t xml:space="preserve">Учетные записи диспетчера используются для подключения к серверу из диспетчерской консоли </w:t>
      </w:r>
      <w:r w:rsidR="00A420F4" w:rsidRPr="00A420F4">
        <w:t>ОМЕГА K400</w:t>
      </w:r>
      <w:r w:rsidR="00915FA6">
        <w:t xml:space="preserve"> </w:t>
      </w:r>
      <w:r w:rsidR="00A420F4">
        <w:t>(</w:t>
      </w:r>
      <w:proofErr w:type="spellStart"/>
      <w:r w:rsidR="00A420F4" w:rsidRPr="00A420F4">
        <w:rPr>
          <w:rStyle w:val="afff6"/>
          <w:lang w:val="ru-RU"/>
        </w:rPr>
        <w:t>Astracom</w:t>
      </w:r>
      <w:proofErr w:type="spellEnd"/>
      <w:r w:rsidR="00A420F4" w:rsidRPr="00A420F4">
        <w:rPr>
          <w:rStyle w:val="afff6"/>
          <w:lang w:val="ru-RU"/>
        </w:rPr>
        <w:t xml:space="preserve"> </w:t>
      </w:r>
      <w:proofErr w:type="spellStart"/>
      <w:r w:rsidR="00A420F4" w:rsidRPr="00A420F4">
        <w:rPr>
          <w:rStyle w:val="afff6"/>
          <w:lang w:val="ru-RU"/>
        </w:rPr>
        <w:t>Console</w:t>
      </w:r>
      <w:proofErr w:type="spellEnd"/>
      <w:r w:rsidR="00A420F4">
        <w:t>)</w:t>
      </w:r>
      <w:r w:rsidRPr="00C7032C">
        <w:t>.</w:t>
      </w:r>
    </w:p>
    <w:p w14:paraId="5E3D47B2" w14:textId="4002FA9B" w:rsidR="00C7032C" w:rsidRDefault="00C7032C" w:rsidP="008C642C">
      <w:pPr>
        <w:pStyle w:val="a3"/>
      </w:pPr>
      <w:r w:rsidRPr="00AE738D">
        <w:rPr>
          <w:b/>
        </w:rPr>
        <w:t>Примечание</w:t>
      </w:r>
      <w:r w:rsidR="00AE738D" w:rsidRPr="00AE738D">
        <w:rPr>
          <w:b/>
        </w:rPr>
        <w:t>.</w:t>
      </w:r>
      <w:r w:rsidRPr="00C7032C">
        <w:t xml:space="preserve"> Диспетчер, подключенный через </w:t>
      </w:r>
      <w:r w:rsidR="00A420F4" w:rsidRPr="00A420F4">
        <w:t>ОМЕГА K400</w:t>
      </w:r>
      <w:r w:rsidR="00915FA6">
        <w:t xml:space="preserve"> </w:t>
      </w:r>
      <w:r w:rsidR="00A420F4">
        <w:t>(</w:t>
      </w:r>
      <w:proofErr w:type="spellStart"/>
      <w:r w:rsidR="00A420F4" w:rsidRPr="00A420F4">
        <w:rPr>
          <w:rStyle w:val="afff6"/>
          <w:lang w:val="ru-RU"/>
        </w:rPr>
        <w:t>Astracom</w:t>
      </w:r>
      <w:proofErr w:type="spellEnd"/>
      <w:r w:rsidR="00A420F4" w:rsidRPr="00A420F4">
        <w:rPr>
          <w:rStyle w:val="afff6"/>
          <w:lang w:val="ru-RU"/>
        </w:rPr>
        <w:t xml:space="preserve"> </w:t>
      </w:r>
      <w:proofErr w:type="spellStart"/>
      <w:r w:rsidR="00A420F4" w:rsidRPr="00A420F4">
        <w:rPr>
          <w:rStyle w:val="afff6"/>
          <w:lang w:val="ru-RU"/>
        </w:rPr>
        <w:t>Console</w:t>
      </w:r>
      <w:proofErr w:type="spellEnd"/>
      <w:r w:rsidR="00A420F4">
        <w:t>)</w:t>
      </w:r>
      <w:r w:rsidRPr="00C7032C">
        <w:t>, может одновремен</w:t>
      </w:r>
      <w:r w:rsidR="004529D9">
        <w:t>но управлять несколькими сетями</w:t>
      </w:r>
      <w:r w:rsidRPr="00C7032C">
        <w:t xml:space="preserve">. Доступные диспетчеру сети назначаются </w:t>
      </w:r>
      <w:r w:rsidR="00AE738D">
        <w:t>в окне</w:t>
      </w:r>
      <w:r w:rsidRPr="00C7032C">
        <w:t xml:space="preserve"> </w:t>
      </w:r>
      <w:proofErr w:type="gramStart"/>
      <w:r w:rsidR="00AD5207">
        <w:rPr>
          <w:rStyle w:val="afff6"/>
          <w:lang w:val="ru-RU"/>
        </w:rPr>
        <w:t>Изменить</w:t>
      </w:r>
      <w:proofErr w:type="gramEnd"/>
      <w:r w:rsidR="00AD5207">
        <w:rPr>
          <w:rStyle w:val="afff6"/>
          <w:lang w:val="ru-RU"/>
        </w:rPr>
        <w:t xml:space="preserve"> диспетчера</w:t>
      </w:r>
      <w:r w:rsidR="00AE738D" w:rsidRPr="00AE738D">
        <w:t xml:space="preserve"> (</w:t>
      </w:r>
      <w:r w:rsidR="008C642C">
        <w:t>рис. </w:t>
      </w:r>
      <w:r w:rsidR="00AE738D">
        <w:fldChar w:fldCharType="begin"/>
      </w:r>
      <w:r w:rsidR="00AE738D">
        <w:instrText xml:space="preserve"> REF _Ref71030004 \h </w:instrText>
      </w:r>
      <w:r w:rsidR="00AE738D">
        <w:fldChar w:fldCharType="separate"/>
      </w:r>
      <w:r w:rsidR="001F3060">
        <w:rPr>
          <w:noProof/>
        </w:rPr>
        <w:t>8</w:t>
      </w:r>
      <w:r w:rsidR="00AE738D">
        <w:fldChar w:fldCharType="end"/>
      </w:r>
      <w:r w:rsidR="00AE738D" w:rsidRPr="00AE738D">
        <w:t xml:space="preserve">) </w:t>
      </w:r>
      <w:r w:rsidR="00AE738D">
        <w:t xml:space="preserve">и отображаются в </w:t>
      </w:r>
      <w:r w:rsidRPr="00C7032C">
        <w:t>свойства</w:t>
      </w:r>
      <w:r w:rsidR="00AE738D">
        <w:t>х</w:t>
      </w:r>
      <w:r w:rsidRPr="00C7032C">
        <w:t xml:space="preserve"> учетной записи диспетчера.</w:t>
      </w:r>
    </w:p>
    <w:p w14:paraId="4F1CF3BD" w14:textId="7E2AC9EA" w:rsidR="000E091B" w:rsidRPr="00C30AC7" w:rsidRDefault="00C477D2" w:rsidP="008C642C">
      <w:pPr>
        <w:pStyle w:val="a3"/>
        <w:rPr>
          <w:lang w:val="en-US"/>
        </w:rPr>
      </w:pPr>
      <w:r>
        <w:t>Добавление нового диспетчера в список</w:t>
      </w:r>
      <w:r w:rsidR="000E091B">
        <w:t xml:space="preserve"> или внесение изменений в настройки уже существующего из списка</w:t>
      </w:r>
      <w:r>
        <w:t>, отображаем</w:t>
      </w:r>
      <w:r w:rsidR="000E091B">
        <w:t>ого</w:t>
      </w:r>
      <w:r>
        <w:t xml:space="preserve"> на вкладке </w:t>
      </w:r>
      <w:r w:rsidR="00AD5207">
        <w:rPr>
          <w:rStyle w:val="afff6"/>
          <w:lang w:val="ru-RU"/>
        </w:rPr>
        <w:t>Диспетчеры</w:t>
      </w:r>
      <w:r w:rsidRPr="00C477D2">
        <w:t xml:space="preserve"> </w:t>
      </w:r>
      <w:r>
        <w:t xml:space="preserve">реализуется через диалоговое окно </w:t>
      </w:r>
      <w:r w:rsidR="00AD5207">
        <w:rPr>
          <w:rStyle w:val="afff6"/>
          <w:lang w:val="ru-RU"/>
        </w:rPr>
        <w:t xml:space="preserve">Изменить диспетчера </w:t>
      </w:r>
      <w:r w:rsidRPr="00AE738D">
        <w:t>(</w:t>
      </w:r>
      <w:r w:rsidR="008C642C">
        <w:t>рис. </w:t>
      </w:r>
      <w:r>
        <w:fldChar w:fldCharType="begin"/>
      </w:r>
      <w:r>
        <w:instrText xml:space="preserve"> REF _Ref71030004 \h </w:instrText>
      </w:r>
      <w:r>
        <w:fldChar w:fldCharType="separate"/>
      </w:r>
      <w:r w:rsidR="001F3060">
        <w:rPr>
          <w:noProof/>
        </w:rPr>
        <w:t>8</w:t>
      </w:r>
      <w:r>
        <w:fldChar w:fldCharType="end"/>
      </w:r>
      <w:r w:rsidRPr="00AE738D">
        <w:t xml:space="preserve">) </w:t>
      </w:r>
      <w:r>
        <w:t xml:space="preserve">(нажмите </w:t>
      </w:r>
      <w:proofErr w:type="gramStart"/>
      <w:r>
        <w:t>кнопку</w:t>
      </w:r>
      <w:r w:rsidR="00C30AC7">
        <w:rPr>
          <w:noProof/>
        </w:rPr>
        <w:t xml:space="preserve"> </w:t>
      </w:r>
      <w:r w:rsidR="00C30AC7">
        <w:rPr>
          <w:noProof/>
          <w:lang w:eastAsia="ru-RU"/>
        </w:rPr>
        <w:drawing>
          <wp:inline distT="0" distB="0" distL="0" distR="0" wp14:anchorId="0909610F" wp14:editId="09E67B65">
            <wp:extent cx="171450" cy="1714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AC7">
        <w:rPr>
          <w:noProof/>
        </w:rPr>
        <w:t xml:space="preserve"> </w:t>
      </w:r>
      <w:r>
        <w:t>в</w:t>
      </w:r>
      <w:proofErr w:type="gramEnd"/>
      <w:r>
        <w:t xml:space="preserve"> окне </w:t>
      </w:r>
      <w:r w:rsidR="00AD5207">
        <w:rPr>
          <w:rStyle w:val="afff6"/>
          <w:lang w:val="ru-RU"/>
        </w:rPr>
        <w:t>Настройки сервера</w:t>
      </w:r>
      <w:r>
        <w:t xml:space="preserve"> на вкладке </w:t>
      </w:r>
      <w:r w:rsidR="00AD5207" w:rsidRPr="00AD5207">
        <w:rPr>
          <w:rStyle w:val="afff6"/>
          <w:lang w:val="ru-RU"/>
        </w:rPr>
        <w:t>Диспетчеры</w:t>
      </w:r>
      <w:r w:rsidR="00AD5207">
        <w:t xml:space="preserve"> </w:t>
      </w:r>
      <w:r w:rsidR="000E091B">
        <w:t>для добавления диспетчера и кнопку</w:t>
      </w:r>
      <w:r w:rsidR="004F177D" w:rsidRPr="004F177D">
        <w:t xml:space="preserve"> </w:t>
      </w:r>
      <w:r w:rsidR="00C30AC7">
        <w:rPr>
          <w:noProof/>
          <w:lang w:eastAsia="ru-RU"/>
        </w:rPr>
        <w:drawing>
          <wp:inline distT="0" distB="0" distL="0" distR="0" wp14:anchorId="5AE3BCE3" wp14:editId="68B99D96">
            <wp:extent cx="238125" cy="24765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77D" w:rsidRPr="004F177D">
        <w:t xml:space="preserve"> </w:t>
      </w:r>
      <w:r w:rsidR="000E091B">
        <w:t>для редактирования настроек выбранного диспетчера</w:t>
      </w:r>
      <w:r w:rsidR="000E091B" w:rsidRPr="00C477D2">
        <w:t xml:space="preserve"> </w:t>
      </w:r>
      <w:r w:rsidRPr="00C477D2">
        <w:t xml:space="preserve">– </w:t>
      </w:r>
      <w:r w:rsidR="008C642C">
        <w:t>рис. </w:t>
      </w:r>
      <w:r w:rsidRPr="00C477D2">
        <w:fldChar w:fldCharType="begin"/>
      </w:r>
      <w:r w:rsidRPr="00C477D2">
        <w:instrText xml:space="preserve"> REF _Ref71025258 \h  \* MERGEFORMAT </w:instrText>
      </w:r>
      <w:r w:rsidRPr="00C477D2">
        <w:fldChar w:fldCharType="separate"/>
      </w:r>
      <w:r w:rsidR="001F3060">
        <w:rPr>
          <w:noProof/>
        </w:rPr>
        <w:t>7</w:t>
      </w:r>
      <w:r w:rsidRPr="00C477D2">
        <w:fldChar w:fldCharType="end"/>
      </w:r>
      <w:r>
        <w:t>).</w:t>
      </w:r>
      <w:r w:rsidR="000E091B">
        <w:t xml:space="preserve"> Чтобы удалить выбранн</w:t>
      </w:r>
      <w:r w:rsidR="00EC5AB0">
        <w:t>ого</w:t>
      </w:r>
      <w:r w:rsidR="000E091B">
        <w:t xml:space="preserve"> из списка </w:t>
      </w:r>
      <w:r w:rsidR="00EC5AB0">
        <w:t>диспетчера,</w:t>
      </w:r>
      <w:r w:rsidR="000E091B">
        <w:t xml:space="preserve"> нажмите </w:t>
      </w:r>
      <w:proofErr w:type="gramStart"/>
      <w:r w:rsidR="000E091B">
        <w:t>кнопку</w:t>
      </w:r>
      <w:r w:rsidR="004A3120" w:rsidRPr="00790207">
        <w:t xml:space="preserve"> </w:t>
      </w:r>
      <w:r w:rsidR="00C30AC7">
        <w:rPr>
          <w:noProof/>
          <w:lang w:eastAsia="ru-RU"/>
        </w:rPr>
        <w:drawing>
          <wp:inline distT="0" distB="0" distL="0" distR="0" wp14:anchorId="4A9115E9" wp14:editId="5BF403BC">
            <wp:extent cx="295275" cy="2952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91B">
        <w:t>.</w:t>
      </w:r>
      <w:proofErr w:type="gramEnd"/>
    </w:p>
    <w:p w14:paraId="2865A8DC" w14:textId="37464830" w:rsidR="004D0484" w:rsidRDefault="0059614C" w:rsidP="004D0484">
      <w:pPr>
        <w:pStyle w:val="Figure"/>
      </w:pPr>
      <w:r w:rsidRPr="0059614C">
        <w:lastRenderedPageBreak/>
        <w:drawing>
          <wp:inline distT="0" distB="0" distL="0" distR="0" wp14:anchorId="1E4C3035" wp14:editId="6BE221C4">
            <wp:extent cx="4496427" cy="6220693"/>
            <wp:effectExtent l="0" t="0" r="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62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45193" w14:textId="43E47F13" w:rsidR="00C7032C" w:rsidRPr="00C7032C" w:rsidRDefault="00C477D2" w:rsidP="004D0484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4D0484">
        <w:rPr>
          <w:noProof/>
        </w:rPr>
        <w:fldChar w:fldCharType="begin"/>
      </w:r>
      <w:r w:rsidR="004D0484">
        <w:rPr>
          <w:noProof/>
        </w:rPr>
        <w:instrText xml:space="preserve"> SEQ Рисунок \* ARABIC </w:instrText>
      </w:r>
      <w:r w:rsidR="004D0484">
        <w:rPr>
          <w:noProof/>
        </w:rPr>
        <w:fldChar w:fldCharType="separate"/>
      </w:r>
      <w:bookmarkStart w:id="40" w:name="_Ref71030004"/>
      <w:r w:rsidR="001F3060">
        <w:rPr>
          <w:noProof/>
        </w:rPr>
        <w:t>8</w:t>
      </w:r>
      <w:bookmarkEnd w:id="40"/>
      <w:r w:rsidR="004D0484">
        <w:rPr>
          <w:noProof/>
        </w:rPr>
        <w:fldChar w:fldCharType="end"/>
      </w:r>
      <w:r w:rsidR="004D0484">
        <w:rPr>
          <w:noProof/>
        </w:rPr>
        <w:t xml:space="preserve"> – Окно добавления диспетчера</w:t>
      </w:r>
    </w:p>
    <w:p w14:paraId="0AEA7369" w14:textId="57009962" w:rsidR="00C7032C" w:rsidRPr="00C7032C" w:rsidRDefault="00C477D2" w:rsidP="008C642C">
      <w:pPr>
        <w:pStyle w:val="a3"/>
      </w:pPr>
      <w:r>
        <w:t xml:space="preserve">В поле </w:t>
      </w:r>
      <w:r w:rsidR="0059614C">
        <w:rPr>
          <w:rStyle w:val="afff6"/>
          <w:lang w:val="ru-RU"/>
        </w:rPr>
        <w:t>Логин</w:t>
      </w:r>
      <w:r w:rsidR="00435321">
        <w:rPr>
          <w:rStyle w:val="afff6"/>
          <w:lang w:val="ru-RU"/>
        </w:rPr>
        <w:t xml:space="preserve"> </w:t>
      </w:r>
      <w:r w:rsidR="00435321" w:rsidRPr="00AE738D">
        <w:t>(</w:t>
      </w:r>
      <w:r w:rsidR="008C642C">
        <w:t>рис. </w:t>
      </w:r>
      <w:r w:rsidR="00435321">
        <w:fldChar w:fldCharType="begin"/>
      </w:r>
      <w:r w:rsidR="00435321">
        <w:instrText xml:space="preserve"> REF _Ref71030004 \h </w:instrText>
      </w:r>
      <w:r w:rsidR="00435321">
        <w:fldChar w:fldCharType="separate"/>
      </w:r>
      <w:r w:rsidR="001F3060">
        <w:rPr>
          <w:noProof/>
        </w:rPr>
        <w:t>8</w:t>
      </w:r>
      <w:r w:rsidR="00435321">
        <w:fldChar w:fldCharType="end"/>
      </w:r>
      <w:r w:rsidR="00435321" w:rsidRPr="00AE738D">
        <w:t>)</w:t>
      </w:r>
      <w:r w:rsidR="002A141D">
        <w:t xml:space="preserve"> </w:t>
      </w:r>
      <w:r w:rsidR="00435321">
        <w:t>задайте</w:t>
      </w:r>
      <w:r w:rsidR="002A141D">
        <w:t xml:space="preserve"> </w:t>
      </w:r>
      <w:r w:rsidR="00C7032C" w:rsidRPr="00C7032C">
        <w:t>логин диспетчера, используемый для входа на сервер.</w:t>
      </w:r>
    </w:p>
    <w:p w14:paraId="5F5A321F" w14:textId="17D4D05B" w:rsidR="00C7032C" w:rsidRPr="00C7032C" w:rsidRDefault="001F2A31" w:rsidP="008C642C">
      <w:pPr>
        <w:pStyle w:val="a3"/>
      </w:pPr>
      <w:r>
        <w:t xml:space="preserve">В поле </w:t>
      </w:r>
      <w:r w:rsidR="0059614C" w:rsidRPr="0059614C">
        <w:rPr>
          <w:rStyle w:val="afff6"/>
          <w:lang w:val="ru-RU"/>
        </w:rPr>
        <w:t>Наименование</w:t>
      </w:r>
      <w:r w:rsidR="0059614C">
        <w:t xml:space="preserve"> </w:t>
      </w:r>
      <w:r w:rsidR="00435321" w:rsidRPr="00AE738D">
        <w:t>(</w:t>
      </w:r>
      <w:r w:rsidR="008C642C">
        <w:t>рис. </w:t>
      </w:r>
      <w:r w:rsidR="00435321">
        <w:fldChar w:fldCharType="begin"/>
      </w:r>
      <w:r w:rsidR="00435321">
        <w:instrText xml:space="preserve"> REF _Ref71030004 \h </w:instrText>
      </w:r>
      <w:r w:rsidR="00435321">
        <w:fldChar w:fldCharType="separate"/>
      </w:r>
      <w:r w:rsidR="001F3060">
        <w:rPr>
          <w:noProof/>
        </w:rPr>
        <w:t>8</w:t>
      </w:r>
      <w:r w:rsidR="00435321">
        <w:fldChar w:fldCharType="end"/>
      </w:r>
      <w:r w:rsidR="00435321" w:rsidRPr="00AE738D">
        <w:t>)</w:t>
      </w:r>
      <w:r w:rsidR="002A141D">
        <w:t xml:space="preserve"> </w:t>
      </w:r>
      <w:r w:rsidR="00435321">
        <w:t>задайте</w:t>
      </w:r>
      <w:r w:rsidR="002A141D">
        <w:t xml:space="preserve"> </w:t>
      </w:r>
      <w:r w:rsidR="00C7032C" w:rsidRPr="00C7032C">
        <w:t>имя диспетчера, отображаемое в интерфейсе клиентского приложения.</w:t>
      </w:r>
    </w:p>
    <w:p w14:paraId="2241CB32" w14:textId="0447A197" w:rsidR="00C7032C" w:rsidRPr="00C7032C" w:rsidRDefault="001F2A31" w:rsidP="008C642C">
      <w:pPr>
        <w:pStyle w:val="a3"/>
      </w:pPr>
      <w:r>
        <w:t xml:space="preserve">В поле </w:t>
      </w:r>
      <w:r w:rsidR="0059614C">
        <w:rPr>
          <w:rStyle w:val="afff6"/>
          <w:lang w:val="ru-RU"/>
        </w:rPr>
        <w:t>Пароль</w:t>
      </w:r>
      <w:r w:rsidR="00435321">
        <w:rPr>
          <w:rStyle w:val="afff6"/>
          <w:lang w:val="ru-RU"/>
        </w:rPr>
        <w:t xml:space="preserve"> </w:t>
      </w:r>
      <w:r w:rsidR="00435321" w:rsidRPr="00AE738D">
        <w:t>(</w:t>
      </w:r>
      <w:r w:rsidR="008C642C">
        <w:t>рис. </w:t>
      </w:r>
      <w:r w:rsidR="00435321">
        <w:fldChar w:fldCharType="begin"/>
      </w:r>
      <w:r w:rsidR="00435321">
        <w:instrText xml:space="preserve"> REF _Ref71030004 \h </w:instrText>
      </w:r>
      <w:r w:rsidR="00435321">
        <w:fldChar w:fldCharType="separate"/>
      </w:r>
      <w:r w:rsidR="001F3060">
        <w:rPr>
          <w:noProof/>
        </w:rPr>
        <w:t>8</w:t>
      </w:r>
      <w:r w:rsidR="00435321">
        <w:fldChar w:fldCharType="end"/>
      </w:r>
      <w:r w:rsidR="00435321" w:rsidRPr="00AE738D">
        <w:t>)</w:t>
      </w:r>
      <w:r w:rsidR="002A141D">
        <w:t xml:space="preserve"> </w:t>
      </w:r>
      <w:r w:rsidR="00435321">
        <w:t>задайте</w:t>
      </w:r>
      <w:r w:rsidR="002A141D">
        <w:t xml:space="preserve"> </w:t>
      </w:r>
      <w:r w:rsidR="00C7032C" w:rsidRPr="00C7032C">
        <w:t>пароль диспетчера, используемый для входа на сервер.</w:t>
      </w:r>
    </w:p>
    <w:p w14:paraId="511D0146" w14:textId="60E869D3" w:rsidR="00C7032C" w:rsidRPr="00C7032C" w:rsidRDefault="001F2A31" w:rsidP="008C642C">
      <w:pPr>
        <w:pStyle w:val="a3"/>
      </w:pPr>
      <w:r>
        <w:t xml:space="preserve">В поле </w:t>
      </w:r>
      <w:r w:rsidR="0059614C">
        <w:rPr>
          <w:rStyle w:val="afff6"/>
          <w:lang w:val="ru-RU"/>
        </w:rPr>
        <w:t>Приоритет</w:t>
      </w:r>
      <w:r w:rsidR="00435321">
        <w:rPr>
          <w:rStyle w:val="afff6"/>
          <w:lang w:val="ru-RU"/>
        </w:rPr>
        <w:t xml:space="preserve"> </w:t>
      </w:r>
      <w:r w:rsidR="00435321" w:rsidRPr="00AE738D">
        <w:t>(</w:t>
      </w:r>
      <w:r w:rsidR="008C642C">
        <w:t>рис. </w:t>
      </w:r>
      <w:r w:rsidR="00435321">
        <w:fldChar w:fldCharType="begin"/>
      </w:r>
      <w:r w:rsidR="00435321">
        <w:instrText xml:space="preserve"> REF _Ref71030004 \h </w:instrText>
      </w:r>
      <w:r w:rsidR="00435321">
        <w:fldChar w:fldCharType="separate"/>
      </w:r>
      <w:r w:rsidR="001F3060">
        <w:rPr>
          <w:noProof/>
        </w:rPr>
        <w:t>8</w:t>
      </w:r>
      <w:r w:rsidR="00435321">
        <w:fldChar w:fldCharType="end"/>
      </w:r>
      <w:r w:rsidR="00435321" w:rsidRPr="00AE738D">
        <w:t>)</w:t>
      </w:r>
      <w:r w:rsidR="002A141D">
        <w:t xml:space="preserve"> </w:t>
      </w:r>
      <w:r w:rsidR="00435321">
        <w:t>выберите</w:t>
      </w:r>
      <w:r w:rsidR="002A141D">
        <w:t xml:space="preserve"> </w:t>
      </w:r>
      <w:r w:rsidR="00C7032C" w:rsidRPr="00C7032C">
        <w:t>приоритет диспетчера</w:t>
      </w:r>
      <w:r w:rsidR="00435321">
        <w:t>.</w:t>
      </w:r>
      <w:r w:rsidR="00C7032C" w:rsidRPr="00C7032C">
        <w:t xml:space="preserve"> </w:t>
      </w:r>
      <w:r w:rsidR="00435321">
        <w:t xml:space="preserve">Приоритет </w:t>
      </w:r>
      <w:r w:rsidR="00C7032C" w:rsidRPr="00C7032C">
        <w:t xml:space="preserve">имеет смысл только в рамках текущего группового вызова </w:t>
      </w:r>
      <w:r w:rsidR="00C7032C" w:rsidRPr="00C7032C">
        <w:rPr>
          <w:lang w:val="en-US"/>
        </w:rPr>
        <w:t>PTT</w:t>
      </w:r>
      <w:r w:rsidR="00C7032C" w:rsidRPr="00C7032C">
        <w:t xml:space="preserve">. </w:t>
      </w:r>
      <w:r w:rsidR="008C642C">
        <w:t>Группа</w:t>
      </w:r>
      <w:r w:rsidR="00C7032C" w:rsidRPr="00C7032C">
        <w:t xml:space="preserve"> с более высоким приоритетом может прервать текущую передачу и начать разговор в рамках того же группового разговора</w:t>
      </w:r>
      <w:r w:rsidR="00435321">
        <w:t xml:space="preserve"> (</w:t>
      </w:r>
      <w:r w:rsidR="008C642C">
        <w:t>см. </w:t>
      </w:r>
      <w:r w:rsidR="001D4FC8">
        <w:t>подраздел </w:t>
      </w:r>
      <w:r w:rsidR="00435321">
        <w:fldChar w:fldCharType="begin"/>
      </w:r>
      <w:r w:rsidR="00435321">
        <w:instrText xml:space="preserve"> REF _Ref71036065 \r \h </w:instrText>
      </w:r>
      <w:r w:rsidR="00435321">
        <w:fldChar w:fldCharType="separate"/>
      </w:r>
      <w:r w:rsidR="001F3060">
        <w:t>2.4.1</w:t>
      </w:r>
      <w:r w:rsidR="00435321">
        <w:fldChar w:fldCharType="end"/>
      </w:r>
      <w:r w:rsidR="00435321">
        <w:t>)</w:t>
      </w:r>
      <w:r w:rsidR="00C7032C" w:rsidRPr="00C7032C">
        <w:t>.</w:t>
      </w:r>
    </w:p>
    <w:p w14:paraId="60C6B88A" w14:textId="22E63CC9" w:rsidR="00C7032C" w:rsidRPr="00C7032C" w:rsidRDefault="001F2A31" w:rsidP="008C642C">
      <w:pPr>
        <w:pStyle w:val="a3"/>
      </w:pPr>
      <w:r>
        <w:t xml:space="preserve">В поле </w:t>
      </w:r>
      <w:r w:rsidR="0059614C">
        <w:rPr>
          <w:rStyle w:val="afff6"/>
          <w:lang w:val="ru-RU"/>
        </w:rPr>
        <w:t>Разрешения</w:t>
      </w:r>
      <w:r w:rsidR="002A141D">
        <w:t xml:space="preserve"> </w:t>
      </w:r>
      <w:r w:rsidR="00435321" w:rsidRPr="00AE738D">
        <w:t>(</w:t>
      </w:r>
      <w:r w:rsidR="008C642C">
        <w:t>рис. </w:t>
      </w:r>
      <w:r w:rsidR="00435321">
        <w:fldChar w:fldCharType="begin"/>
      </w:r>
      <w:r w:rsidR="00435321">
        <w:instrText xml:space="preserve"> REF _Ref71030004 \h </w:instrText>
      </w:r>
      <w:r w:rsidR="00435321">
        <w:fldChar w:fldCharType="separate"/>
      </w:r>
      <w:r w:rsidR="001F3060">
        <w:rPr>
          <w:noProof/>
        </w:rPr>
        <w:t>8</w:t>
      </w:r>
      <w:r w:rsidR="00435321">
        <w:fldChar w:fldCharType="end"/>
      </w:r>
      <w:r w:rsidR="00435321" w:rsidRPr="00AE738D">
        <w:t>)</w:t>
      </w:r>
      <w:r w:rsidR="00435321">
        <w:t xml:space="preserve"> </w:t>
      </w:r>
      <w:r w:rsidR="00500C15">
        <w:t>выберите</w:t>
      </w:r>
      <w:r w:rsidR="002A141D">
        <w:t xml:space="preserve"> </w:t>
      </w:r>
      <w:r w:rsidR="00C7032C" w:rsidRPr="00C7032C">
        <w:t>разрешения диспетчера</w:t>
      </w:r>
      <w:r w:rsidR="00435321">
        <w:t>.</w:t>
      </w:r>
      <w:r w:rsidR="00C7032C" w:rsidRPr="00C7032C">
        <w:t xml:space="preserve"> </w:t>
      </w:r>
      <w:r w:rsidR="00500C15">
        <w:t>Разрешения</w:t>
      </w:r>
      <w:r w:rsidR="00435321">
        <w:t xml:space="preserve"> </w:t>
      </w:r>
      <w:r w:rsidR="00C7032C" w:rsidRPr="00C7032C">
        <w:t xml:space="preserve">могут быть унаследованы от разрешений, определенных в настройках сети, или установлены на </w:t>
      </w:r>
      <w:r w:rsidR="00C7032C" w:rsidRPr="00C7032C">
        <w:lastRenderedPageBreak/>
        <w:t>пользовательское значение. Пользовательские разрешения применимы ко всем сетям, назначенным учетной записи диспетчера.</w:t>
      </w:r>
    </w:p>
    <w:p w14:paraId="42A2655E" w14:textId="00B4018B" w:rsidR="00C7032C" w:rsidRPr="00C7032C" w:rsidRDefault="001F2A31" w:rsidP="008C642C">
      <w:pPr>
        <w:pStyle w:val="a3"/>
      </w:pPr>
      <w:r w:rsidRPr="001F2A31">
        <w:t>Установите</w:t>
      </w:r>
      <w:r w:rsidRPr="0059614C">
        <w:t xml:space="preserve"> «</w:t>
      </w:r>
      <w:r w:rsidRPr="001F2A31">
        <w:t>флажок</w:t>
      </w:r>
      <w:r w:rsidRPr="0059614C">
        <w:t xml:space="preserve">» </w:t>
      </w:r>
      <w:r w:rsidRPr="001F2A31">
        <w:t>напротив</w:t>
      </w:r>
      <w:r w:rsidRPr="0059614C">
        <w:rPr>
          <w:rStyle w:val="afff6"/>
          <w:lang w:val="ru-RU"/>
        </w:rPr>
        <w:t xml:space="preserve"> </w:t>
      </w:r>
      <w:proofErr w:type="gramStart"/>
      <w:r w:rsidR="0059614C">
        <w:rPr>
          <w:rStyle w:val="afff6"/>
          <w:lang w:val="ru-RU"/>
        </w:rPr>
        <w:t>Разрешить</w:t>
      </w:r>
      <w:proofErr w:type="gramEnd"/>
      <w:r w:rsidR="0059614C">
        <w:rPr>
          <w:rStyle w:val="afff6"/>
          <w:lang w:val="ru-RU"/>
        </w:rPr>
        <w:t xml:space="preserve"> соединение из менеджера сервера</w:t>
      </w:r>
      <w:r w:rsidR="00435321" w:rsidRPr="0059614C">
        <w:rPr>
          <w:rStyle w:val="afff6"/>
          <w:lang w:val="ru-RU"/>
        </w:rPr>
        <w:t xml:space="preserve"> </w:t>
      </w:r>
      <w:r w:rsidR="00435321" w:rsidRPr="0059614C">
        <w:t>(</w:t>
      </w:r>
      <w:r w:rsidR="008C642C">
        <w:t>рис</w:t>
      </w:r>
      <w:r w:rsidR="008C642C" w:rsidRPr="0059614C">
        <w:t>.</w:t>
      </w:r>
      <w:r w:rsidR="008C642C" w:rsidRPr="008C642C">
        <w:rPr>
          <w:lang w:val="en-US"/>
        </w:rPr>
        <w:t> </w:t>
      </w:r>
      <w:r w:rsidR="00435321">
        <w:fldChar w:fldCharType="begin"/>
      </w:r>
      <w:r w:rsidR="00435321" w:rsidRPr="0059614C">
        <w:instrText xml:space="preserve"> </w:instrText>
      </w:r>
      <w:r w:rsidR="00435321" w:rsidRPr="00435321">
        <w:rPr>
          <w:lang w:val="en-US"/>
        </w:rPr>
        <w:instrText>REF</w:instrText>
      </w:r>
      <w:r w:rsidR="00435321" w:rsidRPr="0059614C">
        <w:instrText xml:space="preserve"> _</w:instrText>
      </w:r>
      <w:r w:rsidR="00435321" w:rsidRPr="00435321">
        <w:rPr>
          <w:lang w:val="en-US"/>
        </w:rPr>
        <w:instrText>Ref</w:instrText>
      </w:r>
      <w:r w:rsidR="00435321" w:rsidRPr="0059614C">
        <w:instrText>71030004 \</w:instrText>
      </w:r>
      <w:r w:rsidR="00435321" w:rsidRPr="00435321">
        <w:rPr>
          <w:lang w:val="en-US"/>
        </w:rPr>
        <w:instrText>h</w:instrText>
      </w:r>
      <w:r w:rsidR="00435321" w:rsidRPr="0059614C">
        <w:instrText xml:space="preserve"> </w:instrText>
      </w:r>
      <w:r w:rsidR="00435321">
        <w:fldChar w:fldCharType="separate"/>
      </w:r>
      <w:r w:rsidR="001F3060">
        <w:rPr>
          <w:noProof/>
        </w:rPr>
        <w:t>8</w:t>
      </w:r>
      <w:r w:rsidR="00435321">
        <w:fldChar w:fldCharType="end"/>
      </w:r>
      <w:r w:rsidR="00435321" w:rsidRPr="00AE738D">
        <w:t>)</w:t>
      </w:r>
      <w:r>
        <w:t xml:space="preserve">, чтобы </w:t>
      </w:r>
      <w:r w:rsidR="00C7032C" w:rsidRPr="00C7032C">
        <w:t xml:space="preserve">разрешить использование этой учетной записи для аутентификации в </w:t>
      </w:r>
      <w:r w:rsidR="0059614C">
        <w:rPr>
          <w:rStyle w:val="afff6"/>
          <w:lang w:val="ru-RU"/>
        </w:rPr>
        <w:t>Менеджере сервера</w:t>
      </w:r>
      <w:r w:rsidR="00C7032C" w:rsidRPr="00C7032C">
        <w:t>.</w:t>
      </w:r>
    </w:p>
    <w:p w14:paraId="6B179BD1" w14:textId="63941875" w:rsidR="00C7032C" w:rsidRPr="00C7032C" w:rsidRDefault="001F2A31" w:rsidP="008C642C">
      <w:pPr>
        <w:pStyle w:val="a3"/>
      </w:pPr>
      <w:r w:rsidRPr="001F2A31">
        <w:t>Установите</w:t>
      </w:r>
      <w:r w:rsidRPr="0059614C">
        <w:t xml:space="preserve"> «</w:t>
      </w:r>
      <w:r w:rsidRPr="001F2A31">
        <w:t>флажок</w:t>
      </w:r>
      <w:r w:rsidRPr="0059614C">
        <w:t xml:space="preserve">» </w:t>
      </w:r>
      <w:r w:rsidRPr="001F2A31">
        <w:t>напротив</w:t>
      </w:r>
      <w:r w:rsidRPr="0059614C">
        <w:rPr>
          <w:rStyle w:val="afff6"/>
          <w:lang w:val="ru-RU"/>
        </w:rPr>
        <w:t xml:space="preserve"> </w:t>
      </w:r>
      <w:proofErr w:type="gramStart"/>
      <w:r w:rsidR="0059614C">
        <w:rPr>
          <w:rStyle w:val="afff6"/>
          <w:lang w:val="ru-RU"/>
        </w:rPr>
        <w:t>Запретить</w:t>
      </w:r>
      <w:proofErr w:type="gramEnd"/>
      <w:r w:rsidR="0059614C">
        <w:rPr>
          <w:rStyle w:val="afff6"/>
          <w:lang w:val="ru-RU"/>
        </w:rPr>
        <w:t xml:space="preserve"> одновременных вход с нескольких устройств</w:t>
      </w:r>
      <w:r w:rsidR="00435321" w:rsidRPr="0059614C">
        <w:rPr>
          <w:rStyle w:val="afff6"/>
          <w:lang w:val="ru-RU"/>
        </w:rPr>
        <w:t xml:space="preserve"> </w:t>
      </w:r>
      <w:r w:rsidR="00435321" w:rsidRPr="0059614C">
        <w:t>(</w:t>
      </w:r>
      <w:r w:rsidR="008C642C">
        <w:t>рис</w:t>
      </w:r>
      <w:r w:rsidR="008C642C" w:rsidRPr="0059614C">
        <w:t>.</w:t>
      </w:r>
      <w:r w:rsidR="008C642C" w:rsidRPr="008C642C">
        <w:rPr>
          <w:lang w:val="en-US"/>
        </w:rPr>
        <w:t> </w:t>
      </w:r>
      <w:r w:rsidR="00435321">
        <w:fldChar w:fldCharType="begin"/>
      </w:r>
      <w:r w:rsidR="00435321" w:rsidRPr="0059614C">
        <w:instrText xml:space="preserve"> </w:instrText>
      </w:r>
      <w:r w:rsidR="00435321" w:rsidRPr="00435321">
        <w:rPr>
          <w:lang w:val="en-US"/>
        </w:rPr>
        <w:instrText>REF</w:instrText>
      </w:r>
      <w:r w:rsidR="00435321" w:rsidRPr="0059614C">
        <w:instrText xml:space="preserve"> _</w:instrText>
      </w:r>
      <w:r w:rsidR="00435321" w:rsidRPr="00435321">
        <w:rPr>
          <w:lang w:val="en-US"/>
        </w:rPr>
        <w:instrText>Ref</w:instrText>
      </w:r>
      <w:r w:rsidR="00435321" w:rsidRPr="0059614C">
        <w:instrText>71030004 \</w:instrText>
      </w:r>
      <w:r w:rsidR="00435321" w:rsidRPr="00435321">
        <w:rPr>
          <w:lang w:val="en-US"/>
        </w:rPr>
        <w:instrText>h</w:instrText>
      </w:r>
      <w:r w:rsidR="00435321" w:rsidRPr="0059614C">
        <w:instrText xml:space="preserve"> </w:instrText>
      </w:r>
      <w:r w:rsidR="00435321">
        <w:fldChar w:fldCharType="separate"/>
      </w:r>
      <w:r w:rsidR="001F3060">
        <w:rPr>
          <w:noProof/>
        </w:rPr>
        <w:t>8</w:t>
      </w:r>
      <w:r w:rsidR="00435321">
        <w:fldChar w:fldCharType="end"/>
      </w:r>
      <w:r w:rsidR="00435321" w:rsidRPr="00AE738D">
        <w:t>)</w:t>
      </w:r>
      <w:r>
        <w:t>, чтобы</w:t>
      </w:r>
      <w:r w:rsidR="002A141D">
        <w:t xml:space="preserve"> </w:t>
      </w:r>
      <w:r>
        <w:t>ограничить</w:t>
      </w:r>
      <w:r w:rsidR="00C7032C" w:rsidRPr="00C7032C">
        <w:t xml:space="preserve"> использование этой учетной записи для входа </w:t>
      </w:r>
      <w:r w:rsidR="00500C15">
        <w:t>с</w:t>
      </w:r>
      <w:r w:rsidR="00C7032C" w:rsidRPr="00C7032C">
        <w:t xml:space="preserve"> разных компьютер</w:t>
      </w:r>
      <w:r w:rsidR="00500C15">
        <w:t>ов</w:t>
      </w:r>
      <w:r w:rsidR="00C7032C" w:rsidRPr="00C7032C">
        <w:t xml:space="preserve"> одновременно.</w:t>
      </w:r>
    </w:p>
    <w:p w14:paraId="03C18482" w14:textId="1C8BF152" w:rsidR="00C7032C" w:rsidRPr="00C7032C" w:rsidRDefault="00C477D2" w:rsidP="008C642C">
      <w:pPr>
        <w:pStyle w:val="a3"/>
      </w:pPr>
      <w:r>
        <w:t>В</w:t>
      </w:r>
      <w:r w:rsidRPr="0059614C">
        <w:t xml:space="preserve"> </w:t>
      </w:r>
      <w:r>
        <w:t>списке</w:t>
      </w:r>
      <w:r w:rsidRPr="0059614C">
        <w:t xml:space="preserve"> </w:t>
      </w:r>
      <w:r w:rsidR="0059614C">
        <w:rPr>
          <w:rStyle w:val="afff6"/>
          <w:lang w:val="ru-RU"/>
        </w:rPr>
        <w:t>Разрешенные сети</w:t>
      </w:r>
      <w:r w:rsidR="00435321" w:rsidRPr="0059614C">
        <w:rPr>
          <w:rStyle w:val="afff6"/>
          <w:lang w:val="ru-RU"/>
        </w:rPr>
        <w:t xml:space="preserve"> </w:t>
      </w:r>
      <w:r w:rsidR="00435321" w:rsidRPr="0059614C">
        <w:t>(</w:t>
      </w:r>
      <w:r w:rsidR="008C642C">
        <w:t>рис</w:t>
      </w:r>
      <w:r w:rsidR="008C642C" w:rsidRPr="0059614C">
        <w:t>.</w:t>
      </w:r>
      <w:r w:rsidR="008C642C" w:rsidRPr="008C642C">
        <w:rPr>
          <w:lang w:val="en-US"/>
        </w:rPr>
        <w:t> </w:t>
      </w:r>
      <w:r w:rsidR="00435321">
        <w:fldChar w:fldCharType="begin"/>
      </w:r>
      <w:r w:rsidR="00435321" w:rsidRPr="0059614C">
        <w:instrText xml:space="preserve"> </w:instrText>
      </w:r>
      <w:r w:rsidR="00435321" w:rsidRPr="00435321">
        <w:rPr>
          <w:lang w:val="en-US"/>
        </w:rPr>
        <w:instrText>REF</w:instrText>
      </w:r>
      <w:r w:rsidR="00435321" w:rsidRPr="0059614C">
        <w:instrText xml:space="preserve"> _</w:instrText>
      </w:r>
      <w:r w:rsidR="00435321" w:rsidRPr="00435321">
        <w:rPr>
          <w:lang w:val="en-US"/>
        </w:rPr>
        <w:instrText>Ref</w:instrText>
      </w:r>
      <w:r w:rsidR="00435321" w:rsidRPr="0059614C">
        <w:instrText>71030004 \</w:instrText>
      </w:r>
      <w:r w:rsidR="00435321" w:rsidRPr="00435321">
        <w:rPr>
          <w:lang w:val="en-US"/>
        </w:rPr>
        <w:instrText>h</w:instrText>
      </w:r>
      <w:r w:rsidR="00435321" w:rsidRPr="0059614C">
        <w:instrText xml:space="preserve"> </w:instrText>
      </w:r>
      <w:r w:rsidR="00435321">
        <w:fldChar w:fldCharType="separate"/>
      </w:r>
      <w:r w:rsidR="001F3060">
        <w:rPr>
          <w:noProof/>
        </w:rPr>
        <w:t>8</w:t>
      </w:r>
      <w:r w:rsidR="00435321">
        <w:fldChar w:fldCharType="end"/>
      </w:r>
      <w:r w:rsidR="00435321" w:rsidRPr="00AE738D">
        <w:t>)</w:t>
      </w:r>
      <w:r w:rsidR="002A141D">
        <w:t xml:space="preserve"> </w:t>
      </w:r>
      <w:r w:rsidR="00C7032C" w:rsidRPr="00C7032C">
        <w:t xml:space="preserve">выберите сети, доступные диспетчеру. Установите </w:t>
      </w:r>
      <w:proofErr w:type="gramStart"/>
      <w:r w:rsidR="0059614C">
        <w:rPr>
          <w:rStyle w:val="afff6"/>
          <w:lang w:val="ru-RU"/>
        </w:rPr>
        <w:t>Все</w:t>
      </w:r>
      <w:proofErr w:type="gramEnd"/>
      <w:r w:rsidR="0059614C">
        <w:rPr>
          <w:rStyle w:val="afff6"/>
          <w:lang w:val="ru-RU"/>
        </w:rPr>
        <w:t xml:space="preserve"> группы</w:t>
      </w:r>
      <w:r w:rsidR="00C7032C" w:rsidRPr="00C7032C">
        <w:t xml:space="preserve">, когда все группы, определенные в сети, должны быть доступны диспетчеру. В противном случае назначьте диспетчеру нужные группы </w:t>
      </w:r>
      <w:r w:rsidR="00C7032C" w:rsidRPr="001F2A31">
        <w:t>в окне настроек сети</w:t>
      </w:r>
      <w:r w:rsidR="001F2A31">
        <w:t xml:space="preserve"> </w:t>
      </w:r>
      <w:r w:rsidR="001F2A31" w:rsidRPr="004529D9">
        <w:t>(</w:t>
      </w:r>
      <w:r w:rsidR="008C642C">
        <w:t>см. </w:t>
      </w:r>
      <w:r w:rsidR="001D4FC8" w:rsidRPr="004529D9">
        <w:t>подраздел </w:t>
      </w:r>
      <w:r w:rsidR="00802EDD" w:rsidRPr="004529D9">
        <w:fldChar w:fldCharType="begin"/>
      </w:r>
      <w:r w:rsidR="00802EDD" w:rsidRPr="004529D9">
        <w:instrText xml:space="preserve"> REF _Ref71039280 \r \h </w:instrText>
      </w:r>
      <w:r w:rsidR="004529D9">
        <w:instrText xml:space="preserve"> \* MERGEFORMAT </w:instrText>
      </w:r>
      <w:r w:rsidR="00802EDD" w:rsidRPr="004529D9">
        <w:fldChar w:fldCharType="separate"/>
      </w:r>
      <w:r w:rsidR="001F3060">
        <w:t>3.6</w:t>
      </w:r>
      <w:r w:rsidR="00802EDD" w:rsidRPr="004529D9">
        <w:fldChar w:fldCharType="end"/>
      </w:r>
      <w:r w:rsidR="001F2A31" w:rsidRPr="004529D9">
        <w:t>)</w:t>
      </w:r>
      <w:r w:rsidR="00C7032C" w:rsidRPr="00C7032C">
        <w:t>.</w:t>
      </w:r>
    </w:p>
    <w:p w14:paraId="173A2E07" w14:textId="518B9846" w:rsidR="00253E66" w:rsidRDefault="00253E66" w:rsidP="002F1AAC">
      <w:pPr>
        <w:pStyle w:val="2"/>
      </w:pPr>
      <w:bookmarkStart w:id="41" w:name="_Ref71390616"/>
      <w:bookmarkStart w:id="42" w:name="_Toc72413764"/>
      <w:r w:rsidRPr="00C7032C">
        <w:t>Настройки</w:t>
      </w:r>
      <w:r>
        <w:t xml:space="preserve"> клиентского приложения</w:t>
      </w:r>
      <w:bookmarkEnd w:id="41"/>
      <w:bookmarkEnd w:id="42"/>
    </w:p>
    <w:p w14:paraId="32053224" w14:textId="02ABD2FA" w:rsidR="00C7032C" w:rsidRPr="00C7032C" w:rsidRDefault="00877476" w:rsidP="002F1AAC">
      <w:pPr>
        <w:pStyle w:val="3"/>
      </w:pPr>
      <w:bookmarkStart w:id="43" w:name="_Toc72413765"/>
      <w:r w:rsidRPr="00C7032C">
        <w:t>Н</w:t>
      </w:r>
      <w:r w:rsidR="00C7032C" w:rsidRPr="00C7032C">
        <w:t>астройки</w:t>
      </w:r>
      <w:r>
        <w:t xml:space="preserve"> интерфейса</w:t>
      </w:r>
      <w:bookmarkEnd w:id="43"/>
    </w:p>
    <w:p w14:paraId="1E79D755" w14:textId="3E95E7D6" w:rsidR="008C46A7" w:rsidRPr="00EC5AB0" w:rsidRDefault="008C46A7" w:rsidP="008C642C">
      <w:pPr>
        <w:pStyle w:val="a3"/>
      </w:pPr>
      <w:r>
        <w:t>Н</w:t>
      </w:r>
      <w:r w:rsidRPr="00C7032C">
        <w:t>астр</w:t>
      </w:r>
      <w:r>
        <w:t>ойки</w:t>
      </w:r>
      <w:r w:rsidRPr="00C7032C">
        <w:t xml:space="preserve"> интерфейс</w:t>
      </w:r>
      <w:r>
        <w:t>а</w:t>
      </w:r>
      <w:r w:rsidRPr="00C7032C">
        <w:t xml:space="preserve"> </w:t>
      </w:r>
      <w:r w:rsidR="004529D9">
        <w:t>абонентов сети</w:t>
      </w:r>
      <w:r>
        <w:t xml:space="preserve"> расположены на вкладке </w:t>
      </w:r>
      <w:r w:rsidR="0059614C">
        <w:rPr>
          <w:rStyle w:val="afff6"/>
          <w:lang w:val="ru-RU"/>
        </w:rPr>
        <w:t>Персонально</w:t>
      </w:r>
      <w:r w:rsidRPr="008C46A7">
        <w:rPr>
          <w:rStyle w:val="afff6"/>
          <w:lang w:val="ru-RU"/>
        </w:rPr>
        <w:t xml:space="preserve"> </w:t>
      </w:r>
      <w:r w:rsidRPr="00C7032C">
        <w:t>диалогово</w:t>
      </w:r>
      <w:r>
        <w:t>го</w:t>
      </w:r>
      <w:r w:rsidRPr="00C7032C">
        <w:t xml:space="preserve"> окн</w:t>
      </w:r>
      <w:r>
        <w:t>а</w:t>
      </w:r>
      <w:r w:rsidRPr="00C7032C">
        <w:t xml:space="preserve"> </w:t>
      </w:r>
      <w:r w:rsidR="0059614C">
        <w:rPr>
          <w:rStyle w:val="afff6"/>
          <w:lang w:val="ru-RU"/>
        </w:rPr>
        <w:t>Настройки сервера</w:t>
      </w:r>
      <w:r>
        <w:rPr>
          <w:rStyle w:val="afff6"/>
          <w:lang w:val="ru-RU"/>
        </w:rPr>
        <w:t xml:space="preserve"> </w:t>
      </w:r>
      <w:r w:rsidRPr="008C46A7">
        <w:t>(</w:t>
      </w:r>
      <w:r w:rsidR="008C642C">
        <w:t>рис. </w:t>
      </w:r>
      <w:r>
        <w:fldChar w:fldCharType="begin"/>
      </w:r>
      <w:r>
        <w:instrText xml:space="preserve"> REF _Ref71025268 \h </w:instrText>
      </w:r>
      <w:r>
        <w:fldChar w:fldCharType="separate"/>
      </w:r>
      <w:r w:rsidR="001F3060" w:rsidRPr="006F04A0">
        <w:rPr>
          <w:noProof/>
        </w:rPr>
        <w:t>9</w:t>
      </w:r>
      <w:r>
        <w:fldChar w:fldCharType="end"/>
      </w:r>
      <w:r w:rsidRPr="006F04A0">
        <w:t>) (</w:t>
      </w:r>
      <w:r>
        <w:t>запускается</w:t>
      </w:r>
      <w:r w:rsidRPr="006F04A0">
        <w:t xml:space="preserve"> </w:t>
      </w:r>
      <w:r w:rsidRPr="00C7032C">
        <w:t>кнопк</w:t>
      </w:r>
      <w:r>
        <w:t>ой</w:t>
      </w:r>
      <w:r w:rsidRPr="006F04A0">
        <w:t xml:space="preserve"> </w:t>
      </w:r>
      <w:r w:rsidR="0059614C" w:rsidRPr="000E021E">
        <w:rPr>
          <w:rStyle w:val="afff6"/>
          <w:lang w:val="ru-RU"/>
        </w:rPr>
        <w:t xml:space="preserve">Настройки </w:t>
      </w:r>
      <w:proofErr w:type="gramStart"/>
      <w:r w:rsidR="0059614C" w:rsidRPr="000E021E">
        <w:rPr>
          <w:rStyle w:val="afff6"/>
          <w:lang w:val="ru-RU"/>
        </w:rPr>
        <w:t>сервера</w:t>
      </w:r>
      <w:r w:rsidR="005F65A1" w:rsidRPr="00FF2AEB">
        <w:rPr>
          <w:rStyle w:val="afff6"/>
          <w:lang w:val="ru-RU"/>
        </w:rPr>
        <w:t xml:space="preserve"> </w:t>
      </w:r>
      <w:r w:rsidR="005F65A1">
        <w:rPr>
          <w:rFonts w:ascii="Arial" w:hAnsi="Arial" w:cs="Arial"/>
          <w:noProof/>
          <w:lang w:eastAsia="ru-RU"/>
        </w:rPr>
        <w:drawing>
          <wp:inline distT="0" distB="0" distL="0" distR="0" wp14:anchorId="17EBD7DC" wp14:editId="10441102">
            <wp:extent cx="285750" cy="2857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5A1" w:rsidRPr="00FF2AEB">
        <w:rPr>
          <w:rStyle w:val="afff6"/>
          <w:lang w:val="ru-RU"/>
        </w:rPr>
        <w:t xml:space="preserve"> </w:t>
      </w:r>
      <w:r w:rsidRPr="00582498">
        <w:t>в</w:t>
      </w:r>
      <w:proofErr w:type="gramEnd"/>
      <w:r w:rsidRPr="006F04A0">
        <w:t xml:space="preserve"> </w:t>
      </w:r>
      <w:r w:rsidRPr="00582498">
        <w:t>окне</w:t>
      </w:r>
      <w:r w:rsidRPr="006F04A0">
        <w:t xml:space="preserve"> </w:t>
      </w:r>
      <w:r w:rsidR="0059614C" w:rsidRPr="000E021E">
        <w:rPr>
          <w:rStyle w:val="afff6"/>
          <w:lang w:val="ru-RU"/>
        </w:rPr>
        <w:t>Менеджер сервера</w:t>
      </w:r>
      <w:r w:rsidR="001F79A2" w:rsidRPr="006F04A0">
        <w:t xml:space="preserve"> – </w:t>
      </w:r>
      <w:r w:rsidR="008C642C">
        <w:t>рис</w:t>
      </w:r>
      <w:r w:rsidR="008C642C" w:rsidRPr="006F04A0">
        <w:t>.</w:t>
      </w:r>
      <w:r w:rsidR="008C642C" w:rsidRPr="008C642C">
        <w:rPr>
          <w:lang w:val="en-US"/>
        </w:rPr>
        <w:t> </w:t>
      </w:r>
      <w:r w:rsidR="001F79A2">
        <w:fldChar w:fldCharType="begin"/>
      </w:r>
      <w:r w:rsidR="001F79A2" w:rsidRPr="006F04A0">
        <w:instrText xml:space="preserve"> </w:instrText>
      </w:r>
      <w:r w:rsidR="001F79A2" w:rsidRPr="001F79A2">
        <w:rPr>
          <w:lang w:val="en-US"/>
        </w:rPr>
        <w:instrText>REF</w:instrText>
      </w:r>
      <w:r w:rsidR="001F79A2" w:rsidRPr="006F04A0">
        <w:instrText xml:space="preserve"> _</w:instrText>
      </w:r>
      <w:r w:rsidR="001F79A2" w:rsidRPr="001F79A2">
        <w:rPr>
          <w:lang w:val="en-US"/>
        </w:rPr>
        <w:instrText>Ref</w:instrText>
      </w:r>
      <w:r w:rsidR="001F79A2" w:rsidRPr="006F04A0">
        <w:instrText>71017779 \</w:instrText>
      </w:r>
      <w:r w:rsidR="001F79A2" w:rsidRPr="001F79A2">
        <w:rPr>
          <w:lang w:val="en-US"/>
        </w:rPr>
        <w:instrText>h</w:instrText>
      </w:r>
      <w:r w:rsidR="001F79A2" w:rsidRPr="006F04A0">
        <w:instrText xml:space="preserve">  \* </w:instrText>
      </w:r>
      <w:r w:rsidR="001F79A2" w:rsidRPr="001F79A2">
        <w:rPr>
          <w:lang w:val="en-US"/>
        </w:rPr>
        <w:instrText>MERGEFORMAT</w:instrText>
      </w:r>
      <w:r w:rsidR="001F79A2" w:rsidRPr="006F04A0">
        <w:instrText xml:space="preserve"> </w:instrText>
      </w:r>
      <w:r w:rsidR="001F79A2">
        <w:fldChar w:fldCharType="separate"/>
      </w:r>
      <w:r w:rsidR="001F3060" w:rsidRPr="001F3060">
        <w:t>3</w:t>
      </w:r>
      <w:r w:rsidR="001F79A2">
        <w:fldChar w:fldCharType="end"/>
      </w:r>
      <w:r w:rsidRPr="00EC5AB0">
        <w:t>).</w:t>
      </w:r>
    </w:p>
    <w:p w14:paraId="0C614A6D" w14:textId="0E21D9A8" w:rsidR="00C7032C" w:rsidRPr="00C7032C" w:rsidRDefault="00C7032C" w:rsidP="008C642C">
      <w:pPr>
        <w:pStyle w:val="a3"/>
      </w:pPr>
      <w:r w:rsidRPr="00C7032C">
        <w:t xml:space="preserve">Пользовательские настройки применяются </w:t>
      </w:r>
      <w:r w:rsidRPr="004529D9">
        <w:t xml:space="preserve">при </w:t>
      </w:r>
      <w:r w:rsidR="00877476" w:rsidRPr="004529D9">
        <w:t xml:space="preserve">подключении клиента к </w:t>
      </w:r>
      <w:r w:rsidRPr="004529D9">
        <w:t>сервер</w:t>
      </w:r>
      <w:r w:rsidR="00877476" w:rsidRPr="004529D9">
        <w:t>у</w:t>
      </w:r>
      <w:r w:rsidRPr="00C7032C">
        <w:t xml:space="preserve"> и сохраняются в</w:t>
      </w:r>
      <w:r w:rsidR="008C46A7">
        <w:t xml:space="preserve"> </w:t>
      </w:r>
      <w:r w:rsidRPr="00C7032C">
        <w:t>файлах настроек.</w:t>
      </w:r>
    </w:p>
    <w:p w14:paraId="49C39019" w14:textId="524B7E6C" w:rsidR="009B7A63" w:rsidRDefault="00D25B2B" w:rsidP="009B7A63">
      <w:pPr>
        <w:pStyle w:val="Figure"/>
      </w:pPr>
      <w:r w:rsidRPr="00D25B2B">
        <w:lastRenderedPageBreak/>
        <w:drawing>
          <wp:inline distT="0" distB="0" distL="0" distR="0" wp14:anchorId="353DD1EC" wp14:editId="25DAFA3C">
            <wp:extent cx="6480810" cy="46742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0E5AF" w14:textId="1749ED05" w:rsidR="00C7032C" w:rsidRDefault="008C46A7" w:rsidP="009B7A63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9B7A63">
        <w:rPr>
          <w:noProof/>
        </w:rPr>
        <w:fldChar w:fldCharType="begin"/>
      </w:r>
      <w:r w:rsidR="009B7A63">
        <w:rPr>
          <w:noProof/>
        </w:rPr>
        <w:instrText xml:space="preserve"> SEQ Рисунок \* ARABIC </w:instrText>
      </w:r>
      <w:r w:rsidR="009B7A63">
        <w:rPr>
          <w:noProof/>
        </w:rPr>
        <w:fldChar w:fldCharType="separate"/>
      </w:r>
      <w:bookmarkStart w:id="44" w:name="_Ref71025268"/>
      <w:r w:rsidR="001F3060">
        <w:rPr>
          <w:noProof/>
        </w:rPr>
        <w:t>9</w:t>
      </w:r>
      <w:bookmarkEnd w:id="44"/>
      <w:r w:rsidR="009B7A63">
        <w:rPr>
          <w:noProof/>
        </w:rPr>
        <w:fldChar w:fldCharType="end"/>
      </w:r>
      <w:r w:rsidR="009B7A63">
        <w:rPr>
          <w:noProof/>
        </w:rPr>
        <w:t xml:space="preserve"> – </w:t>
      </w:r>
      <w:r w:rsidR="009B7A63" w:rsidRPr="00A0314A">
        <w:rPr>
          <w:noProof/>
        </w:rPr>
        <w:t xml:space="preserve">Вкладка </w:t>
      </w:r>
      <w:r w:rsidR="00D25B2B">
        <w:rPr>
          <w:rStyle w:val="afff6"/>
          <w:lang w:val="ru-RU"/>
        </w:rPr>
        <w:t>Персонально</w:t>
      </w:r>
      <w:r w:rsidR="009B7A63" w:rsidRPr="009B7A63">
        <w:rPr>
          <w:noProof/>
        </w:rPr>
        <w:t xml:space="preserve"> </w:t>
      </w:r>
      <w:r w:rsidR="009B7A63" w:rsidRPr="00A0314A">
        <w:rPr>
          <w:noProof/>
        </w:rPr>
        <w:t xml:space="preserve">настроек </w:t>
      </w:r>
      <w:r w:rsidR="008C642C">
        <w:rPr>
          <w:noProof/>
        </w:rPr>
        <w:t>абонента</w:t>
      </w:r>
    </w:p>
    <w:p w14:paraId="052812E4" w14:textId="1708F737" w:rsidR="00C7032C" w:rsidRPr="00C7032C" w:rsidRDefault="008C46A7" w:rsidP="008C642C">
      <w:pPr>
        <w:pStyle w:val="a3"/>
      </w:pPr>
      <w:r w:rsidRPr="001F2A31">
        <w:t>Установите «флажок» напротив</w:t>
      </w:r>
      <w:r>
        <w:rPr>
          <w:rStyle w:val="afff6"/>
          <w:lang w:val="ru-RU"/>
        </w:rPr>
        <w:t xml:space="preserve"> </w:t>
      </w:r>
      <w:r w:rsidR="0059614C">
        <w:rPr>
          <w:rStyle w:val="afff6"/>
          <w:lang w:val="ru-RU"/>
        </w:rPr>
        <w:t>Логотип клиента</w:t>
      </w:r>
      <w:r w:rsidR="00435321">
        <w:rPr>
          <w:rStyle w:val="afff6"/>
          <w:lang w:val="ru-RU"/>
        </w:rPr>
        <w:t xml:space="preserve"> </w:t>
      </w:r>
      <w:r w:rsidR="00435321" w:rsidRPr="008C46A7">
        <w:t>(</w:t>
      </w:r>
      <w:r w:rsidR="008C642C">
        <w:t>рис. </w:t>
      </w:r>
      <w:r w:rsidR="00435321">
        <w:fldChar w:fldCharType="begin"/>
      </w:r>
      <w:r w:rsidR="00435321">
        <w:instrText xml:space="preserve"> REF _Ref71025268 \h </w:instrText>
      </w:r>
      <w:r w:rsidR="00435321">
        <w:fldChar w:fldCharType="separate"/>
      </w:r>
      <w:r w:rsidR="001F3060">
        <w:rPr>
          <w:noProof/>
        </w:rPr>
        <w:t>9</w:t>
      </w:r>
      <w:r w:rsidR="00435321">
        <w:fldChar w:fldCharType="end"/>
      </w:r>
      <w:r w:rsidR="00435321" w:rsidRPr="008C46A7">
        <w:t>)</w:t>
      </w:r>
      <w:r w:rsidR="002A141D">
        <w:t xml:space="preserve"> </w:t>
      </w:r>
      <w:r>
        <w:t xml:space="preserve">и загрузите изображение в формате </w:t>
      </w:r>
      <w:r>
        <w:rPr>
          <w:lang w:val="en-US"/>
        </w:rPr>
        <w:t>PNG</w:t>
      </w:r>
      <w:r>
        <w:t>, чтобы</w:t>
      </w:r>
      <w:r w:rsidR="002A141D">
        <w:t xml:space="preserve"> </w:t>
      </w:r>
      <w:r>
        <w:t>заданное изображение демонстрировалось</w:t>
      </w:r>
      <w:r w:rsidR="00C7032C" w:rsidRPr="00C7032C">
        <w:t xml:space="preserve"> на экране</w:t>
      </w:r>
      <w:r>
        <w:t xml:space="preserve"> клиентского приложения</w:t>
      </w:r>
      <w:r w:rsidR="00C7032C" w:rsidRPr="00C7032C">
        <w:t xml:space="preserve"> </w:t>
      </w:r>
      <w:r>
        <w:t xml:space="preserve">при </w:t>
      </w:r>
      <w:r w:rsidR="00C7032C" w:rsidRPr="00C7032C">
        <w:t>вход</w:t>
      </w:r>
      <w:r>
        <w:t>е</w:t>
      </w:r>
      <w:r w:rsidR="00C7032C" w:rsidRPr="00C7032C">
        <w:t xml:space="preserve"> в систему и в окне </w:t>
      </w:r>
      <w:proofErr w:type="gramStart"/>
      <w:r w:rsidR="00D25B2B">
        <w:rPr>
          <w:rStyle w:val="afff6"/>
          <w:lang w:val="ru-RU"/>
        </w:rPr>
        <w:t>О</w:t>
      </w:r>
      <w:proofErr w:type="gramEnd"/>
      <w:r w:rsidR="00D25B2B">
        <w:rPr>
          <w:rStyle w:val="afff6"/>
          <w:lang w:val="ru-RU"/>
        </w:rPr>
        <w:t xml:space="preserve"> программе</w:t>
      </w:r>
      <w:r>
        <w:t>.</w:t>
      </w:r>
    </w:p>
    <w:p w14:paraId="6D695DA9" w14:textId="2551ACA0" w:rsidR="00C7032C" w:rsidRPr="00C7032C" w:rsidRDefault="008C46A7" w:rsidP="008C642C">
      <w:pPr>
        <w:pStyle w:val="a3"/>
      </w:pPr>
      <w:r w:rsidRPr="001F2A31">
        <w:t>Установите</w:t>
      </w:r>
      <w:r w:rsidRPr="00D25B2B">
        <w:t xml:space="preserve"> «</w:t>
      </w:r>
      <w:r w:rsidRPr="001F2A31">
        <w:t>флажок</w:t>
      </w:r>
      <w:r w:rsidRPr="00D25B2B">
        <w:t xml:space="preserve">» </w:t>
      </w:r>
      <w:r w:rsidRPr="001F2A31">
        <w:t>напротив</w:t>
      </w:r>
      <w:r w:rsidRPr="00D25B2B">
        <w:rPr>
          <w:rStyle w:val="afff6"/>
          <w:lang w:val="ru-RU"/>
        </w:rPr>
        <w:t xml:space="preserve"> </w:t>
      </w:r>
      <w:proofErr w:type="gramStart"/>
      <w:r w:rsidR="00D25B2B">
        <w:rPr>
          <w:rStyle w:val="afff6"/>
          <w:lang w:val="ru-RU"/>
        </w:rPr>
        <w:t>Скрыть</w:t>
      </w:r>
      <w:proofErr w:type="gramEnd"/>
      <w:r w:rsidR="00D25B2B">
        <w:rPr>
          <w:rStyle w:val="afff6"/>
          <w:lang w:val="ru-RU"/>
        </w:rPr>
        <w:t xml:space="preserve"> </w:t>
      </w:r>
      <w:proofErr w:type="spellStart"/>
      <w:r w:rsidR="00D25B2B">
        <w:rPr>
          <w:rStyle w:val="afff6"/>
          <w:lang w:val="ru-RU"/>
        </w:rPr>
        <w:t>демо</w:t>
      </w:r>
      <w:proofErr w:type="spellEnd"/>
      <w:r w:rsidR="00D25B2B">
        <w:rPr>
          <w:rStyle w:val="afff6"/>
          <w:lang w:val="ru-RU"/>
        </w:rPr>
        <w:t>-ссылку на экране логина мобильного устройства</w:t>
      </w:r>
      <w:r w:rsidR="00435321" w:rsidRPr="00D25B2B">
        <w:rPr>
          <w:rStyle w:val="afff6"/>
          <w:lang w:val="ru-RU"/>
        </w:rPr>
        <w:t xml:space="preserve"> </w:t>
      </w:r>
      <w:r w:rsidR="00435321" w:rsidRPr="00D25B2B">
        <w:t>(</w:t>
      </w:r>
      <w:r w:rsidR="008C642C">
        <w:t>рис</w:t>
      </w:r>
      <w:r w:rsidR="008C642C" w:rsidRPr="00D25B2B">
        <w:t>.</w:t>
      </w:r>
      <w:r w:rsidR="008C642C" w:rsidRPr="008C642C">
        <w:rPr>
          <w:lang w:val="en-US"/>
        </w:rPr>
        <w:t> </w:t>
      </w:r>
      <w:r w:rsidR="00435321">
        <w:fldChar w:fldCharType="begin"/>
      </w:r>
      <w:r w:rsidR="00435321" w:rsidRPr="00D25B2B">
        <w:instrText xml:space="preserve"> </w:instrText>
      </w:r>
      <w:r w:rsidR="00435321" w:rsidRPr="00435321">
        <w:rPr>
          <w:lang w:val="en-US"/>
        </w:rPr>
        <w:instrText>REF</w:instrText>
      </w:r>
      <w:r w:rsidR="00435321" w:rsidRPr="00D25B2B">
        <w:instrText xml:space="preserve"> _</w:instrText>
      </w:r>
      <w:r w:rsidR="00435321" w:rsidRPr="00435321">
        <w:rPr>
          <w:lang w:val="en-US"/>
        </w:rPr>
        <w:instrText>Ref</w:instrText>
      </w:r>
      <w:r w:rsidR="00435321" w:rsidRPr="00D25B2B">
        <w:instrText>71025268 \</w:instrText>
      </w:r>
      <w:r w:rsidR="00435321" w:rsidRPr="00435321">
        <w:rPr>
          <w:lang w:val="en-US"/>
        </w:rPr>
        <w:instrText>h</w:instrText>
      </w:r>
      <w:r w:rsidR="00435321" w:rsidRPr="00D25B2B">
        <w:instrText xml:space="preserve"> </w:instrText>
      </w:r>
      <w:r w:rsidR="00435321">
        <w:fldChar w:fldCharType="separate"/>
      </w:r>
      <w:r w:rsidR="001F3060">
        <w:rPr>
          <w:noProof/>
        </w:rPr>
        <w:t>9</w:t>
      </w:r>
      <w:r w:rsidR="00435321">
        <w:fldChar w:fldCharType="end"/>
      </w:r>
      <w:r w:rsidR="00435321" w:rsidRPr="008C46A7">
        <w:t>)</w:t>
      </w:r>
      <w:r>
        <w:t>, чтобы</w:t>
      </w:r>
      <w:r w:rsidR="002A141D">
        <w:t xml:space="preserve"> </w:t>
      </w:r>
      <w:r w:rsidR="00C7032C" w:rsidRPr="00C7032C">
        <w:t xml:space="preserve">скрыть ссылку на </w:t>
      </w:r>
      <w:r w:rsidR="0064373A">
        <w:t>сайт разработчика</w:t>
      </w:r>
      <w:r w:rsidR="00C7032C" w:rsidRPr="00C7032C">
        <w:t xml:space="preserve"> </w:t>
      </w:r>
      <w:r>
        <w:t>на</w:t>
      </w:r>
      <w:r w:rsidR="00C7032C" w:rsidRPr="00C7032C">
        <w:t xml:space="preserve"> экран</w:t>
      </w:r>
      <w:r>
        <w:t>е</w:t>
      </w:r>
      <w:r w:rsidR="00C7032C" w:rsidRPr="00C7032C">
        <w:t xml:space="preserve"> </w:t>
      </w:r>
      <w:r>
        <w:t>клиентского приложения</w:t>
      </w:r>
      <w:r w:rsidRPr="00C7032C">
        <w:t xml:space="preserve"> </w:t>
      </w:r>
      <w:r>
        <w:t xml:space="preserve">при </w:t>
      </w:r>
      <w:r w:rsidRPr="00C7032C">
        <w:t>вход</w:t>
      </w:r>
      <w:r>
        <w:t>е</w:t>
      </w:r>
      <w:r w:rsidRPr="00C7032C">
        <w:t xml:space="preserve"> в систему</w:t>
      </w:r>
      <w:r w:rsidR="00C7032C" w:rsidRPr="00C7032C">
        <w:t>.</w:t>
      </w:r>
    </w:p>
    <w:p w14:paraId="7E3B1C5E" w14:textId="645D66A7" w:rsidR="00C7032C" w:rsidRPr="00C7032C" w:rsidRDefault="008C46A7" w:rsidP="008C642C">
      <w:pPr>
        <w:pStyle w:val="a3"/>
      </w:pPr>
      <w:r w:rsidRPr="001F2A31">
        <w:t>Установите «флажок» напротив</w:t>
      </w:r>
      <w:r>
        <w:rPr>
          <w:rStyle w:val="afff6"/>
          <w:lang w:val="ru-RU"/>
        </w:rPr>
        <w:t xml:space="preserve"> </w:t>
      </w:r>
      <w:r w:rsidR="00A420F4">
        <w:rPr>
          <w:rStyle w:val="afff6"/>
          <w:lang w:val="ru-RU"/>
        </w:rPr>
        <w:t>Разрешенные серверы</w:t>
      </w:r>
      <w:r w:rsidR="00435321">
        <w:rPr>
          <w:rStyle w:val="afff6"/>
          <w:lang w:val="ru-RU"/>
        </w:rPr>
        <w:t xml:space="preserve"> </w:t>
      </w:r>
      <w:r w:rsidR="00435321" w:rsidRPr="008C46A7">
        <w:t>(</w:t>
      </w:r>
      <w:r w:rsidR="008C642C">
        <w:t>рис. </w:t>
      </w:r>
      <w:r w:rsidR="00435321">
        <w:fldChar w:fldCharType="begin"/>
      </w:r>
      <w:r w:rsidR="00435321">
        <w:instrText xml:space="preserve"> REF _Ref71025268 \h </w:instrText>
      </w:r>
      <w:r w:rsidR="00435321">
        <w:fldChar w:fldCharType="separate"/>
      </w:r>
      <w:r w:rsidR="001F3060">
        <w:rPr>
          <w:noProof/>
        </w:rPr>
        <w:t>9</w:t>
      </w:r>
      <w:r w:rsidR="00435321">
        <w:fldChar w:fldCharType="end"/>
      </w:r>
      <w:r w:rsidR="00435321" w:rsidRPr="008C46A7">
        <w:t>)</w:t>
      </w:r>
      <w:r w:rsidR="002A141D">
        <w:t xml:space="preserve"> </w:t>
      </w:r>
      <w:r>
        <w:t xml:space="preserve">и перечислите в формате </w:t>
      </w:r>
      <w:r w:rsidRPr="009B7A63">
        <w:rPr>
          <w:rStyle w:val="afff6"/>
        </w:rPr>
        <w:t>Network</w:t>
      </w:r>
      <w:r w:rsidRPr="009B7A63">
        <w:rPr>
          <w:rStyle w:val="afff6"/>
          <w:lang w:val="ru-RU"/>
        </w:rPr>
        <w:t xml:space="preserve">1 = </w:t>
      </w:r>
      <w:proofErr w:type="spellStart"/>
      <w:proofErr w:type="gramStart"/>
      <w:r>
        <w:rPr>
          <w:rStyle w:val="afff6"/>
          <w:lang w:val="ru-RU"/>
        </w:rPr>
        <w:t>ХХХ.ХХХ.Х.ХХ:Порт</w:t>
      </w:r>
      <w:proofErr w:type="spellEnd"/>
      <w:proofErr w:type="gramEnd"/>
      <w:r>
        <w:rPr>
          <w:rStyle w:val="afff6"/>
          <w:lang w:val="ru-RU"/>
        </w:rPr>
        <w:t>;</w:t>
      </w:r>
      <w:r>
        <w:t xml:space="preserve"> адреса серверов, из списка которых</w:t>
      </w:r>
      <w:r w:rsidR="002A141D">
        <w:t xml:space="preserve"> </w:t>
      </w:r>
      <w:r w:rsidR="004529D9">
        <w:t>абонент</w:t>
      </w:r>
      <w:r w:rsidR="00C7032C" w:rsidRPr="00C7032C">
        <w:t xml:space="preserve"> </w:t>
      </w:r>
      <w:r>
        <w:t>с</w:t>
      </w:r>
      <w:r w:rsidR="00C7032C" w:rsidRPr="00C7032C">
        <w:t xml:space="preserve">может выбирать </w:t>
      </w:r>
      <w:r>
        <w:t>при подключении</w:t>
      </w:r>
      <w:r w:rsidR="00C7032C" w:rsidRPr="00C7032C">
        <w:t xml:space="preserve">. При </w:t>
      </w:r>
      <w:r>
        <w:t>под</w:t>
      </w:r>
      <w:r w:rsidR="00C7032C" w:rsidRPr="00C7032C">
        <w:t xml:space="preserve">ключении </w:t>
      </w:r>
      <w:r w:rsidR="004529D9">
        <w:t>абоненту</w:t>
      </w:r>
      <w:r>
        <w:t xml:space="preserve"> </w:t>
      </w:r>
      <w:r w:rsidR="00C7032C" w:rsidRPr="00C7032C">
        <w:t>нельзя вводить адрес сервера вручную. Адрес сервера можно</w:t>
      </w:r>
      <w:r>
        <w:t xml:space="preserve"> будет</w:t>
      </w:r>
      <w:r w:rsidR="00C7032C" w:rsidRPr="00C7032C">
        <w:t xml:space="preserve"> выбрать только из </w:t>
      </w:r>
      <w:r>
        <w:t xml:space="preserve">заданного здесь </w:t>
      </w:r>
      <w:r w:rsidR="00C7032C" w:rsidRPr="00C7032C">
        <w:t>списка.</w:t>
      </w:r>
    </w:p>
    <w:p w14:paraId="3CBC4BA4" w14:textId="320BB9ED" w:rsidR="00C7032C" w:rsidRPr="00C7032C" w:rsidRDefault="009B7A63" w:rsidP="008C642C">
      <w:pPr>
        <w:pStyle w:val="a3"/>
      </w:pPr>
      <w:r>
        <w:t>Пример списка серверов:</w:t>
      </w:r>
      <w:r w:rsidR="008C46A7">
        <w:t xml:space="preserve"> </w:t>
      </w:r>
      <w:r w:rsidR="00C7032C" w:rsidRPr="009B7A63">
        <w:rPr>
          <w:rStyle w:val="afff6"/>
        </w:rPr>
        <w:t>Network</w:t>
      </w:r>
      <w:r w:rsidR="00C7032C" w:rsidRPr="009B7A63">
        <w:rPr>
          <w:rStyle w:val="afff6"/>
          <w:lang w:val="ru-RU"/>
        </w:rPr>
        <w:t>1 = 192.168.1.10: 10001</w:t>
      </w:r>
      <w:r w:rsidR="00C7032C" w:rsidRPr="00C7032C">
        <w:t>;</w:t>
      </w:r>
      <w:r w:rsidR="008C46A7">
        <w:t xml:space="preserve"> </w:t>
      </w:r>
      <w:r w:rsidRPr="009B7A63">
        <w:rPr>
          <w:rStyle w:val="afff6"/>
        </w:rPr>
        <w:t>Network</w:t>
      </w:r>
      <w:r w:rsidR="00C7032C" w:rsidRPr="009B7A63">
        <w:rPr>
          <w:rStyle w:val="afff6"/>
          <w:lang w:val="ru-RU"/>
        </w:rPr>
        <w:t>2 = 192.168.1.10: 10002</w:t>
      </w:r>
      <w:r w:rsidR="00C7032C" w:rsidRPr="00C7032C">
        <w:t>;</w:t>
      </w:r>
    </w:p>
    <w:p w14:paraId="1EAEB868" w14:textId="21AE221E" w:rsidR="00C7032C" w:rsidRPr="00C7032C" w:rsidRDefault="008C46A7" w:rsidP="008C642C">
      <w:pPr>
        <w:pStyle w:val="a3"/>
      </w:pPr>
      <w:r>
        <w:t>В</w:t>
      </w:r>
      <w:r w:rsidRPr="00D25B2B">
        <w:t xml:space="preserve"> </w:t>
      </w:r>
      <w:r>
        <w:t>поле</w:t>
      </w:r>
      <w:r w:rsidRPr="00D25B2B">
        <w:t xml:space="preserve"> </w:t>
      </w:r>
      <w:r w:rsidR="00D25B2B">
        <w:rPr>
          <w:rStyle w:val="afff6"/>
          <w:lang w:val="ru-RU"/>
        </w:rPr>
        <w:t>Служба местоположений</w:t>
      </w:r>
      <w:r w:rsidR="00435321" w:rsidRPr="00D25B2B">
        <w:rPr>
          <w:rStyle w:val="afff6"/>
          <w:lang w:val="ru-RU"/>
        </w:rPr>
        <w:t xml:space="preserve"> </w:t>
      </w:r>
      <w:r w:rsidR="00435321" w:rsidRPr="00D25B2B">
        <w:t>(</w:t>
      </w:r>
      <w:r w:rsidR="008C642C">
        <w:t>рис</w:t>
      </w:r>
      <w:r w:rsidR="008C642C" w:rsidRPr="00D25B2B">
        <w:t>.</w:t>
      </w:r>
      <w:r w:rsidR="008C642C" w:rsidRPr="008C642C">
        <w:rPr>
          <w:lang w:val="en-US"/>
        </w:rPr>
        <w:t> </w:t>
      </w:r>
      <w:r w:rsidR="00435321">
        <w:fldChar w:fldCharType="begin"/>
      </w:r>
      <w:r w:rsidR="00435321" w:rsidRPr="00D25B2B">
        <w:instrText xml:space="preserve"> </w:instrText>
      </w:r>
      <w:r w:rsidR="00435321" w:rsidRPr="00435321">
        <w:rPr>
          <w:lang w:val="en-US"/>
        </w:rPr>
        <w:instrText>REF</w:instrText>
      </w:r>
      <w:r w:rsidR="00435321" w:rsidRPr="00D25B2B">
        <w:instrText xml:space="preserve"> _</w:instrText>
      </w:r>
      <w:r w:rsidR="00435321" w:rsidRPr="00435321">
        <w:rPr>
          <w:lang w:val="en-US"/>
        </w:rPr>
        <w:instrText>Ref</w:instrText>
      </w:r>
      <w:r w:rsidR="00435321" w:rsidRPr="00D25B2B">
        <w:instrText>71025268 \</w:instrText>
      </w:r>
      <w:r w:rsidR="00435321" w:rsidRPr="00435321">
        <w:rPr>
          <w:lang w:val="en-US"/>
        </w:rPr>
        <w:instrText>h</w:instrText>
      </w:r>
      <w:r w:rsidR="00435321" w:rsidRPr="00D25B2B">
        <w:instrText xml:space="preserve"> </w:instrText>
      </w:r>
      <w:r w:rsidR="00435321">
        <w:fldChar w:fldCharType="separate"/>
      </w:r>
      <w:r w:rsidR="001F3060">
        <w:rPr>
          <w:noProof/>
        </w:rPr>
        <w:t>9</w:t>
      </w:r>
      <w:r w:rsidR="00435321">
        <w:fldChar w:fldCharType="end"/>
      </w:r>
      <w:r w:rsidR="00435321" w:rsidRPr="008C46A7">
        <w:t>)</w:t>
      </w:r>
      <w:r w:rsidR="002A141D">
        <w:t xml:space="preserve"> </w:t>
      </w:r>
      <w:r>
        <w:t>выберите</w:t>
      </w:r>
      <w:r w:rsidR="002A141D">
        <w:t xml:space="preserve"> </w:t>
      </w:r>
      <w:r>
        <w:t>сервис</w:t>
      </w:r>
      <w:r w:rsidR="00C7032C" w:rsidRPr="00C7032C">
        <w:t xml:space="preserve"> определения местоположения для использования по умолчанию на устройствах</w:t>
      </w:r>
      <w:r w:rsidR="008C642C">
        <w:t xml:space="preserve"> абонентов</w:t>
      </w:r>
      <w:r w:rsidR="00C7032C" w:rsidRPr="00C7032C">
        <w:t>.</w:t>
      </w:r>
    </w:p>
    <w:p w14:paraId="2FE541DA" w14:textId="77777777" w:rsidR="00C7032C" w:rsidRPr="00C7032C" w:rsidRDefault="00C7032C" w:rsidP="008C642C">
      <w:pPr>
        <w:pStyle w:val="a3"/>
      </w:pPr>
      <w:r w:rsidRPr="00C7032C">
        <w:t>Пользовательские настройки сохраняются на клиентском устройстве во внешних файлах:</w:t>
      </w:r>
    </w:p>
    <w:p w14:paraId="091C1A65" w14:textId="094AA0A6" w:rsidR="00C7032C" w:rsidRPr="00C7032C" w:rsidRDefault="008C46A7" w:rsidP="008C642C">
      <w:pPr>
        <w:pStyle w:val="a3"/>
      </w:pPr>
      <w:r>
        <w:lastRenderedPageBreak/>
        <w:t>Место расположения ф</w:t>
      </w:r>
      <w:r w:rsidR="00C7032C" w:rsidRPr="00C7032C">
        <w:t>айл</w:t>
      </w:r>
      <w:r>
        <w:t>а</w:t>
      </w:r>
      <w:r w:rsidR="00C7032C" w:rsidRPr="00C7032C">
        <w:t xml:space="preserve"> конфигурации на устройстве </w:t>
      </w:r>
      <w:r w:rsidR="00C7032C" w:rsidRPr="00C7032C">
        <w:rPr>
          <w:lang w:val="en-US"/>
        </w:rPr>
        <w:t>Android</w:t>
      </w:r>
      <w:r>
        <w:t>:</w:t>
      </w:r>
      <w:r w:rsidR="002A141D">
        <w:t xml:space="preserve"> </w:t>
      </w:r>
      <w:r w:rsidR="00EF5052">
        <w:rPr>
          <w:rStyle w:val="afff6"/>
          <w:lang w:val="ru-RU"/>
        </w:rPr>
        <w:t>..</w:t>
      </w:r>
      <w:r w:rsidR="00C7032C" w:rsidRPr="009B7A63">
        <w:rPr>
          <w:rStyle w:val="afff6"/>
          <w:lang w:val="ru-RU"/>
        </w:rPr>
        <w:t>/</w:t>
      </w:r>
      <w:r w:rsidR="00C7032C" w:rsidRPr="009B7A63">
        <w:rPr>
          <w:rStyle w:val="afff6"/>
        </w:rPr>
        <w:t>files</w:t>
      </w:r>
      <w:r w:rsidR="00C7032C" w:rsidRPr="009B7A63">
        <w:rPr>
          <w:rStyle w:val="afff6"/>
          <w:lang w:val="ru-RU"/>
        </w:rPr>
        <w:t>/</w:t>
      </w:r>
      <w:r w:rsidR="00C7032C" w:rsidRPr="009B7A63">
        <w:rPr>
          <w:rStyle w:val="afff6"/>
        </w:rPr>
        <w:t>custom</w:t>
      </w:r>
      <w:r w:rsidR="00C7032C" w:rsidRPr="009B7A63">
        <w:rPr>
          <w:rStyle w:val="afff6"/>
          <w:lang w:val="ru-RU"/>
        </w:rPr>
        <w:t>.</w:t>
      </w:r>
      <w:proofErr w:type="spellStart"/>
      <w:r w:rsidR="00C7032C" w:rsidRPr="009B7A63">
        <w:rPr>
          <w:rStyle w:val="afff6"/>
        </w:rPr>
        <w:t>cfg</w:t>
      </w:r>
      <w:proofErr w:type="spellEnd"/>
    </w:p>
    <w:p w14:paraId="162D5223" w14:textId="48CDD57E" w:rsidR="00C7032C" w:rsidRPr="008C46A7" w:rsidRDefault="008C46A7" w:rsidP="008C642C">
      <w:pPr>
        <w:pStyle w:val="a3"/>
      </w:pPr>
      <w:r>
        <w:t>Место расположения ф</w:t>
      </w:r>
      <w:r w:rsidRPr="00C7032C">
        <w:t>айл</w:t>
      </w:r>
      <w:r>
        <w:t>а</w:t>
      </w:r>
      <w:r w:rsidR="00C7032C" w:rsidRPr="008C46A7">
        <w:t xml:space="preserve"> </w:t>
      </w:r>
      <w:r w:rsidR="00C7032C" w:rsidRPr="009B7A63">
        <w:t>логотипа</w:t>
      </w:r>
      <w:r w:rsidR="00C7032C" w:rsidRPr="008C46A7">
        <w:t xml:space="preserve"> </w:t>
      </w:r>
      <w:r w:rsidR="00C7032C" w:rsidRPr="009B7A63">
        <w:t>на</w:t>
      </w:r>
      <w:r w:rsidR="00C7032C" w:rsidRPr="008C46A7">
        <w:t xml:space="preserve"> </w:t>
      </w:r>
      <w:r w:rsidR="00C7032C" w:rsidRPr="009B7A63">
        <w:t>устройстве</w:t>
      </w:r>
      <w:r w:rsidR="00C7032C" w:rsidRPr="008C46A7">
        <w:t xml:space="preserve"> </w:t>
      </w:r>
      <w:r w:rsidR="00C7032C" w:rsidRPr="00C7032C">
        <w:rPr>
          <w:lang w:val="en-US"/>
        </w:rPr>
        <w:t>Android</w:t>
      </w:r>
      <w:r>
        <w:t>:</w:t>
      </w:r>
      <w:r w:rsidR="002A141D" w:rsidRPr="008C46A7">
        <w:t xml:space="preserve"> </w:t>
      </w:r>
      <w:r w:rsidR="0068626B">
        <w:rPr>
          <w:rStyle w:val="afff6"/>
          <w:lang w:val="ru-RU"/>
        </w:rPr>
        <w:t>../</w:t>
      </w:r>
      <w:r w:rsidR="00C7032C" w:rsidRPr="009B7A63">
        <w:rPr>
          <w:rStyle w:val="afff6"/>
        </w:rPr>
        <w:t>files</w:t>
      </w:r>
      <w:r w:rsidR="00C7032C" w:rsidRPr="008C46A7">
        <w:rPr>
          <w:rStyle w:val="afff6"/>
          <w:lang w:val="ru-RU"/>
        </w:rPr>
        <w:t>/</w:t>
      </w:r>
      <w:proofErr w:type="spellStart"/>
      <w:r w:rsidR="00C7032C" w:rsidRPr="009B7A63">
        <w:rPr>
          <w:rStyle w:val="afff6"/>
        </w:rPr>
        <w:t>customLogo</w:t>
      </w:r>
      <w:proofErr w:type="spellEnd"/>
      <w:r w:rsidR="00C7032C" w:rsidRPr="008C46A7">
        <w:rPr>
          <w:rStyle w:val="afff6"/>
          <w:lang w:val="ru-RU"/>
        </w:rPr>
        <w:t>.</w:t>
      </w:r>
      <w:proofErr w:type="spellStart"/>
      <w:r w:rsidR="00C7032C" w:rsidRPr="009B7A63">
        <w:rPr>
          <w:rStyle w:val="afff6"/>
        </w:rPr>
        <w:t>png</w:t>
      </w:r>
      <w:proofErr w:type="spellEnd"/>
    </w:p>
    <w:p w14:paraId="63B4BA17" w14:textId="7C1A6486" w:rsidR="00C7032C" w:rsidRPr="00C7032C" w:rsidRDefault="00C7032C" w:rsidP="008C642C">
      <w:pPr>
        <w:pStyle w:val="a3"/>
      </w:pPr>
      <w:r w:rsidRPr="00C7032C">
        <w:t xml:space="preserve">Файлы </w:t>
      </w:r>
      <w:r w:rsidR="008C642C">
        <w:t>клиентских</w:t>
      </w:r>
      <w:r w:rsidRPr="00C7032C">
        <w:t xml:space="preserve"> настроек могут быть предварительно загружены на устройства </w:t>
      </w:r>
      <w:r w:rsidRPr="00C7032C">
        <w:rPr>
          <w:lang w:val="en-US"/>
        </w:rPr>
        <w:t>Android</w:t>
      </w:r>
      <w:r w:rsidRPr="00C7032C">
        <w:t xml:space="preserve"> для применения настроек перед первым входом в систему.</w:t>
      </w:r>
    </w:p>
    <w:p w14:paraId="5B87E768" w14:textId="7025B56F" w:rsidR="00C7032C" w:rsidRPr="00C7032C" w:rsidRDefault="00C7032C" w:rsidP="002F1AAC">
      <w:pPr>
        <w:pStyle w:val="3"/>
      </w:pPr>
      <w:bookmarkStart w:id="45" w:name="_Toc72413766"/>
      <w:r w:rsidRPr="00C7032C">
        <w:t>Определен</w:t>
      </w:r>
      <w:r w:rsidR="00503802">
        <w:t>и</w:t>
      </w:r>
      <w:r w:rsidRPr="00C7032C">
        <w:t>е настро</w:t>
      </w:r>
      <w:r w:rsidR="008C46A7">
        <w:t>ек</w:t>
      </w:r>
      <w:r w:rsidRPr="00C7032C">
        <w:t xml:space="preserve"> по умолчанию</w:t>
      </w:r>
      <w:bookmarkEnd w:id="45"/>
    </w:p>
    <w:p w14:paraId="33293256" w14:textId="59459CFC" w:rsidR="008C46A7" w:rsidRPr="00FE073C" w:rsidRDefault="008C46A7" w:rsidP="008C642C">
      <w:pPr>
        <w:pStyle w:val="a3"/>
      </w:pPr>
      <w:r>
        <w:t>Н</w:t>
      </w:r>
      <w:r w:rsidRPr="00C7032C">
        <w:t>астр</w:t>
      </w:r>
      <w:r>
        <w:t>ойки</w:t>
      </w:r>
      <w:r w:rsidRPr="00C7032C">
        <w:t xml:space="preserve"> </w:t>
      </w:r>
      <w:r>
        <w:t>по умолчанию</w:t>
      </w:r>
      <w:r w:rsidRPr="00C7032C">
        <w:t xml:space="preserve"> </w:t>
      </w:r>
      <w:r w:rsidR="00503802">
        <w:t xml:space="preserve">для </w:t>
      </w:r>
      <w:r w:rsidRPr="00C7032C">
        <w:t>клиентского приложения</w:t>
      </w:r>
      <w:r>
        <w:t xml:space="preserve"> расположены на вкладке </w:t>
      </w:r>
      <w:r w:rsidR="00D25B2B" w:rsidRPr="00D25B2B">
        <w:rPr>
          <w:rStyle w:val="afff6"/>
          <w:lang w:val="ru-RU"/>
        </w:rPr>
        <w:t>Настройки устройств по умолчанию</w:t>
      </w:r>
      <w:r w:rsidRPr="008C46A7">
        <w:rPr>
          <w:rStyle w:val="afff6"/>
          <w:lang w:val="ru-RU"/>
        </w:rPr>
        <w:t xml:space="preserve"> </w:t>
      </w:r>
      <w:r w:rsidRPr="00C7032C">
        <w:t>диалогово</w:t>
      </w:r>
      <w:r>
        <w:t>го</w:t>
      </w:r>
      <w:r w:rsidRPr="00C7032C">
        <w:t xml:space="preserve"> окн</w:t>
      </w:r>
      <w:r>
        <w:t>а</w:t>
      </w:r>
      <w:r w:rsidRPr="00C7032C">
        <w:t xml:space="preserve"> </w:t>
      </w:r>
      <w:r w:rsidR="0059614C" w:rsidRPr="0059614C">
        <w:rPr>
          <w:rStyle w:val="afff6"/>
          <w:lang w:val="ru-RU"/>
        </w:rPr>
        <w:t>Настройки сервера</w:t>
      </w:r>
      <w:r>
        <w:rPr>
          <w:rStyle w:val="afff6"/>
          <w:lang w:val="ru-RU"/>
        </w:rPr>
        <w:t xml:space="preserve"> </w:t>
      </w:r>
      <w:r w:rsidRPr="008C46A7">
        <w:t>(</w:t>
      </w:r>
      <w:r w:rsidR="008C642C">
        <w:t>рис. </w:t>
      </w:r>
      <w:r>
        <w:fldChar w:fldCharType="begin"/>
      </w:r>
      <w:r>
        <w:instrText xml:space="preserve"> REF _Ref71025277 \h </w:instrText>
      </w:r>
      <w:r>
        <w:fldChar w:fldCharType="separate"/>
      </w:r>
      <w:r w:rsidR="001F3060" w:rsidRPr="006F04A0">
        <w:rPr>
          <w:noProof/>
        </w:rPr>
        <w:t>10</w:t>
      </w:r>
      <w:r>
        <w:fldChar w:fldCharType="end"/>
      </w:r>
      <w:r w:rsidRPr="006F04A0">
        <w:t>) (</w:t>
      </w:r>
      <w:r>
        <w:t>запускается</w:t>
      </w:r>
      <w:r w:rsidRPr="006F04A0">
        <w:t xml:space="preserve"> </w:t>
      </w:r>
      <w:r w:rsidRPr="00C7032C">
        <w:t>кнопк</w:t>
      </w:r>
      <w:r>
        <w:t>ой</w:t>
      </w:r>
      <w:r w:rsidRPr="006F04A0">
        <w:t xml:space="preserve"> </w:t>
      </w:r>
      <w:r w:rsidR="0059614C" w:rsidRPr="00D25B2B">
        <w:rPr>
          <w:rStyle w:val="afff6"/>
          <w:lang w:val="ru-RU"/>
        </w:rPr>
        <w:t xml:space="preserve">Настройки </w:t>
      </w:r>
      <w:proofErr w:type="gramStart"/>
      <w:r w:rsidR="0059614C" w:rsidRPr="00D25B2B">
        <w:rPr>
          <w:rStyle w:val="afff6"/>
          <w:lang w:val="ru-RU"/>
        </w:rPr>
        <w:t>сервера</w:t>
      </w:r>
      <w:r w:rsidR="00703F4C" w:rsidRPr="00FF2AEB">
        <w:rPr>
          <w:rStyle w:val="afff6"/>
          <w:lang w:val="ru-RU"/>
        </w:rPr>
        <w:t xml:space="preserve"> </w:t>
      </w:r>
      <w:r w:rsidR="00703F4C">
        <w:rPr>
          <w:rFonts w:ascii="Arial" w:hAnsi="Arial" w:cs="Arial"/>
          <w:noProof/>
          <w:lang w:eastAsia="ru-RU"/>
        </w:rPr>
        <w:drawing>
          <wp:inline distT="0" distB="0" distL="0" distR="0" wp14:anchorId="5EA454B3" wp14:editId="2A65B819">
            <wp:extent cx="285750" cy="2857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F4C" w:rsidRPr="00FF2AEB">
        <w:rPr>
          <w:rStyle w:val="afff6"/>
          <w:lang w:val="ru-RU"/>
        </w:rPr>
        <w:t xml:space="preserve"> </w:t>
      </w:r>
      <w:r w:rsidRPr="00582498">
        <w:t>в</w:t>
      </w:r>
      <w:proofErr w:type="gramEnd"/>
      <w:r w:rsidRPr="006F04A0">
        <w:t xml:space="preserve"> </w:t>
      </w:r>
      <w:r w:rsidRPr="00582498">
        <w:t>окне</w:t>
      </w:r>
      <w:r w:rsidRPr="006F04A0">
        <w:t xml:space="preserve"> </w:t>
      </w:r>
      <w:r w:rsidR="0059614C" w:rsidRPr="00D25B2B">
        <w:rPr>
          <w:rStyle w:val="afff6"/>
          <w:lang w:val="ru-RU"/>
        </w:rPr>
        <w:t>Менеджер сервера</w:t>
      </w:r>
      <w:r w:rsidR="001F79A2" w:rsidRPr="006F04A0">
        <w:t xml:space="preserve"> – </w:t>
      </w:r>
      <w:r w:rsidR="008C642C">
        <w:t>рис</w:t>
      </w:r>
      <w:r w:rsidR="008C642C" w:rsidRPr="006F04A0">
        <w:t>.</w:t>
      </w:r>
      <w:r w:rsidR="008C642C" w:rsidRPr="008C642C">
        <w:rPr>
          <w:lang w:val="en-US"/>
        </w:rPr>
        <w:t> </w:t>
      </w:r>
      <w:r w:rsidR="001F79A2">
        <w:fldChar w:fldCharType="begin"/>
      </w:r>
      <w:r w:rsidR="001F79A2" w:rsidRPr="006F04A0">
        <w:instrText xml:space="preserve"> </w:instrText>
      </w:r>
      <w:r w:rsidR="001F79A2" w:rsidRPr="001F79A2">
        <w:rPr>
          <w:lang w:val="en-US"/>
        </w:rPr>
        <w:instrText>REF</w:instrText>
      </w:r>
      <w:r w:rsidR="001F79A2" w:rsidRPr="006F04A0">
        <w:instrText xml:space="preserve"> _</w:instrText>
      </w:r>
      <w:r w:rsidR="001F79A2" w:rsidRPr="001F79A2">
        <w:rPr>
          <w:lang w:val="en-US"/>
        </w:rPr>
        <w:instrText>Ref</w:instrText>
      </w:r>
      <w:r w:rsidR="001F79A2" w:rsidRPr="006F04A0">
        <w:instrText>71017779 \</w:instrText>
      </w:r>
      <w:r w:rsidR="001F79A2" w:rsidRPr="001F79A2">
        <w:rPr>
          <w:lang w:val="en-US"/>
        </w:rPr>
        <w:instrText>h</w:instrText>
      </w:r>
      <w:r w:rsidR="001F79A2" w:rsidRPr="006F04A0">
        <w:instrText xml:space="preserve">  \* </w:instrText>
      </w:r>
      <w:r w:rsidR="001F79A2" w:rsidRPr="001F79A2">
        <w:rPr>
          <w:lang w:val="en-US"/>
        </w:rPr>
        <w:instrText>MERGEFORMAT</w:instrText>
      </w:r>
      <w:r w:rsidR="001F79A2" w:rsidRPr="006F04A0">
        <w:instrText xml:space="preserve"> </w:instrText>
      </w:r>
      <w:r w:rsidR="001F79A2">
        <w:fldChar w:fldCharType="separate"/>
      </w:r>
      <w:r w:rsidR="001F3060" w:rsidRPr="001F3060">
        <w:t>3</w:t>
      </w:r>
      <w:r w:rsidR="001F79A2">
        <w:fldChar w:fldCharType="end"/>
      </w:r>
      <w:r w:rsidRPr="00FE073C">
        <w:t>).</w:t>
      </w:r>
    </w:p>
    <w:p w14:paraId="07C56AE2" w14:textId="53FBE3A8" w:rsidR="00C7032C" w:rsidRPr="00C7032C" w:rsidRDefault="00C7032C" w:rsidP="008C642C">
      <w:pPr>
        <w:pStyle w:val="a3"/>
      </w:pPr>
      <w:r w:rsidRPr="00C7032C">
        <w:t>Параметры по умолчанию, определенные сервером, позволяют автоматически применять настройки определенных устройств</w:t>
      </w:r>
      <w:r w:rsidR="008C642C">
        <w:t xml:space="preserve"> абонентов</w:t>
      </w:r>
      <w:r w:rsidRPr="00C7032C">
        <w:t xml:space="preserve"> при</w:t>
      </w:r>
      <w:r w:rsidR="008C46A7" w:rsidRPr="008C46A7">
        <w:t xml:space="preserve"> </w:t>
      </w:r>
      <w:r w:rsidR="008C46A7">
        <w:t>их</w:t>
      </w:r>
      <w:r w:rsidRPr="00C7032C">
        <w:t xml:space="preserve"> входе на сервер.</w:t>
      </w:r>
    </w:p>
    <w:p w14:paraId="618357A4" w14:textId="7EF591B9" w:rsidR="009B7A63" w:rsidRDefault="00D25B2B" w:rsidP="009B7A63">
      <w:pPr>
        <w:pStyle w:val="Figure"/>
      </w:pPr>
      <w:r w:rsidRPr="00D25B2B">
        <w:drawing>
          <wp:inline distT="0" distB="0" distL="0" distR="0" wp14:anchorId="2DE4588D" wp14:editId="12FD2691">
            <wp:extent cx="6480810" cy="462534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21B5F" w14:textId="4C609D61" w:rsidR="00C7032C" w:rsidRPr="00C7032C" w:rsidRDefault="008C46A7" w:rsidP="009B7A63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9B7A63">
        <w:rPr>
          <w:noProof/>
        </w:rPr>
        <w:fldChar w:fldCharType="begin"/>
      </w:r>
      <w:r w:rsidR="009B7A63">
        <w:rPr>
          <w:noProof/>
        </w:rPr>
        <w:instrText xml:space="preserve"> SEQ Рисунок \* ARABIC </w:instrText>
      </w:r>
      <w:r w:rsidR="009B7A63">
        <w:rPr>
          <w:noProof/>
        </w:rPr>
        <w:fldChar w:fldCharType="separate"/>
      </w:r>
      <w:bookmarkStart w:id="46" w:name="_Ref71025277"/>
      <w:r w:rsidR="001F3060">
        <w:rPr>
          <w:noProof/>
        </w:rPr>
        <w:t>10</w:t>
      </w:r>
      <w:bookmarkEnd w:id="46"/>
      <w:r w:rsidR="009B7A63">
        <w:rPr>
          <w:noProof/>
        </w:rPr>
        <w:fldChar w:fldCharType="end"/>
      </w:r>
      <w:r w:rsidR="009B7A63" w:rsidRPr="009B7A63">
        <w:rPr>
          <w:noProof/>
        </w:rPr>
        <w:t xml:space="preserve"> – </w:t>
      </w:r>
      <w:r w:rsidR="009B7A63">
        <w:rPr>
          <w:noProof/>
        </w:rPr>
        <w:t xml:space="preserve">Вкладка </w:t>
      </w:r>
      <w:r w:rsidR="00D25B2B" w:rsidRPr="00D25B2B">
        <w:rPr>
          <w:rStyle w:val="afff6"/>
          <w:lang w:val="ru-RU"/>
        </w:rPr>
        <w:t>Настройки устройств по умолчанию</w:t>
      </w:r>
      <w:r w:rsidR="009B7A63" w:rsidRPr="009B7A63">
        <w:rPr>
          <w:noProof/>
        </w:rPr>
        <w:t xml:space="preserve"> </w:t>
      </w:r>
      <w:r w:rsidR="009B7A63">
        <w:rPr>
          <w:noProof/>
        </w:rPr>
        <w:t xml:space="preserve">настройки </w:t>
      </w:r>
      <w:r w:rsidR="008C642C">
        <w:rPr>
          <w:noProof/>
        </w:rPr>
        <w:t>клиентских приложений</w:t>
      </w:r>
      <w:r w:rsidR="009B7A63">
        <w:rPr>
          <w:noProof/>
        </w:rPr>
        <w:t xml:space="preserve"> по умолчанию</w:t>
      </w:r>
    </w:p>
    <w:p w14:paraId="5500D8FD" w14:textId="3262FDD6" w:rsidR="00C7032C" w:rsidRPr="00C7032C" w:rsidRDefault="008C46A7" w:rsidP="008C642C">
      <w:pPr>
        <w:pStyle w:val="a3"/>
      </w:pPr>
      <w:r>
        <w:lastRenderedPageBreak/>
        <w:t>В</w:t>
      </w:r>
      <w:r w:rsidRPr="00D25B2B">
        <w:t xml:space="preserve"> </w:t>
      </w:r>
      <w:r>
        <w:t>поле</w:t>
      </w:r>
      <w:r w:rsidRPr="00D25B2B">
        <w:t xml:space="preserve"> </w:t>
      </w:r>
      <w:proofErr w:type="gramStart"/>
      <w:r w:rsidR="00D25B2B">
        <w:rPr>
          <w:rStyle w:val="afff6"/>
          <w:lang w:val="ru-RU"/>
        </w:rPr>
        <w:t>Запретить</w:t>
      </w:r>
      <w:proofErr w:type="gramEnd"/>
      <w:r w:rsidR="00D25B2B">
        <w:rPr>
          <w:rStyle w:val="afff6"/>
          <w:lang w:val="ru-RU"/>
        </w:rPr>
        <w:t xml:space="preserve"> засыпание ЦПУ</w:t>
      </w:r>
      <w:r w:rsidR="00435321" w:rsidRPr="00D25B2B">
        <w:rPr>
          <w:rStyle w:val="afff6"/>
          <w:lang w:val="ru-RU"/>
        </w:rPr>
        <w:t xml:space="preserve"> </w:t>
      </w:r>
      <w:r w:rsidR="00435321" w:rsidRPr="00D25B2B">
        <w:t>(</w:t>
      </w:r>
      <w:r w:rsidR="008C642C">
        <w:t>рис</w:t>
      </w:r>
      <w:r w:rsidR="008C642C" w:rsidRPr="00D25B2B">
        <w:t>.</w:t>
      </w:r>
      <w:r w:rsidR="008C642C" w:rsidRPr="008C642C">
        <w:rPr>
          <w:lang w:val="en-US"/>
        </w:rPr>
        <w:t> </w:t>
      </w:r>
      <w:r w:rsidR="00435321">
        <w:fldChar w:fldCharType="begin"/>
      </w:r>
      <w:r w:rsidR="00435321" w:rsidRPr="00D25B2B">
        <w:instrText xml:space="preserve"> </w:instrText>
      </w:r>
      <w:r w:rsidR="00435321" w:rsidRPr="00435321">
        <w:rPr>
          <w:lang w:val="en-US"/>
        </w:rPr>
        <w:instrText>REF</w:instrText>
      </w:r>
      <w:r w:rsidR="00435321" w:rsidRPr="00D25B2B">
        <w:instrText xml:space="preserve"> _</w:instrText>
      </w:r>
      <w:r w:rsidR="00435321" w:rsidRPr="00435321">
        <w:rPr>
          <w:lang w:val="en-US"/>
        </w:rPr>
        <w:instrText>Ref</w:instrText>
      </w:r>
      <w:r w:rsidR="00435321" w:rsidRPr="00D25B2B">
        <w:instrText>71025277 \</w:instrText>
      </w:r>
      <w:r w:rsidR="00435321" w:rsidRPr="00435321">
        <w:rPr>
          <w:lang w:val="en-US"/>
        </w:rPr>
        <w:instrText>h</w:instrText>
      </w:r>
      <w:r w:rsidR="00435321" w:rsidRPr="00D25B2B">
        <w:instrText xml:space="preserve"> </w:instrText>
      </w:r>
      <w:r w:rsidR="00435321">
        <w:fldChar w:fldCharType="separate"/>
      </w:r>
      <w:r w:rsidR="001F3060">
        <w:rPr>
          <w:noProof/>
        </w:rPr>
        <w:t>10</w:t>
      </w:r>
      <w:r w:rsidR="00435321">
        <w:fldChar w:fldCharType="end"/>
      </w:r>
      <w:r w:rsidR="00435321" w:rsidRPr="008C46A7">
        <w:t>)</w:t>
      </w:r>
      <w:r w:rsidR="002A141D">
        <w:t xml:space="preserve"> </w:t>
      </w:r>
      <w:r w:rsidR="00E05F1E">
        <w:t xml:space="preserve">выберите </w:t>
      </w:r>
      <w:proofErr w:type="spellStart"/>
      <w:r w:rsidR="00D25B2B">
        <w:rPr>
          <w:rStyle w:val="afff6"/>
          <w:lang w:val="ru-RU"/>
        </w:rPr>
        <w:t>Вкл</w:t>
      </w:r>
      <w:proofErr w:type="spellEnd"/>
      <w:r w:rsidR="00E05F1E">
        <w:t xml:space="preserve"> для</w:t>
      </w:r>
      <w:r w:rsidR="002A141D">
        <w:t xml:space="preserve"> </w:t>
      </w:r>
      <w:r w:rsidR="00C7032C" w:rsidRPr="00C7032C">
        <w:t>предотвращени</w:t>
      </w:r>
      <w:r w:rsidR="00E05F1E">
        <w:t>я</w:t>
      </w:r>
      <w:r w:rsidR="00C7032C" w:rsidRPr="00C7032C">
        <w:t xml:space="preserve"> перехода пользовательского устройства в </w:t>
      </w:r>
      <w:r w:rsidR="00E05F1E">
        <w:t>«</w:t>
      </w:r>
      <w:r w:rsidR="00C7032C" w:rsidRPr="00C7032C">
        <w:t>спящий</w:t>
      </w:r>
      <w:r w:rsidR="00E05F1E">
        <w:t>»</w:t>
      </w:r>
      <w:r w:rsidR="00C7032C" w:rsidRPr="00C7032C">
        <w:t xml:space="preserve"> режим. </w:t>
      </w:r>
      <w:r w:rsidR="00E05F1E">
        <w:t>При этом</w:t>
      </w:r>
      <w:r w:rsidR="00E05F1E" w:rsidRPr="00E05F1E">
        <w:t xml:space="preserve"> </w:t>
      </w:r>
      <w:r w:rsidR="00E05F1E" w:rsidRPr="00C7032C">
        <w:t>устройств</w:t>
      </w:r>
      <w:r w:rsidR="00E05F1E">
        <w:t>о</w:t>
      </w:r>
      <w:r w:rsidR="008C642C">
        <w:t xml:space="preserve"> абонента</w:t>
      </w:r>
      <w:r w:rsidR="00E05F1E">
        <w:t xml:space="preserve"> будет потребля</w:t>
      </w:r>
      <w:r w:rsidR="00C7032C" w:rsidRPr="00C7032C">
        <w:t>т</w:t>
      </w:r>
      <w:r w:rsidR="00E05F1E">
        <w:t>ь</w:t>
      </w:r>
      <w:r w:rsidR="00C7032C" w:rsidRPr="00C7032C">
        <w:t xml:space="preserve"> больше</w:t>
      </w:r>
      <w:r w:rsidR="00E05F1E">
        <w:t xml:space="preserve"> энергии</w:t>
      </w:r>
      <w:r w:rsidR="00C7032C" w:rsidRPr="00C7032C">
        <w:t xml:space="preserve"> при одновременном повышении скорости отклика клиентского приложения.</w:t>
      </w:r>
    </w:p>
    <w:p w14:paraId="1C9134B5" w14:textId="3E60A99D" w:rsidR="00C7032C" w:rsidRPr="00C7032C" w:rsidRDefault="008C46A7" w:rsidP="008C642C">
      <w:pPr>
        <w:pStyle w:val="a3"/>
      </w:pPr>
      <w:r>
        <w:t>В</w:t>
      </w:r>
      <w:r w:rsidRPr="00D25B2B">
        <w:t xml:space="preserve"> </w:t>
      </w:r>
      <w:r>
        <w:t>поле</w:t>
      </w:r>
      <w:r w:rsidRPr="00D25B2B">
        <w:t xml:space="preserve"> </w:t>
      </w:r>
      <w:r w:rsidR="00D25B2B">
        <w:rPr>
          <w:rStyle w:val="afff6"/>
          <w:lang w:val="ru-RU"/>
        </w:rPr>
        <w:t>Разрешение видео</w:t>
      </w:r>
      <w:r w:rsidR="00435321" w:rsidRPr="00D25B2B">
        <w:rPr>
          <w:rStyle w:val="afff6"/>
          <w:lang w:val="ru-RU"/>
        </w:rPr>
        <w:t xml:space="preserve"> </w:t>
      </w:r>
      <w:r w:rsidR="00435321" w:rsidRPr="00D25B2B">
        <w:t>(</w:t>
      </w:r>
      <w:r w:rsidR="008C642C">
        <w:t>рис</w:t>
      </w:r>
      <w:r w:rsidR="008C642C" w:rsidRPr="00D25B2B">
        <w:t>.</w:t>
      </w:r>
      <w:r w:rsidR="008C642C" w:rsidRPr="008C642C">
        <w:rPr>
          <w:lang w:val="en-US"/>
        </w:rPr>
        <w:t> </w:t>
      </w:r>
      <w:r w:rsidR="00435321">
        <w:fldChar w:fldCharType="begin"/>
      </w:r>
      <w:r w:rsidR="00435321" w:rsidRPr="00D25B2B">
        <w:instrText xml:space="preserve"> </w:instrText>
      </w:r>
      <w:r w:rsidR="00435321" w:rsidRPr="00435321">
        <w:rPr>
          <w:lang w:val="en-US"/>
        </w:rPr>
        <w:instrText>REF</w:instrText>
      </w:r>
      <w:r w:rsidR="00435321" w:rsidRPr="00D25B2B">
        <w:instrText xml:space="preserve"> _</w:instrText>
      </w:r>
      <w:r w:rsidR="00435321" w:rsidRPr="00435321">
        <w:rPr>
          <w:lang w:val="en-US"/>
        </w:rPr>
        <w:instrText>Ref</w:instrText>
      </w:r>
      <w:r w:rsidR="00435321" w:rsidRPr="00D25B2B">
        <w:instrText>71025277 \</w:instrText>
      </w:r>
      <w:r w:rsidR="00435321" w:rsidRPr="00435321">
        <w:rPr>
          <w:lang w:val="en-US"/>
        </w:rPr>
        <w:instrText>h</w:instrText>
      </w:r>
      <w:r w:rsidR="00435321" w:rsidRPr="00D25B2B">
        <w:instrText xml:space="preserve"> </w:instrText>
      </w:r>
      <w:r w:rsidR="00435321">
        <w:fldChar w:fldCharType="separate"/>
      </w:r>
      <w:r w:rsidR="001F3060">
        <w:rPr>
          <w:noProof/>
        </w:rPr>
        <w:t>10</w:t>
      </w:r>
      <w:r w:rsidR="00435321">
        <w:fldChar w:fldCharType="end"/>
      </w:r>
      <w:r w:rsidR="00435321" w:rsidRPr="008C46A7">
        <w:t>)</w:t>
      </w:r>
      <w:r w:rsidR="002A141D">
        <w:t xml:space="preserve"> </w:t>
      </w:r>
      <w:r w:rsidR="00E05F1E">
        <w:t>выберите</w:t>
      </w:r>
      <w:r w:rsidR="002A141D">
        <w:t xml:space="preserve"> </w:t>
      </w:r>
      <w:r w:rsidR="00C7032C" w:rsidRPr="00C7032C">
        <w:t>разрешение</w:t>
      </w:r>
      <w:r w:rsidR="00E05F1E">
        <w:t xml:space="preserve"> экрана</w:t>
      </w:r>
      <w:r w:rsidR="00C7032C" w:rsidRPr="00C7032C">
        <w:t xml:space="preserve"> для </w:t>
      </w:r>
      <w:proofErr w:type="spellStart"/>
      <w:r w:rsidR="00C7032C" w:rsidRPr="00C7032C">
        <w:t>видеозвонков</w:t>
      </w:r>
      <w:proofErr w:type="spellEnd"/>
      <w:r w:rsidR="00C7032C" w:rsidRPr="00C7032C">
        <w:t>.</w:t>
      </w:r>
    </w:p>
    <w:p w14:paraId="099FD295" w14:textId="7E27E761" w:rsidR="00C7032C" w:rsidRPr="00C7032C" w:rsidRDefault="008C46A7" w:rsidP="008C642C">
      <w:pPr>
        <w:pStyle w:val="a3"/>
      </w:pPr>
      <w:r>
        <w:t>В</w:t>
      </w:r>
      <w:r w:rsidRPr="00D25B2B">
        <w:t xml:space="preserve"> </w:t>
      </w:r>
      <w:r>
        <w:t>поле</w:t>
      </w:r>
      <w:r w:rsidRPr="00D25B2B">
        <w:t xml:space="preserve"> </w:t>
      </w:r>
      <w:r w:rsidR="00D25B2B">
        <w:rPr>
          <w:rStyle w:val="afff6"/>
          <w:lang w:val="ru-RU"/>
        </w:rPr>
        <w:t>Качество голоса</w:t>
      </w:r>
      <w:r w:rsidR="00435321" w:rsidRPr="00D25B2B">
        <w:rPr>
          <w:rStyle w:val="afff6"/>
          <w:lang w:val="ru-RU"/>
        </w:rPr>
        <w:t xml:space="preserve"> </w:t>
      </w:r>
      <w:r w:rsidR="00435321" w:rsidRPr="00D25B2B">
        <w:t>(</w:t>
      </w:r>
      <w:r w:rsidR="008C642C">
        <w:t>рис</w:t>
      </w:r>
      <w:r w:rsidR="008C642C" w:rsidRPr="00D25B2B">
        <w:t>.</w:t>
      </w:r>
      <w:r w:rsidR="008C642C" w:rsidRPr="008C642C">
        <w:rPr>
          <w:lang w:val="en-US"/>
        </w:rPr>
        <w:t> </w:t>
      </w:r>
      <w:r w:rsidR="00435321">
        <w:fldChar w:fldCharType="begin"/>
      </w:r>
      <w:r w:rsidR="00435321" w:rsidRPr="00D25B2B">
        <w:instrText xml:space="preserve"> </w:instrText>
      </w:r>
      <w:r w:rsidR="00435321" w:rsidRPr="00435321">
        <w:rPr>
          <w:lang w:val="en-US"/>
        </w:rPr>
        <w:instrText>REF</w:instrText>
      </w:r>
      <w:r w:rsidR="00435321" w:rsidRPr="00D25B2B">
        <w:instrText xml:space="preserve"> _</w:instrText>
      </w:r>
      <w:r w:rsidR="00435321" w:rsidRPr="00435321">
        <w:rPr>
          <w:lang w:val="en-US"/>
        </w:rPr>
        <w:instrText>Ref</w:instrText>
      </w:r>
      <w:r w:rsidR="00435321" w:rsidRPr="00D25B2B">
        <w:instrText>71025277 \</w:instrText>
      </w:r>
      <w:r w:rsidR="00435321" w:rsidRPr="00435321">
        <w:rPr>
          <w:lang w:val="en-US"/>
        </w:rPr>
        <w:instrText>h</w:instrText>
      </w:r>
      <w:r w:rsidR="00435321" w:rsidRPr="00D25B2B">
        <w:instrText xml:space="preserve"> </w:instrText>
      </w:r>
      <w:r w:rsidR="00435321">
        <w:fldChar w:fldCharType="separate"/>
      </w:r>
      <w:r w:rsidR="001F3060">
        <w:rPr>
          <w:noProof/>
        </w:rPr>
        <w:t>10</w:t>
      </w:r>
      <w:r w:rsidR="00435321">
        <w:fldChar w:fldCharType="end"/>
      </w:r>
      <w:r w:rsidR="00435321" w:rsidRPr="008C46A7">
        <w:t>)</w:t>
      </w:r>
      <w:r w:rsidR="002A141D">
        <w:t xml:space="preserve"> </w:t>
      </w:r>
      <w:r w:rsidR="00E05F1E">
        <w:t xml:space="preserve">выберите </w:t>
      </w:r>
      <w:r w:rsidR="00C7032C" w:rsidRPr="00C7032C">
        <w:t xml:space="preserve">частоту дискретизации для кодирования голоса. Более высокая частота дискретизации обеспечивает лучшее качество голоса, но требует более высокой пропускной способности сети для передачи </w:t>
      </w:r>
      <w:r w:rsidR="00E05F1E">
        <w:t>(</w:t>
      </w:r>
      <w:r w:rsidR="008C642C">
        <w:t>см. </w:t>
      </w:r>
      <w:r w:rsidR="001D4FC8">
        <w:t>подраздел </w:t>
      </w:r>
      <w:r w:rsidR="00E05F1E">
        <w:fldChar w:fldCharType="begin"/>
      </w:r>
      <w:r w:rsidR="00E05F1E">
        <w:instrText xml:space="preserve"> REF _Ref71017459 \r \h </w:instrText>
      </w:r>
      <w:r w:rsidR="00E05F1E">
        <w:fldChar w:fldCharType="separate"/>
      </w:r>
      <w:r w:rsidR="001F3060">
        <w:t>1.4</w:t>
      </w:r>
      <w:r w:rsidR="00E05F1E">
        <w:fldChar w:fldCharType="end"/>
      </w:r>
      <w:r w:rsidR="00E05F1E">
        <w:t xml:space="preserve"> о </w:t>
      </w:r>
      <w:r w:rsidR="00C7032C" w:rsidRPr="00C7032C">
        <w:t>системных требованиях для получения более подробной информации</w:t>
      </w:r>
      <w:r w:rsidR="00E05F1E">
        <w:t>)</w:t>
      </w:r>
      <w:r w:rsidR="00C7032C" w:rsidRPr="00C7032C">
        <w:t>.</w:t>
      </w:r>
    </w:p>
    <w:p w14:paraId="52E3FA7A" w14:textId="1ADBDDE9" w:rsidR="00C7032C" w:rsidRPr="00C7032C" w:rsidRDefault="00C7032C" w:rsidP="002F1AAC">
      <w:pPr>
        <w:pStyle w:val="2"/>
      </w:pPr>
      <w:bookmarkStart w:id="47" w:name="_Ref71039280"/>
      <w:bookmarkStart w:id="48" w:name="_Ref71383554"/>
      <w:bookmarkStart w:id="49" w:name="_Toc72413767"/>
      <w:r w:rsidRPr="00C7032C">
        <w:t xml:space="preserve">Сети серверов </w:t>
      </w:r>
      <w:bookmarkEnd w:id="47"/>
      <w:r w:rsidR="00934853">
        <w:t>ОМЕГА</w:t>
      </w:r>
      <w:bookmarkEnd w:id="48"/>
      <w:bookmarkEnd w:id="49"/>
    </w:p>
    <w:p w14:paraId="0F0CF583" w14:textId="5EB471DF" w:rsidR="00C7032C" w:rsidRPr="00C7032C" w:rsidRDefault="00CC534C" w:rsidP="008C642C">
      <w:pPr>
        <w:pStyle w:val="a3"/>
      </w:pPr>
      <w:r>
        <w:t xml:space="preserve">Сервер </w:t>
      </w:r>
      <w:r w:rsidR="00C7032C" w:rsidRPr="00C7032C">
        <w:t>может управлять неограниченным количеством отдельных сетей. Каждая сеть изолирована от других сетей и имеет собственный набор метаданных (пользователи, группы, статусы и т.</w:t>
      </w:r>
      <w:r w:rsidR="008D47B3">
        <w:t>д</w:t>
      </w:r>
      <w:r w:rsidR="00C7032C" w:rsidRPr="00C7032C">
        <w:t xml:space="preserve">.). Возможность использования нескольких сетей позволяет обрабатывать независимые объекты с одного сервера. Например, разные </w:t>
      </w:r>
      <w:r>
        <w:t>с</w:t>
      </w:r>
      <w:r w:rsidR="00C7032C" w:rsidRPr="00C7032C">
        <w:t>ети могут быть созданы для разных независимых компаний или отделов.</w:t>
      </w:r>
    </w:p>
    <w:p w14:paraId="7F33583C" w14:textId="279E5DC2" w:rsidR="00C7032C" w:rsidRPr="00C7032C" w:rsidRDefault="00C7032C" w:rsidP="008C642C">
      <w:pPr>
        <w:pStyle w:val="a3"/>
      </w:pPr>
      <w:r w:rsidRPr="00C7032C">
        <w:t xml:space="preserve">Выберите </w:t>
      </w:r>
      <w:r w:rsidR="00CC534C">
        <w:t xml:space="preserve">сервер из </w:t>
      </w:r>
      <w:r w:rsidRPr="00C7032C">
        <w:t>списк</w:t>
      </w:r>
      <w:r w:rsidR="00CC534C">
        <w:t>а</w:t>
      </w:r>
      <w:r w:rsidRPr="00C7032C">
        <w:t xml:space="preserve"> </w:t>
      </w:r>
      <w:r w:rsidR="00CC534C">
        <w:t xml:space="preserve">в окне </w:t>
      </w:r>
      <w:r w:rsidR="0059614C" w:rsidRPr="0059614C">
        <w:rPr>
          <w:rStyle w:val="afff6"/>
          <w:lang w:val="ru-RU"/>
        </w:rPr>
        <w:t>Менеджер сервера</w:t>
      </w:r>
      <w:r w:rsidR="00CC534C">
        <w:rPr>
          <w:rStyle w:val="afff6"/>
          <w:lang w:val="ru-RU"/>
        </w:rPr>
        <w:t xml:space="preserve"> </w:t>
      </w:r>
      <w:r w:rsidR="00CC534C">
        <w:t>(</w:t>
      </w:r>
      <w:r w:rsidR="008C642C">
        <w:t>рис. </w:t>
      </w:r>
      <w:r w:rsidR="00CC534C">
        <w:fldChar w:fldCharType="begin"/>
      </w:r>
      <w:r w:rsidR="00CC534C">
        <w:instrText xml:space="preserve"> REF _Ref71017779 \h </w:instrText>
      </w:r>
      <w:r w:rsidR="00CC534C">
        <w:fldChar w:fldCharType="separate"/>
      </w:r>
      <w:r w:rsidR="001F3060" w:rsidRPr="00B004F6">
        <w:rPr>
          <w:noProof/>
        </w:rPr>
        <w:t>3</w:t>
      </w:r>
      <w:r w:rsidR="00CC534C">
        <w:fldChar w:fldCharType="end"/>
      </w:r>
      <w:r w:rsidR="00CC534C">
        <w:t>)</w:t>
      </w:r>
      <w:r w:rsidR="00CC534C">
        <w:rPr>
          <w:rStyle w:val="afff6"/>
          <w:lang w:val="ru-RU"/>
        </w:rPr>
        <w:t>.</w:t>
      </w:r>
      <w:r w:rsidR="00CC534C" w:rsidRPr="00C7032C">
        <w:t xml:space="preserve"> </w:t>
      </w:r>
      <w:r w:rsidR="005D5E67" w:rsidRPr="00C7032C">
        <w:t xml:space="preserve">Для запуска / остановки локального сервера используйте кнопки </w:t>
      </w:r>
      <w:r w:rsidR="00402701">
        <w:rPr>
          <w:rStyle w:val="afff6"/>
          <w:lang w:val="ru-RU"/>
        </w:rPr>
        <w:t xml:space="preserve">Запустить локальный </w:t>
      </w:r>
      <w:proofErr w:type="gramStart"/>
      <w:r w:rsidR="00402701">
        <w:rPr>
          <w:rStyle w:val="afff6"/>
          <w:lang w:val="ru-RU"/>
        </w:rPr>
        <w:t>сервер</w:t>
      </w:r>
      <w:r w:rsidR="00DE7391" w:rsidRPr="00DE7391">
        <w:rPr>
          <w:rStyle w:val="afff6"/>
          <w:lang w:val="ru-RU"/>
        </w:rPr>
        <w:t xml:space="preserve"> </w:t>
      </w:r>
      <w:r w:rsidR="00AA13E5">
        <w:rPr>
          <w:rFonts w:ascii="Arial" w:hAnsi="Arial" w:cs="Arial"/>
          <w:noProof/>
          <w:lang w:eastAsia="ru-RU"/>
        </w:rPr>
        <w:drawing>
          <wp:inline distT="0" distB="0" distL="0" distR="0" wp14:anchorId="40162068" wp14:editId="33B5BB27">
            <wp:extent cx="171450" cy="2286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391" w:rsidRPr="00DE7391">
        <w:rPr>
          <w:rStyle w:val="afff6"/>
          <w:lang w:val="ru-RU"/>
        </w:rPr>
        <w:t xml:space="preserve"> </w:t>
      </w:r>
      <w:r w:rsidR="005D5E67" w:rsidRPr="00C7032C">
        <w:t>и</w:t>
      </w:r>
      <w:proofErr w:type="gramEnd"/>
      <w:r w:rsidR="005D5E67" w:rsidRPr="00C7032C">
        <w:t xml:space="preserve"> </w:t>
      </w:r>
      <w:r w:rsidR="00402701">
        <w:rPr>
          <w:rStyle w:val="afff6"/>
          <w:lang w:val="ru-RU"/>
        </w:rPr>
        <w:t>Остановить локальный сервер</w:t>
      </w:r>
      <w:r w:rsidR="00C34CD5" w:rsidRPr="00C34CD5">
        <w:rPr>
          <w:rStyle w:val="afff6"/>
          <w:lang w:val="ru-RU"/>
        </w:rPr>
        <w:t xml:space="preserve"> </w:t>
      </w:r>
      <w:r w:rsidR="00AA13E5">
        <w:rPr>
          <w:rFonts w:ascii="Arial" w:hAnsi="Arial" w:cs="Arial"/>
          <w:noProof/>
          <w:lang w:eastAsia="ru-RU"/>
        </w:rPr>
        <w:drawing>
          <wp:inline distT="0" distB="0" distL="0" distR="0" wp14:anchorId="017FB253" wp14:editId="6D652AD8">
            <wp:extent cx="190500" cy="1905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CD5" w:rsidRPr="00C34CD5">
        <w:rPr>
          <w:rStyle w:val="afff6"/>
          <w:lang w:val="ru-RU"/>
        </w:rPr>
        <w:t xml:space="preserve"> </w:t>
      </w:r>
      <w:r w:rsidR="005D5E67" w:rsidRPr="00C7032C">
        <w:t>соответственно.</w:t>
      </w:r>
      <w:r w:rsidRPr="00C7032C">
        <w:t xml:space="preserve"> </w:t>
      </w:r>
      <w:r w:rsidR="00CC534C">
        <w:t>У</w:t>
      </w:r>
      <w:r w:rsidRPr="00C7032C">
        <w:t xml:space="preserve">бедитесь, что </w:t>
      </w:r>
      <w:r w:rsidR="00CC534C">
        <w:t>выбранный сервер</w:t>
      </w:r>
      <w:r w:rsidRPr="00C7032C">
        <w:t xml:space="preserve"> запущен. </w:t>
      </w:r>
      <w:r w:rsidR="00CC534C">
        <w:t>(</w:t>
      </w:r>
      <w:r w:rsidRPr="00C7032C">
        <w:t>Когда сервер запущен, значок слева должен вращаться.</w:t>
      </w:r>
      <w:r w:rsidR="00CC534C">
        <w:t>)</w:t>
      </w:r>
    </w:p>
    <w:p w14:paraId="6FCCF818" w14:textId="51F0FC38" w:rsidR="00C7032C" w:rsidRPr="00435321" w:rsidRDefault="00C7032C" w:rsidP="008C642C">
      <w:pPr>
        <w:pStyle w:val="a3"/>
      </w:pPr>
      <w:r w:rsidRPr="00C7032C">
        <w:t xml:space="preserve">Чтобы добавить новую сеть, нажмите кнопку </w:t>
      </w:r>
      <w:r w:rsidR="00402701" w:rsidRPr="00402701">
        <w:rPr>
          <w:rStyle w:val="afff6"/>
          <w:lang w:val="ru-RU"/>
        </w:rPr>
        <w:t xml:space="preserve">Новая </w:t>
      </w:r>
      <w:proofErr w:type="gramStart"/>
      <w:r w:rsidR="00402701" w:rsidRPr="00402701">
        <w:rPr>
          <w:rStyle w:val="afff6"/>
          <w:lang w:val="ru-RU"/>
        </w:rPr>
        <w:t>сеть</w:t>
      </w:r>
      <w:r w:rsidR="00FF2AEB" w:rsidRPr="00FF2AEB">
        <w:rPr>
          <w:rStyle w:val="afff6"/>
          <w:lang w:val="ru-RU"/>
        </w:rPr>
        <w:t xml:space="preserve"> </w:t>
      </w:r>
      <w:r w:rsidR="00FF2AEB">
        <w:rPr>
          <w:noProof/>
          <w:lang w:eastAsia="ru-RU"/>
        </w:rPr>
        <w:drawing>
          <wp:inline distT="0" distB="0" distL="0" distR="0" wp14:anchorId="55AA92BC" wp14:editId="2D746D52">
            <wp:extent cx="285750" cy="285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032C">
        <w:t>.</w:t>
      </w:r>
      <w:proofErr w:type="gramEnd"/>
      <w:r w:rsidR="00CC534C" w:rsidRPr="00CC534C">
        <w:t xml:space="preserve"> </w:t>
      </w:r>
      <w:r w:rsidR="00CC534C">
        <w:t xml:space="preserve">Для удаления сети используйте </w:t>
      </w:r>
      <w:proofErr w:type="gramStart"/>
      <w:r w:rsidR="00CC534C">
        <w:t>кнопку</w:t>
      </w:r>
      <w:r w:rsidR="00FF2AEB" w:rsidRPr="00FF2AEB">
        <w:t xml:space="preserve"> </w:t>
      </w:r>
      <w:r w:rsidR="00FF2AEB">
        <w:rPr>
          <w:noProof/>
          <w:lang w:eastAsia="ru-RU"/>
        </w:rPr>
        <w:drawing>
          <wp:inline distT="0" distB="0" distL="0" distR="0" wp14:anchorId="2508C0F8" wp14:editId="30605D94">
            <wp:extent cx="295275" cy="295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34C">
        <w:t>.</w:t>
      </w:r>
      <w:proofErr w:type="gramEnd"/>
      <w:r w:rsidR="00435321">
        <w:t xml:space="preserve"> С помощью диалогового окна </w:t>
      </w:r>
      <w:r w:rsidR="00402701" w:rsidRPr="00402701">
        <w:rPr>
          <w:rStyle w:val="afff6"/>
          <w:lang w:val="ru-RU"/>
        </w:rPr>
        <w:t>Новая сеть</w:t>
      </w:r>
      <w:r w:rsidR="00435321" w:rsidRPr="001D4FC8">
        <w:t xml:space="preserve"> задаются настройки новой сети (</w:t>
      </w:r>
      <w:r w:rsidR="008C642C">
        <w:t>рис. </w:t>
      </w:r>
      <w:r w:rsidR="00435321">
        <w:rPr>
          <w:rStyle w:val="aa"/>
        </w:rPr>
        <w:fldChar w:fldCharType="begin"/>
      </w:r>
      <w:r w:rsidR="00435321">
        <w:rPr>
          <w:rStyle w:val="aa"/>
        </w:rPr>
        <w:instrText xml:space="preserve"> REF _Ref71035832 \h </w:instrText>
      </w:r>
      <w:r w:rsidR="001D4FC8">
        <w:rPr>
          <w:rStyle w:val="aa"/>
        </w:rPr>
        <w:instrText xml:space="preserve"> \* MERGEFORMAT </w:instrText>
      </w:r>
      <w:r w:rsidR="00435321">
        <w:rPr>
          <w:rStyle w:val="aa"/>
        </w:rPr>
      </w:r>
      <w:r w:rsidR="00435321">
        <w:rPr>
          <w:rStyle w:val="aa"/>
        </w:rP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1</w:t>
      </w:r>
      <w:r w:rsidR="00435321">
        <w:rPr>
          <w:rStyle w:val="aa"/>
        </w:rPr>
        <w:fldChar w:fldCharType="end"/>
      </w:r>
      <w:r w:rsidR="00435321" w:rsidRPr="001D4FC8">
        <w:t>).</w:t>
      </w:r>
    </w:p>
    <w:p w14:paraId="5FE98FAB" w14:textId="1C64C007" w:rsidR="008D47B3" w:rsidRDefault="00402701" w:rsidP="008D47B3">
      <w:pPr>
        <w:pStyle w:val="Figure"/>
      </w:pPr>
      <w:r w:rsidRPr="00402701">
        <w:drawing>
          <wp:inline distT="0" distB="0" distL="0" distR="0" wp14:anchorId="602790BA" wp14:editId="68E814A5">
            <wp:extent cx="5048955" cy="230537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6AC21" w14:textId="2A267423" w:rsidR="00C7032C" w:rsidRPr="00C7032C" w:rsidRDefault="00435321" w:rsidP="008D47B3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8D47B3">
        <w:rPr>
          <w:noProof/>
        </w:rPr>
        <w:fldChar w:fldCharType="begin"/>
      </w:r>
      <w:r w:rsidR="008D47B3">
        <w:rPr>
          <w:noProof/>
        </w:rPr>
        <w:instrText xml:space="preserve"> SEQ Рисунок \* ARABIC </w:instrText>
      </w:r>
      <w:r w:rsidR="008D47B3">
        <w:rPr>
          <w:noProof/>
        </w:rPr>
        <w:fldChar w:fldCharType="separate"/>
      </w:r>
      <w:bookmarkStart w:id="50" w:name="_Ref71035832"/>
      <w:r w:rsidR="001F3060">
        <w:rPr>
          <w:noProof/>
        </w:rPr>
        <w:t>1</w:t>
      </w:r>
      <w:bookmarkEnd w:id="50"/>
      <w:r w:rsidR="00C932B4">
        <w:rPr>
          <w:noProof/>
        </w:rPr>
        <w:t>1</w:t>
      </w:r>
      <w:r w:rsidR="008D47B3">
        <w:rPr>
          <w:noProof/>
        </w:rPr>
        <w:fldChar w:fldCharType="end"/>
      </w:r>
      <w:r w:rsidR="008D47B3">
        <w:rPr>
          <w:noProof/>
        </w:rPr>
        <w:t xml:space="preserve"> – Окно создания сети</w:t>
      </w:r>
    </w:p>
    <w:p w14:paraId="091627C3" w14:textId="23E6D5A1" w:rsidR="00C7032C" w:rsidRPr="00C7032C" w:rsidRDefault="00435321" w:rsidP="008C642C">
      <w:pPr>
        <w:pStyle w:val="a3"/>
      </w:pPr>
      <w:r>
        <w:lastRenderedPageBreak/>
        <w:t xml:space="preserve">В поле </w:t>
      </w:r>
      <w:r w:rsidR="00402701">
        <w:rPr>
          <w:rStyle w:val="afff6"/>
          <w:lang w:val="ru-RU"/>
        </w:rPr>
        <w:t>Наименование</w:t>
      </w:r>
      <w:r>
        <w:t xml:space="preserve"> </w:t>
      </w:r>
      <w:r>
        <w:rPr>
          <w:rStyle w:val="aa"/>
        </w:rPr>
        <w:t>(</w:t>
      </w:r>
      <w:r w:rsidR="008C642C">
        <w:rPr>
          <w:rStyle w:val="aa"/>
        </w:rPr>
        <w:t>рис. </w:t>
      </w:r>
      <w:r>
        <w:rPr>
          <w:rStyle w:val="aa"/>
        </w:rPr>
        <w:fldChar w:fldCharType="begin"/>
      </w:r>
      <w:r>
        <w:rPr>
          <w:rStyle w:val="aa"/>
        </w:rPr>
        <w:instrText xml:space="preserve"> REF _Ref71035832 \h </w:instrText>
      </w:r>
      <w:r>
        <w:rPr>
          <w:rStyle w:val="aa"/>
        </w:rPr>
      </w:r>
      <w:r>
        <w:rPr>
          <w:rStyle w:val="aa"/>
        </w:rP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1</w:t>
      </w:r>
      <w:r>
        <w:rPr>
          <w:rStyle w:val="aa"/>
        </w:rPr>
        <w:fldChar w:fldCharType="end"/>
      </w:r>
      <w:r>
        <w:rPr>
          <w:rStyle w:val="aa"/>
        </w:rPr>
        <w:t>)</w:t>
      </w:r>
      <w:r w:rsidR="002A141D">
        <w:t xml:space="preserve"> </w:t>
      </w:r>
      <w:r>
        <w:t>задайте</w:t>
      </w:r>
      <w:r w:rsidR="002A141D">
        <w:t xml:space="preserve"> </w:t>
      </w:r>
      <w:r>
        <w:t>название</w:t>
      </w:r>
      <w:r w:rsidR="00C7032C" w:rsidRPr="00C7032C">
        <w:t xml:space="preserve"> сети.</w:t>
      </w:r>
    </w:p>
    <w:p w14:paraId="3200190A" w14:textId="76542E89" w:rsidR="00C7032C" w:rsidRPr="00C7032C" w:rsidRDefault="00435321" w:rsidP="008C642C">
      <w:pPr>
        <w:pStyle w:val="a3"/>
      </w:pPr>
      <w:r>
        <w:t>В</w:t>
      </w:r>
      <w:r w:rsidRPr="00402701">
        <w:t xml:space="preserve"> </w:t>
      </w:r>
      <w:r>
        <w:t>поле</w:t>
      </w:r>
      <w:r w:rsidRPr="00402701">
        <w:t xml:space="preserve"> </w:t>
      </w:r>
      <w:r w:rsidR="00402701">
        <w:rPr>
          <w:rStyle w:val="afff6"/>
          <w:lang w:val="ru-RU"/>
        </w:rPr>
        <w:t>Командный порт (</w:t>
      </w:r>
      <w:r w:rsidRPr="00435321">
        <w:rPr>
          <w:rStyle w:val="afff6"/>
        </w:rPr>
        <w:t>TCP</w:t>
      </w:r>
      <w:r w:rsidR="00402701">
        <w:rPr>
          <w:rStyle w:val="afff6"/>
          <w:lang w:val="ru-RU"/>
        </w:rPr>
        <w:t xml:space="preserve">) </w:t>
      </w:r>
      <w:r w:rsidRPr="00402701">
        <w:rPr>
          <w:rStyle w:val="aa"/>
        </w:rPr>
        <w:t>(</w:t>
      </w:r>
      <w:r w:rsidR="008C642C">
        <w:rPr>
          <w:rStyle w:val="aa"/>
        </w:rPr>
        <w:t>рис</w:t>
      </w:r>
      <w:r w:rsidR="008C642C" w:rsidRPr="00402701">
        <w:rPr>
          <w:rStyle w:val="aa"/>
        </w:rPr>
        <w:t>.</w:t>
      </w:r>
      <w:r w:rsidR="008C642C" w:rsidRPr="008C642C">
        <w:rPr>
          <w:rStyle w:val="aa"/>
          <w:lang w:val="en-US"/>
        </w:rPr>
        <w:t> </w:t>
      </w:r>
      <w:r>
        <w:rPr>
          <w:rStyle w:val="aa"/>
        </w:rPr>
        <w:fldChar w:fldCharType="begin"/>
      </w:r>
      <w:r w:rsidRPr="00402701">
        <w:rPr>
          <w:rStyle w:val="aa"/>
        </w:rPr>
        <w:instrText xml:space="preserve"> </w:instrText>
      </w:r>
      <w:r w:rsidRPr="00435321">
        <w:rPr>
          <w:rStyle w:val="aa"/>
          <w:lang w:val="en-US"/>
        </w:rPr>
        <w:instrText>REF</w:instrText>
      </w:r>
      <w:r w:rsidRPr="00402701">
        <w:rPr>
          <w:rStyle w:val="aa"/>
        </w:rPr>
        <w:instrText xml:space="preserve"> _</w:instrText>
      </w:r>
      <w:r w:rsidRPr="00435321">
        <w:rPr>
          <w:rStyle w:val="aa"/>
          <w:lang w:val="en-US"/>
        </w:rPr>
        <w:instrText>Ref</w:instrText>
      </w:r>
      <w:r w:rsidRPr="00402701">
        <w:rPr>
          <w:rStyle w:val="aa"/>
        </w:rPr>
        <w:instrText>71035832 \</w:instrText>
      </w:r>
      <w:r w:rsidRPr="00435321">
        <w:rPr>
          <w:rStyle w:val="aa"/>
          <w:lang w:val="en-US"/>
        </w:rPr>
        <w:instrText>h</w:instrText>
      </w:r>
      <w:r w:rsidRPr="00402701">
        <w:rPr>
          <w:rStyle w:val="aa"/>
        </w:rPr>
        <w:instrText xml:space="preserve"> </w:instrText>
      </w:r>
      <w:r>
        <w:rPr>
          <w:rStyle w:val="aa"/>
        </w:rPr>
      </w:r>
      <w:r>
        <w:rPr>
          <w:rStyle w:val="aa"/>
        </w:rP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1</w:t>
      </w:r>
      <w:r>
        <w:rPr>
          <w:rStyle w:val="aa"/>
        </w:rPr>
        <w:fldChar w:fldCharType="end"/>
      </w:r>
      <w:r>
        <w:rPr>
          <w:rStyle w:val="aa"/>
        </w:rPr>
        <w:t xml:space="preserve">) </w:t>
      </w:r>
      <w:r>
        <w:t xml:space="preserve">задайте </w:t>
      </w:r>
      <w:r w:rsidR="00C7032C" w:rsidRPr="00C7032C">
        <w:rPr>
          <w:lang w:val="en-US"/>
        </w:rPr>
        <w:t>TCP</w:t>
      </w:r>
      <w:r w:rsidR="00C7032C" w:rsidRPr="00C7032C">
        <w:t>-порт, используемый клиентами для подключения к серверу для передачи сигналов и общего обмена данными.</w:t>
      </w:r>
    </w:p>
    <w:p w14:paraId="48CD6D1F" w14:textId="50448D88" w:rsidR="00C7032C" w:rsidRPr="00C7032C" w:rsidRDefault="00435321" w:rsidP="008C642C">
      <w:pPr>
        <w:pStyle w:val="a3"/>
      </w:pPr>
      <w:r>
        <w:t xml:space="preserve">В поле </w:t>
      </w:r>
      <w:r w:rsidR="00402701" w:rsidRPr="000E021E">
        <w:rPr>
          <w:rStyle w:val="afff6"/>
          <w:lang w:val="ru-RU"/>
        </w:rPr>
        <w:t>Аудио-порт</w:t>
      </w:r>
      <w:r w:rsidR="00402701">
        <w:t xml:space="preserve"> </w:t>
      </w:r>
      <w:r w:rsidR="00402701">
        <w:rPr>
          <w:rStyle w:val="afff6"/>
          <w:lang w:val="ru-RU"/>
        </w:rPr>
        <w:t>(</w:t>
      </w:r>
      <w:r w:rsidRPr="00435321">
        <w:rPr>
          <w:rStyle w:val="afff6"/>
        </w:rPr>
        <w:t>UDP</w:t>
      </w:r>
      <w:r w:rsidR="00402701">
        <w:rPr>
          <w:rStyle w:val="afff6"/>
          <w:lang w:val="ru-RU"/>
        </w:rPr>
        <w:t>)</w:t>
      </w:r>
      <w:r w:rsidRPr="007763CA">
        <w:rPr>
          <w:rStyle w:val="afff6"/>
          <w:lang w:val="ru-RU"/>
        </w:rPr>
        <w:t xml:space="preserve"> </w:t>
      </w:r>
      <w:r>
        <w:rPr>
          <w:rStyle w:val="aa"/>
        </w:rPr>
        <w:t>(</w:t>
      </w:r>
      <w:r w:rsidR="008C642C">
        <w:rPr>
          <w:rStyle w:val="aa"/>
        </w:rPr>
        <w:t>рис. </w:t>
      </w:r>
      <w:r>
        <w:rPr>
          <w:rStyle w:val="aa"/>
        </w:rPr>
        <w:fldChar w:fldCharType="begin"/>
      </w:r>
      <w:r>
        <w:rPr>
          <w:rStyle w:val="aa"/>
        </w:rPr>
        <w:instrText xml:space="preserve"> REF _Ref71035832 \h </w:instrText>
      </w:r>
      <w:r>
        <w:rPr>
          <w:rStyle w:val="aa"/>
        </w:rPr>
      </w:r>
      <w:r>
        <w:rPr>
          <w:rStyle w:val="aa"/>
        </w:rP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1</w:t>
      </w:r>
      <w:r>
        <w:rPr>
          <w:rStyle w:val="aa"/>
        </w:rPr>
        <w:fldChar w:fldCharType="end"/>
      </w:r>
      <w:r>
        <w:rPr>
          <w:rStyle w:val="aa"/>
        </w:rPr>
        <w:t>)</w:t>
      </w:r>
      <w:r>
        <w:t xml:space="preserve"> задайте </w:t>
      </w:r>
      <w:r w:rsidR="00C7032C" w:rsidRPr="00C7032C">
        <w:t xml:space="preserve">порт </w:t>
      </w:r>
      <w:r w:rsidR="00C7032C" w:rsidRPr="00C7032C">
        <w:rPr>
          <w:lang w:val="en-US"/>
        </w:rPr>
        <w:t>UDP</w:t>
      </w:r>
      <w:r w:rsidR="00C7032C" w:rsidRPr="00C7032C">
        <w:t xml:space="preserve"> для передачи </w:t>
      </w:r>
      <w:proofErr w:type="spellStart"/>
      <w:r w:rsidR="00C7032C" w:rsidRPr="00C7032C">
        <w:t>аудиопотоков</w:t>
      </w:r>
      <w:proofErr w:type="spellEnd"/>
      <w:r w:rsidR="00C7032C" w:rsidRPr="00C7032C">
        <w:t>.</w:t>
      </w:r>
    </w:p>
    <w:p w14:paraId="0BE02BF6" w14:textId="3A6EBFB4" w:rsidR="00C7032C" w:rsidRPr="00C7032C" w:rsidRDefault="00435321" w:rsidP="008C642C">
      <w:pPr>
        <w:pStyle w:val="a3"/>
      </w:pPr>
      <w:r>
        <w:t xml:space="preserve">В поле </w:t>
      </w:r>
      <w:r w:rsidR="00402701">
        <w:rPr>
          <w:rStyle w:val="afff6"/>
          <w:lang w:val="ru-RU"/>
        </w:rPr>
        <w:t>Видео-порт (</w:t>
      </w:r>
      <w:r w:rsidR="00402701">
        <w:rPr>
          <w:rStyle w:val="afff6"/>
        </w:rPr>
        <w:t>UDP</w:t>
      </w:r>
      <w:r w:rsidR="00402701">
        <w:rPr>
          <w:rStyle w:val="afff6"/>
          <w:lang w:val="ru-RU"/>
        </w:rPr>
        <w:t>)</w:t>
      </w:r>
      <w:r w:rsidRPr="00435321">
        <w:rPr>
          <w:rStyle w:val="afff6"/>
          <w:lang w:val="ru-RU"/>
        </w:rPr>
        <w:t xml:space="preserve"> </w:t>
      </w:r>
      <w:r>
        <w:rPr>
          <w:rStyle w:val="aa"/>
        </w:rPr>
        <w:t>(</w:t>
      </w:r>
      <w:r w:rsidR="008C642C">
        <w:rPr>
          <w:rStyle w:val="aa"/>
        </w:rPr>
        <w:t>рис. </w:t>
      </w:r>
      <w:r>
        <w:rPr>
          <w:rStyle w:val="aa"/>
        </w:rPr>
        <w:fldChar w:fldCharType="begin"/>
      </w:r>
      <w:r>
        <w:rPr>
          <w:rStyle w:val="aa"/>
        </w:rPr>
        <w:instrText xml:space="preserve"> REF _Ref71035832 \h </w:instrText>
      </w:r>
      <w:r>
        <w:rPr>
          <w:rStyle w:val="aa"/>
        </w:rPr>
      </w:r>
      <w:r>
        <w:rPr>
          <w:rStyle w:val="aa"/>
        </w:rP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1</w:t>
      </w:r>
      <w:r>
        <w:rPr>
          <w:rStyle w:val="aa"/>
        </w:rPr>
        <w:fldChar w:fldCharType="end"/>
      </w:r>
      <w:r>
        <w:rPr>
          <w:rStyle w:val="aa"/>
        </w:rPr>
        <w:t xml:space="preserve">) </w:t>
      </w:r>
      <w:r>
        <w:t xml:space="preserve">задайте </w:t>
      </w:r>
      <w:r w:rsidR="00C7032C" w:rsidRPr="00C7032C">
        <w:rPr>
          <w:lang w:val="en-US"/>
        </w:rPr>
        <w:t>UDP</w:t>
      </w:r>
      <w:r w:rsidR="00C7032C" w:rsidRPr="00C7032C">
        <w:t>-порт для передачи видеопотоков.</w:t>
      </w:r>
    </w:p>
    <w:p w14:paraId="32032CD9" w14:textId="088B3374" w:rsidR="00C7032C" w:rsidRPr="00C7032C" w:rsidRDefault="00C7032C" w:rsidP="008C642C">
      <w:pPr>
        <w:pStyle w:val="a3"/>
      </w:pPr>
      <w:r w:rsidRPr="00C7032C">
        <w:t>Сети, созданные для сервера, отображаются в списке под записью сервера</w:t>
      </w:r>
      <w:r w:rsidR="00435321">
        <w:t xml:space="preserve"> (</w:t>
      </w:r>
      <w:r w:rsidR="008C642C">
        <w:t>рис. </w:t>
      </w:r>
      <w:r w:rsidR="00435321">
        <w:fldChar w:fldCharType="begin"/>
      </w:r>
      <w:r w:rsidR="00435321">
        <w:instrText xml:space="preserve"> REF _Ref71036608 \h </w:instrText>
      </w:r>
      <w:r w:rsidR="00435321">
        <w:fldChar w:fldCharType="separate"/>
      </w:r>
      <w:r w:rsidR="001F3060" w:rsidRPr="002F1AAC">
        <w:rPr>
          <w:noProof/>
        </w:rPr>
        <w:t>1</w:t>
      </w:r>
      <w:r w:rsidR="00C932B4">
        <w:rPr>
          <w:noProof/>
        </w:rPr>
        <w:t>2</w:t>
      </w:r>
      <w:r w:rsidR="00435321">
        <w:fldChar w:fldCharType="end"/>
      </w:r>
      <w:r w:rsidR="00435321">
        <w:t>)</w:t>
      </w:r>
      <w:r w:rsidRPr="00C7032C">
        <w:t>.</w:t>
      </w:r>
    </w:p>
    <w:p w14:paraId="3B27CE05" w14:textId="3F4B1DF7" w:rsidR="008D47B3" w:rsidRDefault="0068626B" w:rsidP="008D47B3">
      <w:pPr>
        <w:pStyle w:val="Figure"/>
      </w:pPr>
      <w:r>
        <w:drawing>
          <wp:inline distT="0" distB="0" distL="0" distR="0" wp14:anchorId="3FC96C57" wp14:editId="6CB71D46">
            <wp:extent cx="5837946" cy="262953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946" cy="262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4850" w14:textId="712E0192" w:rsidR="00C7032C" w:rsidRPr="005D5E67" w:rsidRDefault="00435321" w:rsidP="008D47B3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8D47B3">
        <w:rPr>
          <w:noProof/>
        </w:rPr>
        <w:fldChar w:fldCharType="begin"/>
      </w:r>
      <w:r w:rsidR="008D47B3" w:rsidRPr="005D5E67">
        <w:rPr>
          <w:noProof/>
        </w:rPr>
        <w:instrText xml:space="preserve"> </w:instrText>
      </w:r>
      <w:r w:rsidR="008D47B3" w:rsidRPr="008D47B3">
        <w:rPr>
          <w:noProof/>
          <w:lang w:val="en-US"/>
        </w:rPr>
        <w:instrText>SEQ</w:instrText>
      </w:r>
      <w:r w:rsidR="008D47B3" w:rsidRPr="005D5E67">
        <w:rPr>
          <w:noProof/>
        </w:rPr>
        <w:instrText xml:space="preserve"> </w:instrText>
      </w:r>
      <w:r w:rsidR="008D47B3">
        <w:rPr>
          <w:noProof/>
        </w:rPr>
        <w:instrText>Рисунок</w:instrText>
      </w:r>
      <w:r w:rsidR="008D47B3" w:rsidRPr="005D5E67">
        <w:rPr>
          <w:noProof/>
        </w:rPr>
        <w:instrText xml:space="preserve"> \* </w:instrText>
      </w:r>
      <w:r w:rsidR="008D47B3" w:rsidRPr="008D47B3">
        <w:rPr>
          <w:noProof/>
          <w:lang w:val="en-US"/>
        </w:rPr>
        <w:instrText>ARABIC</w:instrText>
      </w:r>
      <w:r w:rsidR="008D47B3" w:rsidRPr="005D5E67">
        <w:rPr>
          <w:noProof/>
        </w:rPr>
        <w:instrText xml:space="preserve"> </w:instrText>
      </w:r>
      <w:r w:rsidR="008D47B3">
        <w:rPr>
          <w:noProof/>
        </w:rPr>
        <w:fldChar w:fldCharType="separate"/>
      </w:r>
      <w:bookmarkStart w:id="51" w:name="_Ref71036608"/>
      <w:r w:rsidR="001F3060" w:rsidRPr="00B004F6">
        <w:rPr>
          <w:noProof/>
        </w:rPr>
        <w:t>1</w:t>
      </w:r>
      <w:bookmarkEnd w:id="51"/>
      <w:r w:rsidR="00C932B4">
        <w:rPr>
          <w:noProof/>
        </w:rPr>
        <w:t>2</w:t>
      </w:r>
      <w:r w:rsidR="008D47B3">
        <w:rPr>
          <w:noProof/>
        </w:rPr>
        <w:fldChar w:fldCharType="end"/>
      </w:r>
      <w:r w:rsidR="008D47B3" w:rsidRPr="005D5E67">
        <w:rPr>
          <w:noProof/>
        </w:rPr>
        <w:t xml:space="preserve"> – </w:t>
      </w:r>
      <w:r w:rsidR="008D47B3">
        <w:rPr>
          <w:noProof/>
        </w:rPr>
        <w:t>Окно</w:t>
      </w:r>
      <w:r w:rsidR="008D47B3" w:rsidRPr="005D5E67">
        <w:rPr>
          <w:noProof/>
        </w:rPr>
        <w:t xml:space="preserve"> </w:t>
      </w:r>
      <w:r w:rsidR="0059614C" w:rsidRPr="0059614C">
        <w:rPr>
          <w:rStyle w:val="afff6"/>
          <w:lang w:val="ru-RU"/>
        </w:rPr>
        <w:t>Менеджер сервера</w:t>
      </w:r>
      <w:r w:rsidR="008D47B3" w:rsidRPr="005D5E67">
        <w:rPr>
          <w:noProof/>
        </w:rPr>
        <w:t xml:space="preserve"> </w:t>
      </w:r>
      <w:r w:rsidR="008D47B3">
        <w:rPr>
          <w:noProof/>
        </w:rPr>
        <w:t>со</w:t>
      </w:r>
      <w:r w:rsidR="008D47B3" w:rsidRPr="005D5E67">
        <w:rPr>
          <w:noProof/>
        </w:rPr>
        <w:t xml:space="preserve"> </w:t>
      </w:r>
      <w:r w:rsidR="008D47B3">
        <w:rPr>
          <w:noProof/>
        </w:rPr>
        <w:t>списком</w:t>
      </w:r>
      <w:r w:rsidR="008D47B3" w:rsidRPr="005D5E67">
        <w:rPr>
          <w:noProof/>
        </w:rPr>
        <w:t xml:space="preserve"> </w:t>
      </w:r>
      <w:r w:rsidR="008D47B3">
        <w:rPr>
          <w:noProof/>
        </w:rPr>
        <w:t>сетей</w:t>
      </w:r>
    </w:p>
    <w:p w14:paraId="23CF09D8" w14:textId="0EB8563E" w:rsidR="00C7032C" w:rsidRPr="00C7032C" w:rsidRDefault="005D5E67" w:rsidP="008C642C">
      <w:pPr>
        <w:pStyle w:val="a3"/>
      </w:pPr>
      <w:r w:rsidRPr="00C7032C">
        <w:t xml:space="preserve">Для запуска / остановки </w:t>
      </w:r>
      <w:r>
        <w:t>выбранной сети</w:t>
      </w:r>
      <w:r w:rsidRPr="00C7032C">
        <w:t xml:space="preserve"> используйте кнопки </w:t>
      </w:r>
      <w:r w:rsidR="00457CDC" w:rsidRPr="00457CDC">
        <w:rPr>
          <w:rStyle w:val="afff6"/>
          <w:lang w:val="ru-RU"/>
        </w:rPr>
        <w:t xml:space="preserve">Запустить </w:t>
      </w:r>
      <w:proofErr w:type="gramStart"/>
      <w:r w:rsidR="00457CDC" w:rsidRPr="00457CDC">
        <w:rPr>
          <w:rStyle w:val="afff6"/>
          <w:lang w:val="ru-RU"/>
        </w:rPr>
        <w:t>сеть</w:t>
      </w:r>
      <w:r w:rsidR="00E66408" w:rsidRPr="00E66408">
        <w:rPr>
          <w:rStyle w:val="afff6"/>
          <w:lang w:val="ru-RU"/>
        </w:rPr>
        <w:t xml:space="preserve"> </w:t>
      </w:r>
      <w:r w:rsidR="001D49A9">
        <w:rPr>
          <w:rFonts w:ascii="Arial" w:hAnsi="Arial" w:cs="Arial"/>
          <w:noProof/>
          <w:lang w:eastAsia="ru-RU"/>
        </w:rPr>
        <w:drawing>
          <wp:inline distT="0" distB="0" distL="0" distR="0" wp14:anchorId="4DBFD74D" wp14:editId="22968091">
            <wp:extent cx="257175" cy="2667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408" w:rsidRPr="00E66408">
        <w:rPr>
          <w:rStyle w:val="afff6"/>
          <w:lang w:val="ru-RU"/>
        </w:rPr>
        <w:t xml:space="preserve"> </w:t>
      </w:r>
      <w:r w:rsidRPr="00C7032C">
        <w:t>и</w:t>
      </w:r>
      <w:proofErr w:type="gramEnd"/>
      <w:r w:rsidRPr="00C7032C">
        <w:t xml:space="preserve"> </w:t>
      </w:r>
      <w:r w:rsidR="00457CDC" w:rsidRPr="00457CDC">
        <w:rPr>
          <w:rStyle w:val="afff6"/>
          <w:lang w:val="ru-RU"/>
        </w:rPr>
        <w:t>Остановить сеть</w:t>
      </w:r>
      <w:r w:rsidR="00E66408" w:rsidRPr="00E66408">
        <w:rPr>
          <w:rStyle w:val="afff6"/>
          <w:lang w:val="ru-RU"/>
        </w:rPr>
        <w:t xml:space="preserve"> </w:t>
      </w:r>
      <w:r w:rsidR="001D49A9">
        <w:rPr>
          <w:rFonts w:ascii="Arial" w:hAnsi="Arial" w:cs="Arial"/>
          <w:noProof/>
          <w:lang w:eastAsia="ru-RU"/>
        </w:rPr>
        <w:drawing>
          <wp:inline distT="0" distB="0" distL="0" distR="0" wp14:anchorId="50D13255" wp14:editId="6D864B2F">
            <wp:extent cx="247650" cy="2476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408" w:rsidRPr="00E66408">
        <w:rPr>
          <w:rStyle w:val="afff6"/>
          <w:lang w:val="ru-RU"/>
        </w:rPr>
        <w:t xml:space="preserve"> </w:t>
      </w:r>
      <w:r w:rsidRPr="00C7032C">
        <w:t>соответственно.</w:t>
      </w:r>
      <w:r w:rsidR="00C7032C" w:rsidRPr="00C7032C">
        <w:t xml:space="preserve"> Когда </w:t>
      </w:r>
      <w:r>
        <w:t>с</w:t>
      </w:r>
      <w:r w:rsidR="00C7032C" w:rsidRPr="00C7032C">
        <w:t>еть запущена, значок шестеренки должен вращаться.</w:t>
      </w:r>
    </w:p>
    <w:p w14:paraId="58B962B5" w14:textId="3F5D06FF" w:rsidR="00C7032C" w:rsidRPr="00C7032C" w:rsidRDefault="00C7032C" w:rsidP="008C642C">
      <w:pPr>
        <w:pStyle w:val="a3"/>
      </w:pPr>
      <w:r w:rsidRPr="00C7032C">
        <w:t xml:space="preserve">Дважды щелкните </w:t>
      </w:r>
      <w:r w:rsidR="00FA11E7">
        <w:t>наименование се</w:t>
      </w:r>
      <w:r w:rsidRPr="00C7032C">
        <w:t>т</w:t>
      </w:r>
      <w:r w:rsidR="00FA11E7">
        <w:t>и в списке</w:t>
      </w:r>
      <w:r w:rsidRPr="00C7032C">
        <w:t xml:space="preserve"> или используйте кнопку </w:t>
      </w:r>
      <w:r w:rsidR="00457CDC" w:rsidRPr="00457CDC">
        <w:rPr>
          <w:rStyle w:val="afff6"/>
          <w:lang w:val="ru-RU"/>
        </w:rPr>
        <w:t xml:space="preserve">Настройки </w:t>
      </w:r>
      <w:proofErr w:type="gramStart"/>
      <w:r w:rsidR="00457CDC" w:rsidRPr="00457CDC">
        <w:rPr>
          <w:rStyle w:val="afff6"/>
          <w:lang w:val="ru-RU"/>
        </w:rPr>
        <w:t>сети</w:t>
      </w:r>
      <w:r w:rsidR="00607283" w:rsidRPr="00607283">
        <w:rPr>
          <w:rStyle w:val="afff6"/>
          <w:lang w:val="ru-RU"/>
        </w:rPr>
        <w:t xml:space="preserve"> </w:t>
      </w:r>
      <w:r w:rsidR="00607283">
        <w:rPr>
          <w:noProof/>
          <w:position w:val="-14"/>
          <w:lang w:eastAsia="ru-RU"/>
        </w:rPr>
        <w:drawing>
          <wp:inline distT="0" distB="0" distL="0" distR="0" wp14:anchorId="6EE23B07" wp14:editId="1BF6A5B2">
            <wp:extent cx="285750" cy="285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1E7" w:rsidRPr="00FA11E7">
        <w:rPr>
          <w:rStyle w:val="-a"/>
        </w:rPr>
        <w:t xml:space="preserve"> </w:t>
      </w:r>
      <w:r w:rsidRPr="00C7032C">
        <w:t>,</w:t>
      </w:r>
      <w:proofErr w:type="gramEnd"/>
      <w:r w:rsidRPr="00C7032C">
        <w:t xml:space="preserve"> чтобы выполнить настройки сети</w:t>
      </w:r>
      <w:r w:rsidR="00500C15">
        <w:t xml:space="preserve"> (</w:t>
      </w:r>
      <w:r w:rsidR="008C642C">
        <w:t>рис. </w:t>
      </w:r>
      <w:r w:rsidR="00500C15">
        <w:fldChar w:fldCharType="begin"/>
      </w:r>
      <w:r w:rsidR="00500C15">
        <w:instrText xml:space="preserve"> REF _Ref71038241 \h </w:instrText>
      </w:r>
      <w:r w:rsidR="00500C15"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3</w:t>
      </w:r>
      <w:r w:rsidR="00500C15">
        <w:fldChar w:fldCharType="end"/>
      </w:r>
      <w:r w:rsidR="00500C15">
        <w:t>)</w:t>
      </w:r>
      <w:r w:rsidRPr="00C7032C">
        <w:t>.</w:t>
      </w:r>
    </w:p>
    <w:p w14:paraId="3F296B5A" w14:textId="33F6B20D" w:rsidR="008D47B3" w:rsidRDefault="00457CDC" w:rsidP="0068626B">
      <w:pPr>
        <w:pStyle w:val="Figure"/>
      </w:pPr>
      <w:r w:rsidRPr="00457CDC">
        <w:lastRenderedPageBreak/>
        <w:drawing>
          <wp:inline distT="0" distB="0" distL="0" distR="0" wp14:anchorId="1A195A8B" wp14:editId="18D76642">
            <wp:extent cx="6480810" cy="32461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C9F48" w14:textId="0646EB74" w:rsidR="00C7032C" w:rsidRPr="00C7032C" w:rsidRDefault="00500C15" w:rsidP="008D47B3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8D47B3">
        <w:rPr>
          <w:noProof/>
        </w:rPr>
        <w:fldChar w:fldCharType="begin"/>
      </w:r>
      <w:r w:rsidR="008D47B3">
        <w:rPr>
          <w:noProof/>
        </w:rPr>
        <w:instrText xml:space="preserve"> SEQ Рисунок \* ARABIC </w:instrText>
      </w:r>
      <w:r w:rsidR="008D47B3">
        <w:rPr>
          <w:noProof/>
        </w:rPr>
        <w:fldChar w:fldCharType="separate"/>
      </w:r>
      <w:bookmarkStart w:id="52" w:name="_Ref71038241"/>
      <w:r w:rsidR="001F3060">
        <w:rPr>
          <w:noProof/>
        </w:rPr>
        <w:t>1</w:t>
      </w:r>
      <w:bookmarkEnd w:id="52"/>
      <w:r w:rsidR="00C932B4">
        <w:rPr>
          <w:noProof/>
        </w:rPr>
        <w:t>3</w:t>
      </w:r>
      <w:r w:rsidR="008D47B3">
        <w:rPr>
          <w:noProof/>
        </w:rPr>
        <w:fldChar w:fldCharType="end"/>
      </w:r>
      <w:r w:rsidR="008D47B3">
        <w:rPr>
          <w:noProof/>
        </w:rPr>
        <w:t xml:space="preserve"> – Вкладка </w:t>
      </w:r>
      <w:r w:rsidR="00457CDC" w:rsidRPr="00457CDC">
        <w:rPr>
          <w:rStyle w:val="afff6"/>
          <w:lang w:val="ru-RU"/>
        </w:rPr>
        <w:t>Пользователи</w:t>
      </w:r>
      <w:r w:rsidR="008D47B3">
        <w:rPr>
          <w:noProof/>
        </w:rPr>
        <w:t xml:space="preserve"> с настройками сети</w:t>
      </w:r>
    </w:p>
    <w:p w14:paraId="0E476BB8" w14:textId="08A2F6FD" w:rsidR="00C7032C" w:rsidRPr="00C7032C" w:rsidRDefault="00500C15" w:rsidP="008C642C">
      <w:pPr>
        <w:pStyle w:val="a3"/>
      </w:pPr>
      <w:r>
        <w:t>Установите</w:t>
      </w:r>
      <w:r w:rsidRPr="00457CDC">
        <w:t xml:space="preserve"> «</w:t>
      </w:r>
      <w:r>
        <w:t>флажок</w:t>
      </w:r>
      <w:r w:rsidRPr="00457CDC">
        <w:t xml:space="preserve">» </w:t>
      </w:r>
      <w:r>
        <w:t>напротив</w:t>
      </w:r>
      <w:r w:rsidRPr="00457CDC">
        <w:t xml:space="preserve"> </w:t>
      </w:r>
      <w:proofErr w:type="gramStart"/>
      <w:r w:rsidR="00457CDC">
        <w:rPr>
          <w:rStyle w:val="afff6"/>
          <w:lang w:val="ru-RU"/>
        </w:rPr>
        <w:t>Ограничить</w:t>
      </w:r>
      <w:proofErr w:type="gramEnd"/>
      <w:r w:rsidR="00457CDC">
        <w:rPr>
          <w:rStyle w:val="afff6"/>
          <w:lang w:val="ru-RU"/>
        </w:rPr>
        <w:t xml:space="preserve"> число подключений пользователей до</w:t>
      </w:r>
      <w:r w:rsidRPr="00457CDC">
        <w:rPr>
          <w:rStyle w:val="afff6"/>
          <w:lang w:val="ru-RU"/>
        </w:rPr>
        <w:t xml:space="preserve"> </w:t>
      </w:r>
      <w:r w:rsidRPr="00457CDC">
        <w:t>(</w:t>
      </w:r>
      <w:r w:rsidR="008C642C">
        <w:t>рис</w:t>
      </w:r>
      <w:r w:rsidR="008C642C" w:rsidRPr="00457CDC">
        <w:t>.</w:t>
      </w:r>
      <w:r w:rsidR="008C642C" w:rsidRPr="008C642C">
        <w:rPr>
          <w:lang w:val="en-US"/>
        </w:rPr>
        <w:t> </w:t>
      </w:r>
      <w:r w:rsidR="00C932B4">
        <w:t>3</w:t>
      </w:r>
      <w:r w:rsidR="00C7032C" w:rsidRPr="00C7032C">
        <w:t xml:space="preserve">, чтобы ограничить количество разрешенных подключений мобильных </w:t>
      </w:r>
      <w:r w:rsidR="008C642C">
        <w:t>абонентов</w:t>
      </w:r>
      <w:r w:rsidR="00C7032C" w:rsidRPr="00C7032C">
        <w:t xml:space="preserve"> к сети</w:t>
      </w:r>
      <w:r>
        <w:t xml:space="preserve"> числом, указанным в окне справа</w:t>
      </w:r>
      <w:r w:rsidR="00C7032C" w:rsidRPr="00C7032C">
        <w:t>.</w:t>
      </w:r>
    </w:p>
    <w:p w14:paraId="64FC2E29" w14:textId="246BB376" w:rsidR="00C7032C" w:rsidRPr="00C7032C" w:rsidRDefault="00500C15" w:rsidP="008C642C">
      <w:pPr>
        <w:pStyle w:val="a3"/>
      </w:pPr>
      <w:r>
        <w:t>В</w:t>
      </w:r>
      <w:r w:rsidRPr="00457CDC">
        <w:t xml:space="preserve"> </w:t>
      </w:r>
      <w:r>
        <w:t>поле</w:t>
      </w:r>
      <w:r w:rsidRPr="00457CDC">
        <w:t xml:space="preserve"> </w:t>
      </w:r>
      <w:r w:rsidR="00457CDC" w:rsidRPr="00457CDC">
        <w:rPr>
          <w:rStyle w:val="afff6"/>
          <w:lang w:val="ru-RU"/>
        </w:rPr>
        <w:t xml:space="preserve">Порт </w:t>
      </w:r>
      <w:proofErr w:type="spellStart"/>
      <w:r w:rsidR="00457CDC">
        <w:rPr>
          <w:rStyle w:val="afff6"/>
        </w:rPr>
        <w:t>WebSocket</w:t>
      </w:r>
      <w:proofErr w:type="spellEnd"/>
      <w:r w:rsidR="00457CDC" w:rsidRPr="00457CDC">
        <w:rPr>
          <w:rStyle w:val="afff6"/>
          <w:lang w:val="ru-RU"/>
        </w:rPr>
        <w:t xml:space="preserve"> (</w:t>
      </w:r>
      <w:r w:rsidR="00457CDC">
        <w:rPr>
          <w:rStyle w:val="afff6"/>
        </w:rPr>
        <w:t>TCP</w:t>
      </w:r>
      <w:r w:rsidR="00457CDC" w:rsidRPr="00457CDC">
        <w:rPr>
          <w:rStyle w:val="afff6"/>
          <w:lang w:val="ru-RU"/>
        </w:rPr>
        <w:t>)</w:t>
      </w:r>
      <w:r w:rsidRPr="00457CDC">
        <w:rPr>
          <w:rStyle w:val="afff6"/>
          <w:lang w:val="ru-RU"/>
        </w:rPr>
        <w:t xml:space="preserve"> </w:t>
      </w:r>
      <w:r w:rsidRPr="00457CDC">
        <w:t>(</w:t>
      </w:r>
      <w:r w:rsidR="008C642C">
        <w:t>рис</w:t>
      </w:r>
      <w:r w:rsidR="008C642C" w:rsidRPr="00457CDC">
        <w:t>.</w:t>
      </w:r>
      <w:r w:rsidR="008C642C" w:rsidRPr="008C642C">
        <w:rPr>
          <w:lang w:val="en-US"/>
        </w:rPr>
        <w:t> </w:t>
      </w:r>
      <w:r>
        <w:fldChar w:fldCharType="begin"/>
      </w:r>
      <w:r w:rsidRPr="00457CDC">
        <w:instrText xml:space="preserve"> </w:instrText>
      </w:r>
      <w:r w:rsidRPr="00500C15">
        <w:rPr>
          <w:lang w:val="en-US"/>
        </w:rPr>
        <w:instrText>REF</w:instrText>
      </w:r>
      <w:r w:rsidRPr="00457CDC">
        <w:instrText xml:space="preserve"> _</w:instrText>
      </w:r>
      <w:r w:rsidRPr="00500C15">
        <w:rPr>
          <w:lang w:val="en-US"/>
        </w:rPr>
        <w:instrText>Ref</w:instrText>
      </w:r>
      <w:r w:rsidRPr="00457CDC">
        <w:instrText>71038241 \</w:instrText>
      </w:r>
      <w:r w:rsidRPr="00500C15">
        <w:rPr>
          <w:lang w:val="en-US"/>
        </w:rPr>
        <w:instrText>h</w:instrText>
      </w:r>
      <w:r w:rsidRPr="00457CDC">
        <w:instrText xml:space="preserve"> </w:instrText>
      </w:r>
      <w: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3</w:t>
      </w:r>
      <w:r>
        <w:fldChar w:fldCharType="end"/>
      </w:r>
      <w:r>
        <w:t>)</w:t>
      </w:r>
      <w:r w:rsidRPr="00500C15">
        <w:t xml:space="preserve"> задайте</w:t>
      </w:r>
      <w:r w:rsidR="002A141D">
        <w:t xml:space="preserve"> </w:t>
      </w:r>
      <w:r w:rsidR="00C7032C" w:rsidRPr="00C7032C">
        <w:t xml:space="preserve">порт </w:t>
      </w:r>
      <w:r w:rsidR="00C7032C" w:rsidRPr="00C7032C">
        <w:rPr>
          <w:lang w:val="en-US"/>
        </w:rPr>
        <w:t>TCP</w:t>
      </w:r>
      <w:r w:rsidR="00C7032C" w:rsidRPr="00C7032C">
        <w:t xml:space="preserve">, используемый сторонними приложениями для подключения через </w:t>
      </w:r>
      <w:r w:rsidR="00C7032C" w:rsidRPr="00C7032C">
        <w:rPr>
          <w:lang w:val="en-US"/>
        </w:rPr>
        <w:t>API</w:t>
      </w:r>
      <w:r w:rsidR="00C7032C" w:rsidRPr="00C7032C">
        <w:t xml:space="preserve"> с учетной записью </w:t>
      </w:r>
      <w:r w:rsidR="008C642C">
        <w:t>абонента</w:t>
      </w:r>
      <w:r w:rsidR="00C7032C" w:rsidRPr="00C7032C">
        <w:t>.</w:t>
      </w:r>
    </w:p>
    <w:p w14:paraId="3983BD33" w14:textId="400D3A9F" w:rsidR="00C7032C" w:rsidRPr="00C7032C" w:rsidRDefault="001F6EF5" w:rsidP="002F1AAC">
      <w:pPr>
        <w:pStyle w:val="3"/>
      </w:pPr>
      <w:bookmarkStart w:id="53" w:name="_Ref71390641"/>
      <w:bookmarkStart w:id="54" w:name="_Toc72413768"/>
      <w:r>
        <w:t>Абоненты сети</w:t>
      </w:r>
      <w:bookmarkEnd w:id="53"/>
      <w:bookmarkEnd w:id="54"/>
    </w:p>
    <w:p w14:paraId="0DFE335C" w14:textId="6C183D3A" w:rsidR="00C7032C" w:rsidRPr="00C7032C" w:rsidRDefault="001F6EF5" w:rsidP="008C642C">
      <w:pPr>
        <w:pStyle w:val="a3"/>
      </w:pPr>
      <w:r>
        <w:t>Абоненты сети</w:t>
      </w:r>
      <w:r w:rsidR="002A141D">
        <w:t xml:space="preserve"> – </w:t>
      </w:r>
      <w:r w:rsidR="00C7032C" w:rsidRPr="00C7032C">
        <w:t xml:space="preserve">это учетные записи, используемые для подключения к серверу из клиентского приложения </w:t>
      </w:r>
      <w:r>
        <w:t>ОМЕГА</w:t>
      </w:r>
      <w:r w:rsidR="00C7032C" w:rsidRPr="00C7032C">
        <w:t>.</w:t>
      </w:r>
    </w:p>
    <w:p w14:paraId="6C04FE20" w14:textId="62A1C39D" w:rsidR="00C7032C" w:rsidRPr="00500C15" w:rsidRDefault="005045C3" w:rsidP="008C642C">
      <w:pPr>
        <w:pStyle w:val="a3"/>
      </w:pPr>
      <w:r>
        <w:t>В</w:t>
      </w:r>
      <w:r w:rsidRPr="00457CDC">
        <w:t xml:space="preserve"> </w:t>
      </w:r>
      <w:r>
        <w:t>окне</w:t>
      </w:r>
      <w:r w:rsidRPr="00457CDC">
        <w:t xml:space="preserve"> </w:t>
      </w:r>
      <w:r w:rsidR="00457CDC" w:rsidRPr="00457CDC">
        <w:rPr>
          <w:rStyle w:val="afff6"/>
          <w:lang w:val="ru-RU"/>
        </w:rPr>
        <w:t>Настройки сети</w:t>
      </w:r>
      <w:r w:rsidRPr="00457CDC">
        <w:t xml:space="preserve"> (</w:t>
      </w:r>
      <w:r w:rsidR="008C642C">
        <w:t>рис</w:t>
      </w:r>
      <w:r w:rsidR="008C642C" w:rsidRPr="00457CDC">
        <w:t>.</w:t>
      </w:r>
      <w:r w:rsidR="008C642C" w:rsidRPr="008C642C">
        <w:rPr>
          <w:lang w:val="en-US"/>
        </w:rPr>
        <w:t> </w:t>
      </w:r>
      <w:r>
        <w:fldChar w:fldCharType="begin"/>
      </w:r>
      <w:r w:rsidRPr="00457CDC">
        <w:instrText xml:space="preserve"> </w:instrText>
      </w:r>
      <w:r w:rsidRPr="005045C3">
        <w:rPr>
          <w:lang w:val="en-US"/>
        </w:rPr>
        <w:instrText>REF</w:instrText>
      </w:r>
      <w:r w:rsidRPr="00457CDC">
        <w:instrText xml:space="preserve"> _</w:instrText>
      </w:r>
      <w:r w:rsidRPr="005045C3">
        <w:rPr>
          <w:lang w:val="en-US"/>
        </w:rPr>
        <w:instrText>Ref</w:instrText>
      </w:r>
      <w:r w:rsidRPr="00457CDC">
        <w:instrText>71038241 \</w:instrText>
      </w:r>
      <w:r w:rsidRPr="005045C3">
        <w:rPr>
          <w:lang w:val="en-US"/>
        </w:rPr>
        <w:instrText>h</w:instrText>
      </w:r>
      <w:r w:rsidRPr="00457CDC">
        <w:instrText xml:space="preserve"> </w:instrText>
      </w:r>
      <w: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3</w:t>
      </w:r>
      <w:r>
        <w:fldChar w:fldCharType="end"/>
      </w:r>
      <w:r>
        <w:t xml:space="preserve">) на вкладке </w:t>
      </w:r>
      <w:r w:rsidR="00457CDC" w:rsidRPr="00457CDC">
        <w:rPr>
          <w:rStyle w:val="afff6"/>
          <w:lang w:val="ru-RU"/>
        </w:rPr>
        <w:t>Пользователи</w:t>
      </w:r>
      <w:r>
        <w:t xml:space="preserve"> н</w:t>
      </w:r>
      <w:r w:rsidR="00C7032C" w:rsidRPr="00C7032C">
        <w:t xml:space="preserve">ажмите </w:t>
      </w:r>
      <w:proofErr w:type="gramStart"/>
      <w:r w:rsidR="00C7032C" w:rsidRPr="00C7032C">
        <w:t>кнопку</w:t>
      </w:r>
      <w:r w:rsidR="00CC5FA5" w:rsidRPr="00CC5FA5">
        <w:t xml:space="preserve"> </w:t>
      </w:r>
      <w:r w:rsidR="00E818A1">
        <w:rPr>
          <w:noProof/>
          <w:lang w:eastAsia="ru-RU"/>
        </w:rPr>
        <w:drawing>
          <wp:inline distT="0" distB="0" distL="0" distR="0" wp14:anchorId="098E940D" wp14:editId="4F041862">
            <wp:extent cx="171450" cy="1714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32C" w:rsidRPr="00C7032C">
        <w:t>,</w:t>
      </w:r>
      <w:proofErr w:type="gramEnd"/>
      <w:r w:rsidR="00C7032C" w:rsidRPr="00C7032C">
        <w:t xml:space="preserve"> что</w:t>
      </w:r>
      <w:r w:rsidR="00500C15">
        <w:t>бы добавить новую учетную запись</w:t>
      </w:r>
      <w:r w:rsidR="00EC5AB0">
        <w:t>;</w:t>
      </w:r>
      <w:r w:rsidR="00500C15">
        <w:t xml:space="preserve"> кнопку</w:t>
      </w:r>
      <w:r w:rsidR="00790207" w:rsidRPr="00790207">
        <w:t xml:space="preserve"> </w:t>
      </w:r>
      <w:r w:rsidR="00E818A1">
        <w:rPr>
          <w:noProof/>
          <w:lang w:eastAsia="ru-RU"/>
        </w:rPr>
        <w:drawing>
          <wp:inline distT="0" distB="0" distL="0" distR="0" wp14:anchorId="5319C4F2" wp14:editId="683C1780">
            <wp:extent cx="238125" cy="24765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AB0">
        <w:t>,</w:t>
      </w:r>
      <w:r w:rsidR="00500C15">
        <w:t xml:space="preserve"> чтобы отредактировать существующую</w:t>
      </w:r>
      <w:r w:rsidR="00EC5AB0">
        <w:t>;</w:t>
      </w:r>
      <w:r w:rsidR="00500C15">
        <w:t xml:space="preserve"> кнопку</w:t>
      </w:r>
      <w:r w:rsidR="000571F0" w:rsidRPr="000571F0">
        <w:t xml:space="preserve"> </w:t>
      </w:r>
      <w:r w:rsidR="00E818A1">
        <w:rPr>
          <w:noProof/>
          <w:lang w:eastAsia="ru-RU"/>
        </w:rPr>
        <w:drawing>
          <wp:inline distT="0" distB="0" distL="0" distR="0" wp14:anchorId="72DA528C" wp14:editId="08760CFA">
            <wp:extent cx="171450" cy="17145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C15">
        <w:t>, чтобы удалить учётную запись</w:t>
      </w:r>
      <w:r w:rsidR="00C7032C" w:rsidRPr="00C7032C">
        <w:t>.</w:t>
      </w:r>
      <w:r w:rsidR="00500C15">
        <w:t xml:space="preserve"> Настройка учётной запис</w:t>
      </w:r>
      <w:r w:rsidR="00EC5AB0">
        <w:t>и</w:t>
      </w:r>
      <w:r w:rsidR="00500C15">
        <w:t xml:space="preserve"> происходит через диалоговое окно </w:t>
      </w:r>
      <w:proofErr w:type="gramStart"/>
      <w:r w:rsidR="00457CDC">
        <w:rPr>
          <w:rStyle w:val="afff6"/>
          <w:lang w:val="ru-RU"/>
        </w:rPr>
        <w:t>Изменить</w:t>
      </w:r>
      <w:proofErr w:type="gramEnd"/>
      <w:r w:rsidR="00457CDC">
        <w:rPr>
          <w:rStyle w:val="afff6"/>
          <w:lang w:val="ru-RU"/>
        </w:rPr>
        <w:t xml:space="preserve"> пользователя </w:t>
      </w:r>
      <w:r w:rsidR="00500C15" w:rsidRPr="00500C15">
        <w:t>(</w:t>
      </w:r>
      <w:r w:rsidR="008C642C">
        <w:t>рис. </w:t>
      </w:r>
      <w:r w:rsidR="00500C15">
        <w:fldChar w:fldCharType="begin"/>
      </w:r>
      <w:r w:rsidR="00500C15">
        <w:instrText xml:space="preserve"> REF _Ref71038622 \h </w:instrText>
      </w:r>
      <w:r w:rsidR="00500C15"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4</w:t>
      </w:r>
      <w:r w:rsidR="00500C15">
        <w:fldChar w:fldCharType="end"/>
      </w:r>
      <w:r w:rsidR="00500C15">
        <w:t>).</w:t>
      </w:r>
    </w:p>
    <w:p w14:paraId="7B1D7773" w14:textId="18EA99B8" w:rsidR="008D47B3" w:rsidRDefault="00457CDC" w:rsidP="008D47B3">
      <w:pPr>
        <w:pStyle w:val="Figure"/>
      </w:pPr>
      <w:r w:rsidRPr="00457CDC">
        <w:lastRenderedPageBreak/>
        <w:drawing>
          <wp:inline distT="0" distB="0" distL="0" distR="0" wp14:anchorId="7B17F3F8" wp14:editId="60F75FE9">
            <wp:extent cx="4182059" cy="4772691"/>
            <wp:effectExtent l="0" t="0" r="9525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477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60A30" w14:textId="05A99A6E" w:rsidR="00C7032C" w:rsidRPr="00C7032C" w:rsidRDefault="00500C15" w:rsidP="008D47B3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8D47B3">
        <w:rPr>
          <w:noProof/>
        </w:rPr>
        <w:fldChar w:fldCharType="begin"/>
      </w:r>
      <w:r w:rsidR="008D47B3">
        <w:rPr>
          <w:noProof/>
        </w:rPr>
        <w:instrText xml:space="preserve"> SEQ Рисунок \* ARABIC </w:instrText>
      </w:r>
      <w:r w:rsidR="008D47B3">
        <w:rPr>
          <w:noProof/>
        </w:rPr>
        <w:fldChar w:fldCharType="separate"/>
      </w:r>
      <w:bookmarkStart w:id="55" w:name="_Ref71038622"/>
      <w:r w:rsidR="001F3060">
        <w:rPr>
          <w:noProof/>
        </w:rPr>
        <w:t>1</w:t>
      </w:r>
      <w:bookmarkEnd w:id="55"/>
      <w:r w:rsidR="00C932B4">
        <w:rPr>
          <w:noProof/>
        </w:rPr>
        <w:t>4</w:t>
      </w:r>
      <w:r w:rsidR="008D47B3">
        <w:rPr>
          <w:noProof/>
        </w:rPr>
        <w:fldChar w:fldCharType="end"/>
      </w:r>
      <w:r w:rsidR="008D47B3">
        <w:rPr>
          <w:noProof/>
        </w:rPr>
        <w:t xml:space="preserve"> – Окно добавления нового </w:t>
      </w:r>
      <w:r w:rsidR="008C642C">
        <w:rPr>
          <w:noProof/>
        </w:rPr>
        <w:t>абонента</w:t>
      </w:r>
    </w:p>
    <w:p w14:paraId="151190F5" w14:textId="55D036EA" w:rsidR="00C7032C" w:rsidRPr="00C7032C" w:rsidRDefault="00500C15" w:rsidP="008C642C">
      <w:pPr>
        <w:pStyle w:val="a3"/>
      </w:pPr>
      <w:r>
        <w:t xml:space="preserve">В поле </w:t>
      </w:r>
      <w:r w:rsidR="00457CDC">
        <w:rPr>
          <w:rStyle w:val="afff6"/>
          <w:lang w:val="ru-RU"/>
        </w:rPr>
        <w:t>Логин</w:t>
      </w:r>
      <w:r w:rsidRPr="00500C15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>
        <w:fldChar w:fldCharType="begin"/>
      </w:r>
      <w:r>
        <w:instrText xml:space="preserve"> REF _Ref71038622 \h </w:instrText>
      </w:r>
      <w: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4</w:t>
      </w:r>
      <w:r>
        <w:fldChar w:fldCharType="end"/>
      </w:r>
      <w:r>
        <w:t>)</w:t>
      </w:r>
      <w:r w:rsidR="002A141D">
        <w:t xml:space="preserve"> </w:t>
      </w:r>
      <w:r>
        <w:t>задайте</w:t>
      </w:r>
      <w:r w:rsidR="002A141D">
        <w:t xml:space="preserve"> </w:t>
      </w:r>
      <w:r w:rsidR="00C7032C" w:rsidRPr="00C7032C">
        <w:t xml:space="preserve">имя </w:t>
      </w:r>
      <w:r w:rsidR="008C642C">
        <w:rPr>
          <w:noProof/>
        </w:rPr>
        <w:t>абонента</w:t>
      </w:r>
      <w:r w:rsidR="00C7032C" w:rsidRPr="00C7032C">
        <w:t>, используемое для входа на сервер.</w:t>
      </w:r>
    </w:p>
    <w:p w14:paraId="5DF2BF59" w14:textId="7BCEF14F" w:rsidR="00C7032C" w:rsidRPr="00C7032C" w:rsidRDefault="00500C15" w:rsidP="008C642C">
      <w:pPr>
        <w:pStyle w:val="a3"/>
      </w:pPr>
      <w:r>
        <w:t>В поле</w:t>
      </w:r>
      <w:r w:rsidR="00457CDC">
        <w:t xml:space="preserve"> </w:t>
      </w:r>
      <w:r w:rsidR="00457CDC" w:rsidRPr="00457CDC">
        <w:rPr>
          <w:rStyle w:val="afff6"/>
          <w:lang w:val="ru-RU"/>
        </w:rPr>
        <w:t>Наименование</w:t>
      </w:r>
      <w:r w:rsidRPr="007763CA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>
        <w:fldChar w:fldCharType="begin"/>
      </w:r>
      <w:r>
        <w:instrText xml:space="preserve"> REF _Ref71038622 \h </w:instrText>
      </w:r>
      <w: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4</w:t>
      </w:r>
      <w:r>
        <w:fldChar w:fldCharType="end"/>
      </w:r>
      <w:r>
        <w:t>) задайте</w:t>
      </w:r>
      <w:r w:rsidR="002A141D">
        <w:t xml:space="preserve"> </w:t>
      </w:r>
      <w:r w:rsidR="00C7032C" w:rsidRPr="00C7032C">
        <w:t xml:space="preserve">имя </w:t>
      </w:r>
      <w:r w:rsidR="008C642C">
        <w:rPr>
          <w:noProof/>
        </w:rPr>
        <w:t>абонента</w:t>
      </w:r>
      <w:r w:rsidR="00C7032C" w:rsidRPr="00C7032C">
        <w:t>, отображаемое в интерфейсе клиентского приложения.</w:t>
      </w:r>
    </w:p>
    <w:p w14:paraId="44A3A9F3" w14:textId="6F8F6498" w:rsidR="00C7032C" w:rsidRPr="00C7032C" w:rsidRDefault="00500C15" w:rsidP="008C642C">
      <w:pPr>
        <w:pStyle w:val="a3"/>
      </w:pPr>
      <w:r>
        <w:t xml:space="preserve">В поле </w:t>
      </w:r>
      <w:r w:rsidR="00457CDC">
        <w:rPr>
          <w:rStyle w:val="afff6"/>
          <w:lang w:val="ru-RU"/>
        </w:rPr>
        <w:t>Пароль</w:t>
      </w:r>
      <w:r w:rsidRPr="00500C15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>
        <w:fldChar w:fldCharType="begin"/>
      </w:r>
      <w:r>
        <w:instrText xml:space="preserve"> REF _Ref71038622 \h </w:instrText>
      </w:r>
      <w: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4</w:t>
      </w:r>
      <w:r>
        <w:fldChar w:fldCharType="end"/>
      </w:r>
      <w:r>
        <w:t>) задайте</w:t>
      </w:r>
      <w:r w:rsidR="002A141D">
        <w:t xml:space="preserve"> </w:t>
      </w:r>
      <w:r w:rsidR="00C7032C" w:rsidRPr="00C7032C">
        <w:t xml:space="preserve">пароль </w:t>
      </w:r>
      <w:r w:rsidR="008C642C">
        <w:rPr>
          <w:noProof/>
        </w:rPr>
        <w:t>абонента</w:t>
      </w:r>
      <w:r w:rsidR="00C7032C" w:rsidRPr="00C7032C">
        <w:t>, используемый для входа на сервер.</w:t>
      </w:r>
    </w:p>
    <w:p w14:paraId="55BBA957" w14:textId="53E81465" w:rsidR="00C7032C" w:rsidRPr="00C7032C" w:rsidRDefault="00500C15" w:rsidP="008C642C">
      <w:pPr>
        <w:pStyle w:val="a3"/>
      </w:pPr>
      <w:r>
        <w:t xml:space="preserve">В поле </w:t>
      </w:r>
      <w:r w:rsidR="00457CDC">
        <w:rPr>
          <w:rStyle w:val="afff6"/>
          <w:lang w:val="ru-RU"/>
        </w:rPr>
        <w:t>Приоритет</w:t>
      </w:r>
      <w:r w:rsidRPr="00500C15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>
        <w:fldChar w:fldCharType="begin"/>
      </w:r>
      <w:r>
        <w:instrText xml:space="preserve"> REF _Ref71038622 \h </w:instrText>
      </w:r>
      <w: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4</w:t>
      </w:r>
      <w:r>
        <w:fldChar w:fldCharType="end"/>
      </w:r>
      <w:r>
        <w:t xml:space="preserve">) выберите </w:t>
      </w:r>
      <w:r w:rsidR="00C7032C" w:rsidRPr="00C7032C">
        <w:t xml:space="preserve">приоритет </w:t>
      </w:r>
      <w:r w:rsidR="008C642C">
        <w:rPr>
          <w:noProof/>
        </w:rPr>
        <w:t>абонента</w:t>
      </w:r>
      <w:r>
        <w:t>.</w:t>
      </w:r>
      <w:r w:rsidRPr="00C7032C">
        <w:t xml:space="preserve"> </w:t>
      </w:r>
      <w:r>
        <w:t xml:space="preserve">Приоритет </w:t>
      </w:r>
      <w:r w:rsidR="00C7032C" w:rsidRPr="00C7032C">
        <w:t xml:space="preserve">имеет смысл только в рамках текущего группового вызова </w:t>
      </w:r>
      <w:r w:rsidR="00C7032C" w:rsidRPr="00C7032C">
        <w:rPr>
          <w:lang w:val="en-US"/>
        </w:rPr>
        <w:t>PTT</w:t>
      </w:r>
      <w:r w:rsidR="00C7032C" w:rsidRPr="00C7032C">
        <w:t xml:space="preserve">. </w:t>
      </w:r>
      <w:r w:rsidR="008C642C">
        <w:rPr>
          <w:noProof/>
        </w:rPr>
        <w:t>Абонент</w:t>
      </w:r>
      <w:r w:rsidR="008C642C" w:rsidRPr="00C7032C">
        <w:t xml:space="preserve"> </w:t>
      </w:r>
      <w:r w:rsidR="00C7032C" w:rsidRPr="00C7032C">
        <w:t>с более высоким приоритетом может прервать текущую передачу и начать разговор в рамках того же группового разговора</w:t>
      </w:r>
      <w:r>
        <w:t xml:space="preserve"> (</w:t>
      </w:r>
      <w:r w:rsidR="008C642C">
        <w:t>см. </w:t>
      </w:r>
      <w:r w:rsidR="001D4FC8">
        <w:t>подраздел </w:t>
      </w:r>
      <w:r>
        <w:fldChar w:fldCharType="begin"/>
      </w:r>
      <w:r>
        <w:instrText xml:space="preserve"> REF _Ref71036065 \r \h </w:instrText>
      </w:r>
      <w:r>
        <w:fldChar w:fldCharType="separate"/>
      </w:r>
      <w:r w:rsidR="001F3060">
        <w:t>2.4.1</w:t>
      </w:r>
      <w:r>
        <w:fldChar w:fldCharType="end"/>
      </w:r>
      <w:r>
        <w:t>)</w:t>
      </w:r>
      <w:r w:rsidR="00C7032C" w:rsidRPr="00C7032C">
        <w:t>.</w:t>
      </w:r>
    </w:p>
    <w:p w14:paraId="1B5C552F" w14:textId="42C8CF62" w:rsidR="00C7032C" w:rsidRPr="00C7032C" w:rsidRDefault="00500C15" w:rsidP="008C642C">
      <w:pPr>
        <w:pStyle w:val="a3"/>
      </w:pPr>
      <w:r>
        <w:t>В</w:t>
      </w:r>
      <w:r w:rsidRPr="00500C15">
        <w:rPr>
          <w:lang w:val="en-US"/>
        </w:rPr>
        <w:t xml:space="preserve"> </w:t>
      </w:r>
      <w:r>
        <w:t>поле</w:t>
      </w:r>
      <w:r w:rsidRPr="00500C15">
        <w:rPr>
          <w:lang w:val="en-US"/>
        </w:rPr>
        <w:t xml:space="preserve"> </w:t>
      </w:r>
      <w:r w:rsidRPr="00500C15">
        <w:rPr>
          <w:rStyle w:val="afff6"/>
        </w:rPr>
        <w:t xml:space="preserve">Emergency Profile </w:t>
      </w:r>
      <w:r w:rsidRPr="00500C15">
        <w:rPr>
          <w:lang w:val="en-US"/>
        </w:rPr>
        <w:t>(</w:t>
      </w:r>
      <w:r w:rsidR="008C642C">
        <w:t>рис</w:t>
      </w:r>
      <w:r w:rsidR="008C642C" w:rsidRPr="008C642C">
        <w:rPr>
          <w:lang w:val="en-US"/>
        </w:rPr>
        <w:t>. </w:t>
      </w:r>
      <w:r>
        <w:fldChar w:fldCharType="begin"/>
      </w:r>
      <w:r w:rsidRPr="00500C15">
        <w:rPr>
          <w:lang w:val="en-US"/>
        </w:rPr>
        <w:instrText xml:space="preserve"> REF _Ref71038622 \h </w:instrText>
      </w:r>
      <w: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4</w:t>
      </w:r>
      <w:r>
        <w:fldChar w:fldCharType="end"/>
      </w:r>
      <w:r>
        <w:t xml:space="preserve">) выберите </w:t>
      </w:r>
      <w:r w:rsidR="00C7032C" w:rsidRPr="00C7032C">
        <w:t xml:space="preserve">аварийный профиль </w:t>
      </w:r>
      <w:r w:rsidR="008C642C">
        <w:rPr>
          <w:noProof/>
        </w:rPr>
        <w:t>абонента</w:t>
      </w:r>
      <w:r w:rsidR="00C7032C" w:rsidRPr="00C7032C">
        <w:t>.</w:t>
      </w:r>
    </w:p>
    <w:p w14:paraId="403CB91A" w14:textId="2DE63639" w:rsidR="00C7032C" w:rsidRPr="00C7032C" w:rsidRDefault="00500C15" w:rsidP="008C642C">
      <w:pPr>
        <w:pStyle w:val="a3"/>
      </w:pPr>
      <w:r>
        <w:t xml:space="preserve">В поле </w:t>
      </w:r>
      <w:r w:rsidR="00457CDC">
        <w:rPr>
          <w:rStyle w:val="afff6"/>
          <w:lang w:val="ru-RU"/>
        </w:rPr>
        <w:t>Разрешения</w:t>
      </w:r>
      <w:r w:rsidRPr="00500C15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>
        <w:fldChar w:fldCharType="begin"/>
      </w:r>
      <w:r>
        <w:instrText xml:space="preserve"> REF _Ref71038622 \h </w:instrText>
      </w:r>
      <w: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4</w:t>
      </w:r>
      <w:r>
        <w:fldChar w:fldCharType="end"/>
      </w:r>
      <w:r>
        <w:t>) выберите</w:t>
      </w:r>
      <w:r w:rsidR="002A141D">
        <w:t xml:space="preserve"> </w:t>
      </w:r>
      <w:r w:rsidR="00C7032C" w:rsidRPr="00C7032C">
        <w:t xml:space="preserve">разрешения </w:t>
      </w:r>
      <w:r w:rsidR="00E45DF8">
        <w:t>абонента</w:t>
      </w:r>
      <w:r w:rsidR="00C7032C" w:rsidRPr="00C7032C">
        <w:t xml:space="preserve">. Разрешения могут быть унаследованы от разрешений </w:t>
      </w:r>
      <w:r w:rsidR="00E45DF8">
        <w:t>абонента</w:t>
      </w:r>
      <w:r w:rsidR="00C7032C" w:rsidRPr="00C7032C">
        <w:t>, определенных в настройках сети, или установлены индивидуально.</w:t>
      </w:r>
    </w:p>
    <w:p w14:paraId="7495E9CB" w14:textId="6452B516" w:rsidR="00C7032C" w:rsidRPr="00C7032C" w:rsidRDefault="00500C15" w:rsidP="008C642C">
      <w:pPr>
        <w:pStyle w:val="a3"/>
      </w:pPr>
      <w:r w:rsidRPr="001F2A31">
        <w:t>Установите</w:t>
      </w:r>
      <w:r w:rsidRPr="00500C15">
        <w:t xml:space="preserve"> «</w:t>
      </w:r>
      <w:r w:rsidRPr="001F2A31">
        <w:t>флажок</w:t>
      </w:r>
      <w:r w:rsidRPr="00500C15">
        <w:t xml:space="preserve">» </w:t>
      </w:r>
      <w:r w:rsidRPr="001F2A31">
        <w:t>напротив</w:t>
      </w:r>
      <w:r w:rsidRPr="00500C15">
        <w:rPr>
          <w:rStyle w:val="afff6"/>
          <w:lang w:val="ru-RU"/>
        </w:rPr>
        <w:t xml:space="preserve"> </w:t>
      </w:r>
      <w:r w:rsidRPr="00500C15">
        <w:rPr>
          <w:rStyle w:val="afff6"/>
        </w:rPr>
        <w:t>Blocked</w:t>
      </w:r>
      <w:r w:rsidRPr="00500C15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>
        <w:fldChar w:fldCharType="begin"/>
      </w:r>
      <w:r>
        <w:instrText xml:space="preserve"> REF _Ref71038622 \h </w:instrText>
      </w:r>
      <w: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4</w:t>
      </w:r>
      <w:r>
        <w:fldChar w:fldCharType="end"/>
      </w:r>
      <w:r>
        <w:t xml:space="preserve">), чтобы </w:t>
      </w:r>
      <w:r w:rsidR="00C7032C" w:rsidRPr="00C7032C">
        <w:t xml:space="preserve">заблокировать </w:t>
      </w:r>
      <w:r w:rsidR="00E45DF8">
        <w:t>абонента</w:t>
      </w:r>
      <w:r w:rsidR="00C7032C" w:rsidRPr="00C7032C">
        <w:t>.</w:t>
      </w:r>
    </w:p>
    <w:p w14:paraId="3636F84C" w14:textId="38EA9F15" w:rsidR="00C7032C" w:rsidRPr="00C7032C" w:rsidRDefault="00500C15" w:rsidP="008C642C">
      <w:pPr>
        <w:pStyle w:val="a3"/>
      </w:pPr>
      <w:r w:rsidRPr="001F2A31">
        <w:t>Установите</w:t>
      </w:r>
      <w:r w:rsidRPr="00457CDC">
        <w:t xml:space="preserve"> «</w:t>
      </w:r>
      <w:r w:rsidRPr="001F2A31">
        <w:t>флажок</w:t>
      </w:r>
      <w:r w:rsidRPr="00457CDC">
        <w:t xml:space="preserve">» </w:t>
      </w:r>
      <w:r w:rsidRPr="001F2A31">
        <w:t>напротив</w:t>
      </w:r>
      <w:r w:rsidRPr="00457CDC">
        <w:rPr>
          <w:rStyle w:val="afff6"/>
          <w:lang w:val="ru-RU"/>
        </w:rPr>
        <w:t xml:space="preserve"> </w:t>
      </w:r>
      <w:proofErr w:type="gramStart"/>
      <w:r w:rsidR="00457CDC">
        <w:rPr>
          <w:rStyle w:val="afff6"/>
          <w:lang w:val="ru-RU"/>
        </w:rPr>
        <w:t>Запретить</w:t>
      </w:r>
      <w:proofErr w:type="gramEnd"/>
      <w:r w:rsidR="00457CDC">
        <w:rPr>
          <w:rStyle w:val="afff6"/>
          <w:lang w:val="ru-RU"/>
        </w:rPr>
        <w:t xml:space="preserve"> одновременный вход с нескольких устройств</w:t>
      </w:r>
      <w:r w:rsidRPr="00457CDC">
        <w:rPr>
          <w:rStyle w:val="afff6"/>
          <w:lang w:val="ru-RU"/>
        </w:rPr>
        <w:t xml:space="preserve"> </w:t>
      </w:r>
      <w:r w:rsidRPr="00457CDC">
        <w:t>(</w:t>
      </w:r>
      <w:r w:rsidR="008C642C">
        <w:t>рис</w:t>
      </w:r>
      <w:r w:rsidR="008C642C" w:rsidRPr="00457CDC">
        <w:t>.</w:t>
      </w:r>
      <w:r w:rsidR="008C642C" w:rsidRPr="00253E66">
        <w:rPr>
          <w:lang w:val="en-US"/>
        </w:rPr>
        <w:t> </w:t>
      </w:r>
      <w:r>
        <w:fldChar w:fldCharType="begin"/>
      </w:r>
      <w:r w:rsidRPr="00457CDC">
        <w:instrText xml:space="preserve"> </w:instrText>
      </w:r>
      <w:r w:rsidRPr="00500C15">
        <w:rPr>
          <w:lang w:val="en-US"/>
        </w:rPr>
        <w:instrText>REF</w:instrText>
      </w:r>
      <w:r w:rsidRPr="00457CDC">
        <w:instrText xml:space="preserve"> _</w:instrText>
      </w:r>
      <w:r w:rsidRPr="00500C15">
        <w:rPr>
          <w:lang w:val="en-US"/>
        </w:rPr>
        <w:instrText>Ref</w:instrText>
      </w:r>
      <w:r w:rsidRPr="00457CDC">
        <w:instrText>71038622 \</w:instrText>
      </w:r>
      <w:r w:rsidRPr="00500C15">
        <w:rPr>
          <w:lang w:val="en-US"/>
        </w:rPr>
        <w:instrText>h</w:instrText>
      </w:r>
      <w:r w:rsidRPr="00457CDC">
        <w:instrText xml:space="preserve"> </w:instrText>
      </w:r>
      <w: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4</w:t>
      </w:r>
      <w:r>
        <w:fldChar w:fldCharType="end"/>
      </w:r>
      <w:r>
        <w:t>), чтобы ограничить</w:t>
      </w:r>
      <w:r w:rsidRPr="00C7032C">
        <w:t xml:space="preserve"> использование этой учетной записи для входа </w:t>
      </w:r>
      <w:r>
        <w:t>с</w:t>
      </w:r>
      <w:r w:rsidRPr="00C7032C">
        <w:t xml:space="preserve"> разных </w:t>
      </w:r>
      <w:r>
        <w:t xml:space="preserve">устройств </w:t>
      </w:r>
      <w:r w:rsidRPr="00C7032C">
        <w:t>одновременно</w:t>
      </w:r>
      <w:r w:rsidR="00C7032C" w:rsidRPr="00C7032C">
        <w:t>.</w:t>
      </w:r>
    </w:p>
    <w:p w14:paraId="75E056A5" w14:textId="554EAAB3" w:rsidR="00C7032C" w:rsidRPr="00C7032C" w:rsidRDefault="00802EDD" w:rsidP="008C642C">
      <w:pPr>
        <w:pStyle w:val="a3"/>
      </w:pPr>
      <w:r w:rsidRPr="001F2A31">
        <w:lastRenderedPageBreak/>
        <w:t>Установите</w:t>
      </w:r>
      <w:r w:rsidRPr="00500C15">
        <w:t xml:space="preserve"> «</w:t>
      </w:r>
      <w:r w:rsidRPr="001F2A31">
        <w:t>флажок</w:t>
      </w:r>
      <w:r w:rsidRPr="00500C15">
        <w:t xml:space="preserve">» </w:t>
      </w:r>
      <w:r w:rsidRPr="001F2A31">
        <w:t>напротив</w:t>
      </w:r>
      <w:r w:rsidRPr="00500C15">
        <w:rPr>
          <w:rStyle w:val="afff6"/>
          <w:lang w:val="ru-RU"/>
        </w:rPr>
        <w:t xml:space="preserve"> </w:t>
      </w:r>
      <w:r w:rsidR="00457CDC">
        <w:rPr>
          <w:rStyle w:val="afff6"/>
          <w:lang w:val="ru-RU"/>
        </w:rPr>
        <w:t>Автоматический логин на устройстве</w:t>
      </w:r>
      <w:r w:rsidR="002A141D" w:rsidRPr="00802EDD">
        <w:t xml:space="preserve"> </w:t>
      </w:r>
      <w:r w:rsidRPr="00802EDD">
        <w:t>(</w:t>
      </w:r>
      <w:r w:rsidR="008C642C">
        <w:t>рис. </w:t>
      </w:r>
      <w:r>
        <w:fldChar w:fldCharType="begin"/>
      </w:r>
      <w:r w:rsidRPr="00802EDD">
        <w:instrText xml:space="preserve"> </w:instrText>
      </w:r>
      <w:r w:rsidRPr="00802EDD">
        <w:rPr>
          <w:lang w:val="en-US"/>
        </w:rPr>
        <w:instrText>REF</w:instrText>
      </w:r>
      <w:r w:rsidRPr="00802EDD">
        <w:instrText xml:space="preserve"> _</w:instrText>
      </w:r>
      <w:r w:rsidRPr="00802EDD">
        <w:rPr>
          <w:lang w:val="en-US"/>
        </w:rPr>
        <w:instrText>Ref</w:instrText>
      </w:r>
      <w:r w:rsidRPr="00802EDD">
        <w:instrText>71038622 \</w:instrText>
      </w:r>
      <w:r w:rsidRPr="00802EDD">
        <w:rPr>
          <w:lang w:val="en-US"/>
        </w:rPr>
        <w:instrText>h</w:instrText>
      </w:r>
      <w:r w:rsidRPr="00802EDD">
        <w:instrText xml:space="preserve"> </w:instrText>
      </w:r>
      <w: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4</w:t>
      </w:r>
      <w:r>
        <w:fldChar w:fldCharType="end"/>
      </w:r>
      <w:r>
        <w:t>) и</w:t>
      </w:r>
      <w:r w:rsidR="002A141D">
        <w:t xml:space="preserve"> </w:t>
      </w:r>
      <w:r w:rsidR="00C7032C" w:rsidRPr="00C7032C">
        <w:t xml:space="preserve">назначьте конкретное устройство учетной записи </w:t>
      </w:r>
      <w:r w:rsidR="00E45DF8">
        <w:t>абонента</w:t>
      </w:r>
      <w:r w:rsidR="00C7032C" w:rsidRPr="00C7032C">
        <w:t xml:space="preserve"> для автоматического входа в систему (устройство автоматически входит на сервер без проверки пароля).</w:t>
      </w:r>
    </w:p>
    <w:p w14:paraId="3A68EC61" w14:textId="193BDD33" w:rsidR="00C7032C" w:rsidRPr="00C7032C" w:rsidRDefault="00C7032C" w:rsidP="002F1AAC">
      <w:pPr>
        <w:pStyle w:val="3"/>
      </w:pPr>
      <w:bookmarkStart w:id="56" w:name="_Toc72413769"/>
      <w:r w:rsidRPr="00C7032C">
        <w:t xml:space="preserve">Группы </w:t>
      </w:r>
      <w:r w:rsidR="001F6EF5">
        <w:t>сети</w:t>
      </w:r>
      <w:bookmarkEnd w:id="56"/>
    </w:p>
    <w:p w14:paraId="66412991" w14:textId="7CAE9592" w:rsidR="00C7032C" w:rsidRPr="00C7032C" w:rsidRDefault="00C7032C" w:rsidP="008C642C">
      <w:pPr>
        <w:pStyle w:val="a3"/>
      </w:pPr>
      <w:r w:rsidRPr="00C7032C">
        <w:t xml:space="preserve">Группы </w:t>
      </w:r>
      <w:r w:rsidR="001F6EF5">
        <w:t>сети</w:t>
      </w:r>
      <w:r w:rsidRPr="00C7032C">
        <w:t xml:space="preserve"> используются в функциях, поддерживающих групповые операции (обмен текстовыми сообщениями, вызовы </w:t>
      </w:r>
      <w:r w:rsidRPr="00C7032C">
        <w:rPr>
          <w:lang w:val="en-US"/>
        </w:rPr>
        <w:t>PTT</w:t>
      </w:r>
      <w:r w:rsidR="008D47B3">
        <w:t>, запросы местоположения и т.д</w:t>
      </w:r>
      <w:r w:rsidRPr="00C7032C">
        <w:t xml:space="preserve">.). </w:t>
      </w:r>
      <w:r w:rsidR="005045C3">
        <w:t>К к</w:t>
      </w:r>
      <w:r w:rsidRPr="00C7032C">
        <w:t>ажд</w:t>
      </w:r>
      <w:r w:rsidR="005045C3">
        <w:t>ой</w:t>
      </w:r>
      <w:r w:rsidRPr="00C7032C">
        <w:t xml:space="preserve"> групп</w:t>
      </w:r>
      <w:r w:rsidR="005045C3">
        <w:t>е</w:t>
      </w:r>
      <w:r w:rsidRPr="00C7032C">
        <w:t xml:space="preserve"> мо</w:t>
      </w:r>
      <w:r w:rsidR="005045C3">
        <w:t>гут</w:t>
      </w:r>
      <w:r w:rsidRPr="00C7032C">
        <w:t xml:space="preserve"> присоединиться неограниченно</w:t>
      </w:r>
      <w:r w:rsidR="005045C3">
        <w:t>е</w:t>
      </w:r>
      <w:r w:rsidRPr="00C7032C">
        <w:t xml:space="preserve"> количеств</w:t>
      </w:r>
      <w:r w:rsidR="001F6EF5">
        <w:t>о</w:t>
      </w:r>
      <w:r w:rsidRPr="00C7032C">
        <w:t xml:space="preserve"> </w:t>
      </w:r>
      <w:r w:rsidR="001F6EF5">
        <w:t>абонентов</w:t>
      </w:r>
      <w:r w:rsidRPr="00C7032C">
        <w:t>.</w:t>
      </w:r>
    </w:p>
    <w:p w14:paraId="45FEDCA2" w14:textId="4991D5FA" w:rsidR="007763CA" w:rsidRDefault="005045C3" w:rsidP="008C642C">
      <w:pPr>
        <w:pStyle w:val="a3"/>
      </w:pPr>
      <w:r>
        <w:t>В</w:t>
      </w:r>
      <w:r w:rsidRPr="00457CDC">
        <w:t xml:space="preserve"> </w:t>
      </w:r>
      <w:r>
        <w:t>окне</w:t>
      </w:r>
      <w:r w:rsidRPr="00457CDC">
        <w:t xml:space="preserve"> </w:t>
      </w:r>
      <w:r w:rsidR="00457CDC" w:rsidRPr="00457CDC">
        <w:rPr>
          <w:rStyle w:val="afff6"/>
          <w:lang w:val="ru-RU"/>
        </w:rPr>
        <w:t>Настройки сети</w:t>
      </w:r>
      <w:r w:rsidRPr="00457CDC">
        <w:t xml:space="preserve"> </w:t>
      </w:r>
      <w:r w:rsidR="007763CA" w:rsidRPr="00457CDC">
        <w:t>(</w:t>
      </w:r>
      <w:r w:rsidR="008C642C">
        <w:t>рис</w:t>
      </w:r>
      <w:r w:rsidR="008C642C" w:rsidRPr="00457CDC">
        <w:t>.</w:t>
      </w:r>
      <w:r w:rsidR="008C642C" w:rsidRPr="00D45BC8">
        <w:rPr>
          <w:lang w:val="en-US"/>
        </w:rPr>
        <w:t> </w:t>
      </w:r>
      <w:r w:rsidR="007763CA">
        <w:rPr>
          <w:lang w:val="en-US"/>
        </w:rPr>
        <w:fldChar w:fldCharType="begin"/>
      </w:r>
      <w:r w:rsidR="007763CA" w:rsidRPr="00457CDC">
        <w:instrText xml:space="preserve"> </w:instrText>
      </w:r>
      <w:r w:rsidR="007763CA">
        <w:rPr>
          <w:lang w:val="en-US"/>
        </w:rPr>
        <w:instrText>REF</w:instrText>
      </w:r>
      <w:r w:rsidR="007763CA" w:rsidRPr="00457CDC">
        <w:instrText xml:space="preserve"> _</w:instrText>
      </w:r>
      <w:r w:rsidR="007763CA">
        <w:rPr>
          <w:lang w:val="en-US"/>
        </w:rPr>
        <w:instrText>Ref</w:instrText>
      </w:r>
      <w:r w:rsidR="007763CA" w:rsidRPr="00457CDC">
        <w:instrText>71042973 \</w:instrText>
      </w:r>
      <w:r w:rsidR="007763CA">
        <w:rPr>
          <w:lang w:val="en-US"/>
        </w:rPr>
        <w:instrText>h</w:instrText>
      </w:r>
      <w:r w:rsidR="007763CA" w:rsidRPr="00457CDC">
        <w:instrText xml:space="preserve"> </w:instrText>
      </w:r>
      <w:r w:rsidR="007763CA">
        <w:rPr>
          <w:lang w:val="en-US"/>
        </w:rPr>
      </w:r>
      <w:r w:rsidR="007763CA">
        <w:rPr>
          <w:lang w:val="en-US"/>
        </w:rP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5</w:t>
      </w:r>
      <w:r w:rsidR="007763CA">
        <w:rPr>
          <w:lang w:val="en-US"/>
        </w:rPr>
        <w:fldChar w:fldCharType="end"/>
      </w:r>
      <w:r w:rsidR="007763CA">
        <w:t>)</w:t>
      </w:r>
      <w:r>
        <w:t xml:space="preserve"> на вкладке </w:t>
      </w:r>
      <w:r w:rsidR="00C76CD7" w:rsidRPr="00C76CD7">
        <w:rPr>
          <w:rStyle w:val="afff6"/>
          <w:lang w:val="ru-RU"/>
        </w:rPr>
        <w:t>Группы</w:t>
      </w:r>
      <w:r>
        <w:t xml:space="preserve"> н</w:t>
      </w:r>
      <w:r w:rsidRPr="00C7032C">
        <w:t xml:space="preserve">ажмите </w:t>
      </w:r>
      <w:proofErr w:type="gramStart"/>
      <w:r w:rsidRPr="00C7032C">
        <w:t>кнопку</w:t>
      </w:r>
      <w:r w:rsidR="00CC5FA5" w:rsidRPr="00CC5FA5">
        <w:t xml:space="preserve"> </w:t>
      </w:r>
      <w:r w:rsidR="009D0354">
        <w:rPr>
          <w:noProof/>
          <w:lang w:eastAsia="ru-RU"/>
        </w:rPr>
        <w:drawing>
          <wp:inline distT="0" distB="0" distL="0" distR="0" wp14:anchorId="3BE3DCDF" wp14:editId="3B231B7B">
            <wp:extent cx="171450" cy="1714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032C">
        <w:t>,</w:t>
      </w:r>
      <w:proofErr w:type="gramEnd"/>
      <w:r w:rsidRPr="00C7032C">
        <w:t xml:space="preserve"> что</w:t>
      </w:r>
      <w:r>
        <w:t>бы добавить новую группу</w:t>
      </w:r>
      <w:r w:rsidR="00EC5AB0">
        <w:t>;</w:t>
      </w:r>
      <w:r>
        <w:t xml:space="preserve"> кнопку</w:t>
      </w:r>
      <w:r w:rsidR="00790207" w:rsidRPr="00790207">
        <w:t xml:space="preserve"> </w:t>
      </w:r>
      <w:r w:rsidR="009D0354">
        <w:rPr>
          <w:noProof/>
          <w:lang w:eastAsia="ru-RU"/>
        </w:rPr>
        <w:drawing>
          <wp:inline distT="0" distB="0" distL="0" distR="0" wp14:anchorId="7ACABE65" wp14:editId="21E6FE60">
            <wp:extent cx="238125" cy="24765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отредактировать существующую</w:t>
      </w:r>
      <w:r w:rsidR="00EC5AB0">
        <w:t>;</w:t>
      </w:r>
      <w:r>
        <w:t xml:space="preserve"> кнопку</w:t>
      </w:r>
      <w:r w:rsidR="000571F0" w:rsidRPr="000571F0">
        <w:t xml:space="preserve"> </w:t>
      </w:r>
      <w:r w:rsidR="009D0354">
        <w:rPr>
          <w:noProof/>
          <w:lang w:eastAsia="ru-RU"/>
        </w:rPr>
        <w:drawing>
          <wp:inline distT="0" distB="0" distL="0" distR="0" wp14:anchorId="4562C2F6" wp14:editId="78DE3327">
            <wp:extent cx="171450" cy="1714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удалить группу</w:t>
      </w:r>
      <w:r w:rsidRPr="00C7032C">
        <w:t>.</w:t>
      </w:r>
    </w:p>
    <w:p w14:paraId="3E3FB745" w14:textId="79A41D2C" w:rsidR="007763CA" w:rsidRDefault="00457CDC" w:rsidP="007763CA">
      <w:pPr>
        <w:pStyle w:val="Figure"/>
      </w:pPr>
      <w:r w:rsidRPr="00457CDC">
        <w:drawing>
          <wp:inline distT="0" distB="0" distL="0" distR="0" wp14:anchorId="280011E7" wp14:editId="4EEA67D0">
            <wp:extent cx="6480810" cy="3254375"/>
            <wp:effectExtent l="0" t="0" r="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6B63F" w14:textId="13FD81BD" w:rsidR="007763CA" w:rsidRPr="00C7032C" w:rsidRDefault="007763CA" w:rsidP="007763CA">
      <w:pPr>
        <w:pStyle w:val="ImageCaption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7" w:name="_Ref71042973"/>
      <w:r w:rsidR="001F3060">
        <w:rPr>
          <w:noProof/>
        </w:rPr>
        <w:t>1</w:t>
      </w:r>
      <w:bookmarkEnd w:id="57"/>
      <w:r w:rsidR="00C932B4">
        <w:rPr>
          <w:noProof/>
        </w:rPr>
        <w:t>5</w:t>
      </w:r>
      <w:r>
        <w:rPr>
          <w:noProof/>
        </w:rPr>
        <w:fldChar w:fldCharType="end"/>
      </w:r>
      <w:r>
        <w:rPr>
          <w:noProof/>
        </w:rPr>
        <w:t xml:space="preserve"> – Вкладка </w:t>
      </w:r>
      <w:r w:rsidR="00C76CD7">
        <w:rPr>
          <w:noProof/>
        </w:rPr>
        <w:t>Группы</w:t>
      </w:r>
      <w:r w:rsidRPr="002A141D">
        <w:rPr>
          <w:noProof/>
        </w:rPr>
        <w:t xml:space="preserve"> </w:t>
      </w:r>
      <w:r>
        <w:rPr>
          <w:noProof/>
        </w:rPr>
        <w:t xml:space="preserve">с группами </w:t>
      </w:r>
      <w:r w:rsidR="008C642C">
        <w:rPr>
          <w:noProof/>
        </w:rPr>
        <w:t>абонентов</w:t>
      </w:r>
    </w:p>
    <w:p w14:paraId="24912FDF" w14:textId="65E95D70" w:rsidR="005045C3" w:rsidRPr="00500C15" w:rsidRDefault="005045C3" w:rsidP="008C642C">
      <w:pPr>
        <w:pStyle w:val="a3"/>
      </w:pPr>
      <w:r>
        <w:t xml:space="preserve">Настройка группы происходит через диалоговое окно </w:t>
      </w:r>
      <w:proofErr w:type="gramStart"/>
      <w:r w:rsidR="00C76CD7">
        <w:rPr>
          <w:rStyle w:val="afff6"/>
          <w:lang w:val="ru-RU"/>
        </w:rPr>
        <w:t>Изменить</w:t>
      </w:r>
      <w:proofErr w:type="gramEnd"/>
      <w:r w:rsidR="00C76CD7">
        <w:rPr>
          <w:rStyle w:val="afff6"/>
          <w:lang w:val="ru-RU"/>
        </w:rPr>
        <w:t xml:space="preserve"> группу</w:t>
      </w:r>
      <w:r w:rsidRPr="00500C15">
        <w:t xml:space="preserve"> (</w:t>
      </w:r>
      <w:r w:rsidR="008C642C">
        <w:t>рис. </w:t>
      </w:r>
      <w:r w:rsidR="00C932B4">
        <w:t>16</w:t>
      </w:r>
      <w:r>
        <w:t>).</w:t>
      </w:r>
    </w:p>
    <w:p w14:paraId="629F2156" w14:textId="1B6843EA" w:rsidR="008D47B3" w:rsidRDefault="00C76CD7" w:rsidP="008D47B3">
      <w:pPr>
        <w:pStyle w:val="Figure"/>
      </w:pPr>
      <w:r w:rsidRPr="00C76CD7">
        <w:lastRenderedPageBreak/>
        <w:drawing>
          <wp:inline distT="0" distB="0" distL="0" distR="0" wp14:anchorId="3C485D40" wp14:editId="3F2E3D29">
            <wp:extent cx="3743847" cy="2896004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5A046" w14:textId="61DA6E2B" w:rsidR="00C7032C" w:rsidRPr="00C7032C" w:rsidRDefault="005045C3" w:rsidP="008D47B3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C932B4">
        <w:rPr>
          <w:noProof/>
        </w:rPr>
        <w:t>16</w:t>
      </w:r>
      <w:r w:rsidR="00F91BB6">
        <w:rPr>
          <w:noProof/>
        </w:rPr>
        <w:t xml:space="preserve"> – </w:t>
      </w:r>
      <w:r w:rsidR="008D47B3">
        <w:rPr>
          <w:noProof/>
        </w:rPr>
        <w:t xml:space="preserve">Окно </w:t>
      </w:r>
      <w:r w:rsidR="00C76CD7">
        <w:rPr>
          <w:noProof/>
        </w:rPr>
        <w:t>изменения</w:t>
      </w:r>
      <w:r w:rsidR="008D47B3">
        <w:rPr>
          <w:noProof/>
        </w:rPr>
        <w:t xml:space="preserve"> группы </w:t>
      </w:r>
      <w:r w:rsidR="008C642C">
        <w:rPr>
          <w:noProof/>
        </w:rPr>
        <w:t>абонентов</w:t>
      </w:r>
    </w:p>
    <w:p w14:paraId="10F25375" w14:textId="036FE1F7" w:rsidR="00C7032C" w:rsidRPr="00C7032C" w:rsidRDefault="005045C3" w:rsidP="008C642C">
      <w:pPr>
        <w:pStyle w:val="a3"/>
      </w:pPr>
      <w:r>
        <w:t xml:space="preserve">В поле </w:t>
      </w:r>
      <w:r w:rsidR="00C76CD7">
        <w:rPr>
          <w:rStyle w:val="afff6"/>
          <w:lang w:val="ru-RU"/>
        </w:rPr>
        <w:t>Наименования</w:t>
      </w:r>
      <w:r w:rsidRPr="005045C3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 w:rsidR="00C932B4">
        <w:t>16</w:t>
      </w:r>
      <w:r>
        <w:t>) задайте</w:t>
      </w:r>
      <w:r w:rsidR="002A141D">
        <w:t xml:space="preserve"> </w:t>
      </w:r>
      <w:r w:rsidR="00C7032C" w:rsidRPr="00C7032C">
        <w:t>название группы, отображаемое в интерфейсе клиентского приложения.</w:t>
      </w:r>
    </w:p>
    <w:p w14:paraId="3444611A" w14:textId="6DCA4F85" w:rsidR="005045C3" w:rsidRPr="00C7032C" w:rsidRDefault="005045C3" w:rsidP="008C642C">
      <w:pPr>
        <w:pStyle w:val="a3"/>
      </w:pPr>
      <w:r>
        <w:t xml:space="preserve">В поле </w:t>
      </w:r>
      <w:r w:rsidR="00C76CD7">
        <w:rPr>
          <w:rStyle w:val="afff6"/>
          <w:lang w:val="ru-RU"/>
        </w:rPr>
        <w:t>Приоритет</w:t>
      </w:r>
      <w:r w:rsidRPr="00500C15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 w:rsidR="00C932B4">
        <w:t>16</w:t>
      </w:r>
      <w:r>
        <w:t>) выберите г</w:t>
      </w:r>
      <w:r w:rsidR="00C7032C" w:rsidRPr="00C7032C">
        <w:t>рупповой приоритет</w:t>
      </w:r>
      <w:r>
        <w:t>. Приоритет</w:t>
      </w:r>
      <w:r w:rsidR="00C7032C" w:rsidRPr="00C7032C">
        <w:t xml:space="preserve"> имеет смысл только в рамках обычных групповых вызовов. Текущий групповой вызов </w:t>
      </w:r>
      <w:r>
        <w:t>прерывается</w:t>
      </w:r>
      <w:r w:rsidR="00C7032C" w:rsidRPr="00C7032C">
        <w:t xml:space="preserve"> и </w:t>
      </w:r>
      <w:r>
        <w:t>подключается</w:t>
      </w:r>
      <w:r w:rsidR="00C7032C" w:rsidRPr="00C7032C">
        <w:t xml:space="preserve"> новый групповой вызов, если новая группа имеет более высокий приоритет</w:t>
      </w:r>
      <w:r>
        <w:t xml:space="preserve"> (</w:t>
      </w:r>
      <w:r w:rsidR="008C642C">
        <w:t>см. </w:t>
      </w:r>
      <w:r w:rsidR="001D4FC8">
        <w:t>подраздел </w:t>
      </w:r>
      <w:r>
        <w:fldChar w:fldCharType="begin"/>
      </w:r>
      <w:r>
        <w:instrText xml:space="preserve"> REF _Ref71036065 \r \h </w:instrText>
      </w:r>
      <w:r>
        <w:fldChar w:fldCharType="separate"/>
      </w:r>
      <w:r w:rsidR="001F3060">
        <w:t>2.4.1</w:t>
      </w:r>
      <w:r>
        <w:fldChar w:fldCharType="end"/>
      </w:r>
      <w:r>
        <w:t>)</w:t>
      </w:r>
      <w:r w:rsidRPr="00C7032C">
        <w:t>.</w:t>
      </w:r>
    </w:p>
    <w:p w14:paraId="14436B51" w14:textId="74085E26" w:rsidR="00C7032C" w:rsidRPr="00C7032C" w:rsidRDefault="005045C3" w:rsidP="008C642C">
      <w:pPr>
        <w:pStyle w:val="a3"/>
      </w:pPr>
      <w:r w:rsidRPr="001F2A31">
        <w:t>Установите</w:t>
      </w:r>
      <w:r w:rsidRPr="00500C15">
        <w:t xml:space="preserve"> «</w:t>
      </w:r>
      <w:r w:rsidRPr="001F2A31">
        <w:t>флажок</w:t>
      </w:r>
      <w:r w:rsidRPr="00500C15">
        <w:t xml:space="preserve">» </w:t>
      </w:r>
      <w:r w:rsidRPr="001F2A31">
        <w:t>напротив</w:t>
      </w:r>
      <w:r w:rsidRPr="00500C15">
        <w:rPr>
          <w:rStyle w:val="afff6"/>
          <w:lang w:val="ru-RU"/>
        </w:rPr>
        <w:t xml:space="preserve"> </w:t>
      </w:r>
      <w:r w:rsidR="00C76CD7">
        <w:rPr>
          <w:rStyle w:val="afff6"/>
          <w:lang w:val="ru-RU"/>
        </w:rPr>
        <w:t>Экстренный</w:t>
      </w:r>
      <w:r w:rsidR="002A141D">
        <w:t xml:space="preserve"> </w:t>
      </w:r>
      <w:r w:rsidRPr="00500C15">
        <w:t>(</w:t>
      </w:r>
      <w:r w:rsidR="008C642C">
        <w:t>рис. </w:t>
      </w:r>
      <w:r w:rsidR="00C932B4">
        <w:t>16</w:t>
      </w:r>
      <w:r>
        <w:t>), чтобы отметить</w:t>
      </w:r>
      <w:r w:rsidR="00C7032C" w:rsidRPr="00C7032C">
        <w:t xml:space="preserve"> групп</w:t>
      </w:r>
      <w:r>
        <w:t>у как</w:t>
      </w:r>
      <w:r w:rsidR="00C7032C" w:rsidRPr="00C7032C">
        <w:t xml:space="preserve"> </w:t>
      </w:r>
      <w:r w:rsidR="00C7032C" w:rsidRPr="00CA76B9">
        <w:t>аварийн</w:t>
      </w:r>
      <w:r w:rsidRPr="00CA76B9">
        <w:t>ую</w:t>
      </w:r>
      <w:r w:rsidR="00CA76B9">
        <w:t xml:space="preserve"> (</w:t>
      </w:r>
      <w:r w:rsidR="008C642C">
        <w:t>см. </w:t>
      </w:r>
      <w:r w:rsidR="001D4FC8">
        <w:t>подраздел </w:t>
      </w:r>
      <w:r w:rsidR="00CA76B9">
        <w:fldChar w:fldCharType="begin"/>
      </w:r>
      <w:r w:rsidR="00CA76B9">
        <w:instrText xml:space="preserve"> REF _Ref71043873 \r \h </w:instrText>
      </w:r>
      <w:r w:rsidR="00CA76B9">
        <w:fldChar w:fldCharType="separate"/>
      </w:r>
      <w:r w:rsidR="001F3060">
        <w:t>3.6.6</w:t>
      </w:r>
      <w:r w:rsidR="00CA76B9">
        <w:fldChar w:fldCharType="end"/>
      </w:r>
      <w:r w:rsidR="00CA76B9">
        <w:t>)</w:t>
      </w:r>
      <w:r w:rsidR="00C7032C" w:rsidRPr="00C7032C">
        <w:t>.</w:t>
      </w:r>
    </w:p>
    <w:p w14:paraId="7978B706" w14:textId="0FC92EDA" w:rsidR="00C7032C" w:rsidRPr="00C7032C" w:rsidRDefault="005045C3" w:rsidP="008C642C">
      <w:pPr>
        <w:pStyle w:val="a3"/>
      </w:pPr>
      <w:r w:rsidRPr="001F2A31">
        <w:t>Установите</w:t>
      </w:r>
      <w:r w:rsidRPr="00500C15">
        <w:t xml:space="preserve"> «</w:t>
      </w:r>
      <w:r w:rsidRPr="001F2A31">
        <w:t>флажок</w:t>
      </w:r>
      <w:r w:rsidRPr="00500C15">
        <w:t xml:space="preserve">» </w:t>
      </w:r>
      <w:r w:rsidRPr="001F2A31">
        <w:t>напротив</w:t>
      </w:r>
      <w:r w:rsidRPr="00500C15">
        <w:rPr>
          <w:rStyle w:val="afff6"/>
          <w:lang w:val="ru-RU"/>
        </w:rPr>
        <w:t xml:space="preserve"> </w:t>
      </w:r>
      <w:r w:rsidR="00C76CD7">
        <w:rPr>
          <w:rStyle w:val="afff6"/>
          <w:lang w:val="ru-RU"/>
        </w:rPr>
        <w:t>Общий вызов</w:t>
      </w:r>
      <w:r w:rsidR="002A141D">
        <w:t xml:space="preserve"> </w:t>
      </w:r>
      <w:r w:rsidRPr="00500C15">
        <w:t>(</w:t>
      </w:r>
      <w:r w:rsidR="008C642C">
        <w:t>рис. </w:t>
      </w:r>
      <w:r w:rsidR="00C932B4">
        <w:t>16</w:t>
      </w:r>
      <w:r>
        <w:t>), для того чтобы о</w:t>
      </w:r>
      <w:r w:rsidR="00C7032C" w:rsidRPr="00C7032C">
        <w:t>бщий вызов мо</w:t>
      </w:r>
      <w:r>
        <w:t>г</w:t>
      </w:r>
      <w:r w:rsidR="00C7032C" w:rsidRPr="00C7032C">
        <w:t xml:space="preserve"> быть </w:t>
      </w:r>
      <w:r>
        <w:t>инициирован</w:t>
      </w:r>
      <w:r w:rsidR="00C7032C" w:rsidRPr="00C7032C">
        <w:t xml:space="preserve"> только </w:t>
      </w:r>
      <w:r w:rsidR="001F6EF5">
        <w:t>абонентам</w:t>
      </w:r>
      <w:r w:rsidR="00C7032C" w:rsidRPr="00C7032C">
        <w:t>, входящими в группу, но передан всем онлайн-</w:t>
      </w:r>
      <w:r w:rsidR="001F6EF5">
        <w:t>абонентам</w:t>
      </w:r>
      <w:r w:rsidR="00C7032C" w:rsidRPr="00C7032C">
        <w:t xml:space="preserve"> в сети, даже если они не являются членами группы.</w:t>
      </w:r>
    </w:p>
    <w:p w14:paraId="27124EA7" w14:textId="2F9A97A6" w:rsidR="00C7032C" w:rsidRPr="00C7032C" w:rsidRDefault="005045C3" w:rsidP="008C642C">
      <w:pPr>
        <w:pStyle w:val="a3"/>
      </w:pPr>
      <w:r w:rsidRPr="001F2A31">
        <w:t>Установите</w:t>
      </w:r>
      <w:r w:rsidRPr="00500C15">
        <w:t xml:space="preserve"> «</w:t>
      </w:r>
      <w:r w:rsidRPr="001F2A31">
        <w:t>флажок</w:t>
      </w:r>
      <w:r w:rsidRPr="00500C15">
        <w:t xml:space="preserve">» </w:t>
      </w:r>
      <w:r w:rsidRPr="001F2A31">
        <w:t>напротив</w:t>
      </w:r>
      <w:r w:rsidRPr="00500C15">
        <w:rPr>
          <w:rStyle w:val="afff6"/>
          <w:lang w:val="ru-RU"/>
        </w:rPr>
        <w:t xml:space="preserve"> </w:t>
      </w:r>
      <w:r w:rsidR="00C76CD7">
        <w:rPr>
          <w:rStyle w:val="afff6"/>
          <w:lang w:val="ru-RU"/>
        </w:rPr>
        <w:t>Широковещательный</w:t>
      </w:r>
      <w:r w:rsidR="002A141D">
        <w:t xml:space="preserve"> </w:t>
      </w:r>
      <w:r w:rsidRPr="00500C15">
        <w:t>(</w:t>
      </w:r>
      <w:r w:rsidR="008C642C">
        <w:t>рис. </w:t>
      </w:r>
      <w:r w:rsidR="00C932B4">
        <w:t>16</w:t>
      </w:r>
      <w:r>
        <w:t>), чтобы</w:t>
      </w:r>
      <w:r w:rsidRPr="00C7032C">
        <w:t xml:space="preserve"> </w:t>
      </w:r>
      <w:r>
        <w:t xml:space="preserve">разрешить широковещательную рассылку – </w:t>
      </w:r>
      <w:r w:rsidR="00C7032C" w:rsidRPr="00C7032C">
        <w:t>односторонний групповой вызов, на который нельзя ответить.</w:t>
      </w:r>
    </w:p>
    <w:p w14:paraId="04601EAF" w14:textId="3F6EBFD0" w:rsidR="00C7032C" w:rsidRPr="00C7032C" w:rsidRDefault="00C7032C" w:rsidP="008C642C">
      <w:pPr>
        <w:pStyle w:val="a3"/>
      </w:pPr>
      <w:r w:rsidRPr="00C7032C">
        <w:t xml:space="preserve">Чтобы добавить </w:t>
      </w:r>
      <w:r w:rsidR="001F6EF5">
        <w:t>абонентов</w:t>
      </w:r>
      <w:r w:rsidRPr="00C7032C">
        <w:t xml:space="preserve"> в группу</w:t>
      </w:r>
      <w:r w:rsidR="005045C3">
        <w:t xml:space="preserve"> на вкладке </w:t>
      </w:r>
      <w:r w:rsidR="00C76CD7" w:rsidRPr="00C76CD7">
        <w:rPr>
          <w:rStyle w:val="afff6"/>
          <w:lang w:val="ru-RU"/>
        </w:rPr>
        <w:t>Группы</w:t>
      </w:r>
      <w:r w:rsidR="005045C3" w:rsidRPr="005045C3">
        <w:t xml:space="preserve"> </w:t>
      </w:r>
      <w:r w:rsidR="00574CCE" w:rsidRPr="005045C3">
        <w:t>(</w:t>
      </w:r>
      <w:r w:rsidR="008C642C">
        <w:t>рис. </w:t>
      </w:r>
      <w:r w:rsidR="00C932B4">
        <w:t>15</w:t>
      </w:r>
      <w:r w:rsidR="00574CCE">
        <w:t>)</w:t>
      </w:r>
      <w:r w:rsidR="00574CCE" w:rsidRPr="005045C3">
        <w:t xml:space="preserve"> </w:t>
      </w:r>
      <w:r w:rsidR="005045C3" w:rsidRPr="005045C3">
        <w:t xml:space="preserve">в окне </w:t>
      </w:r>
      <w:r w:rsidR="00457CDC" w:rsidRPr="00457CDC">
        <w:rPr>
          <w:rStyle w:val="afff6"/>
          <w:lang w:val="ru-RU"/>
        </w:rPr>
        <w:t>Настройки сети</w:t>
      </w:r>
      <w:r w:rsidRPr="00C7032C">
        <w:t xml:space="preserve">, выберите группу и установите флажки для соответствующих </w:t>
      </w:r>
      <w:r w:rsidR="001F6EF5">
        <w:t>абонентов</w:t>
      </w:r>
      <w:r w:rsidR="005045C3">
        <w:t xml:space="preserve"> или на вкладке </w:t>
      </w:r>
      <w:r w:rsidR="00457CDC" w:rsidRPr="00457CDC">
        <w:rPr>
          <w:rStyle w:val="afff6"/>
          <w:lang w:val="ru-RU"/>
        </w:rPr>
        <w:t>Пользователи</w:t>
      </w:r>
      <w:r w:rsidR="005045C3">
        <w:rPr>
          <w:rStyle w:val="afff6"/>
          <w:lang w:val="ru-RU"/>
        </w:rPr>
        <w:t xml:space="preserve"> </w:t>
      </w:r>
      <w:r w:rsidR="005045C3" w:rsidRPr="005045C3">
        <w:t>(</w:t>
      </w:r>
      <w:r w:rsidR="008C642C">
        <w:t>рис. </w:t>
      </w:r>
      <w:r w:rsidR="005045C3">
        <w:fldChar w:fldCharType="begin"/>
      </w:r>
      <w:r w:rsidR="005045C3" w:rsidRPr="005045C3">
        <w:instrText xml:space="preserve"> </w:instrText>
      </w:r>
      <w:r w:rsidR="005045C3" w:rsidRPr="00500C15">
        <w:rPr>
          <w:lang w:val="en-US"/>
        </w:rPr>
        <w:instrText>REF</w:instrText>
      </w:r>
      <w:r w:rsidR="005045C3" w:rsidRPr="005045C3">
        <w:instrText xml:space="preserve"> _</w:instrText>
      </w:r>
      <w:r w:rsidR="005045C3" w:rsidRPr="00500C15">
        <w:rPr>
          <w:lang w:val="en-US"/>
        </w:rPr>
        <w:instrText>Ref</w:instrText>
      </w:r>
      <w:r w:rsidR="005045C3" w:rsidRPr="005045C3">
        <w:instrText>71038241 \</w:instrText>
      </w:r>
      <w:r w:rsidR="005045C3" w:rsidRPr="00500C15">
        <w:rPr>
          <w:lang w:val="en-US"/>
        </w:rPr>
        <w:instrText>h</w:instrText>
      </w:r>
      <w:r w:rsidR="005045C3" w:rsidRPr="005045C3">
        <w:instrText xml:space="preserve"> </w:instrText>
      </w:r>
      <w:r w:rsidR="005045C3"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3</w:t>
      </w:r>
      <w:r w:rsidR="005045C3">
        <w:fldChar w:fldCharType="end"/>
      </w:r>
      <w:r w:rsidR="005045C3">
        <w:t>)</w:t>
      </w:r>
      <w:r w:rsidR="005045C3" w:rsidRPr="005045C3">
        <w:t xml:space="preserve"> </w:t>
      </w:r>
      <w:r w:rsidR="005045C3" w:rsidRPr="00C7032C">
        <w:t xml:space="preserve">выберите </w:t>
      </w:r>
      <w:r w:rsidR="001F6EF5">
        <w:t>абонента</w:t>
      </w:r>
      <w:r w:rsidR="005045C3" w:rsidRPr="00C7032C">
        <w:t xml:space="preserve"> и установите флажки </w:t>
      </w:r>
      <w:r w:rsidR="005045C3">
        <w:t xml:space="preserve">напротив групп, куда </w:t>
      </w:r>
      <w:r w:rsidR="001F6EF5">
        <w:t>он</w:t>
      </w:r>
      <w:r w:rsidR="005045C3">
        <w:t xml:space="preserve"> будет включён</w:t>
      </w:r>
      <w:r w:rsidRPr="00C7032C">
        <w:t>.</w:t>
      </w:r>
    </w:p>
    <w:p w14:paraId="2F046961" w14:textId="21667034" w:rsidR="00802EDD" w:rsidRPr="001F6EF5" w:rsidRDefault="00802EDD" w:rsidP="002F1AAC">
      <w:pPr>
        <w:pStyle w:val="3"/>
        <w:rPr>
          <w:lang w:val="en-US"/>
        </w:rPr>
      </w:pPr>
      <w:bookmarkStart w:id="58" w:name="_Ref71041962"/>
      <w:bookmarkStart w:id="59" w:name="_Ref71390678"/>
      <w:bookmarkStart w:id="60" w:name="_Toc72413770"/>
      <w:r w:rsidRPr="001F6EF5">
        <w:t xml:space="preserve">Диспетчеры </w:t>
      </w:r>
      <w:bookmarkEnd w:id="58"/>
      <w:r w:rsidR="001F6EF5" w:rsidRPr="001F6EF5">
        <w:t>сети</w:t>
      </w:r>
      <w:bookmarkEnd w:id="59"/>
      <w:bookmarkEnd w:id="60"/>
    </w:p>
    <w:p w14:paraId="2EFEB7C6" w14:textId="79B67880" w:rsidR="007763CA" w:rsidRPr="00C7032C" w:rsidRDefault="007763CA" w:rsidP="008C642C">
      <w:pPr>
        <w:pStyle w:val="a3"/>
      </w:pPr>
      <w:r>
        <w:t>Диспетчеры</w:t>
      </w:r>
      <w:r w:rsidRPr="00C7032C">
        <w:t xml:space="preserve"> </w:t>
      </w:r>
      <w:r w:rsidR="001F6EF5">
        <w:t>сети</w:t>
      </w:r>
      <w:r>
        <w:t xml:space="preserve"> – </w:t>
      </w:r>
      <w:r w:rsidRPr="00C7032C">
        <w:t xml:space="preserve">это учетные записи, используемые для подключения к серверу из приложения </w:t>
      </w:r>
      <w:r w:rsidR="00A420F4" w:rsidRPr="00A420F4">
        <w:rPr>
          <w:rStyle w:val="afff6"/>
          <w:lang w:val="ru-RU"/>
        </w:rPr>
        <w:t xml:space="preserve">ОМЕГА </w:t>
      </w:r>
      <w:r w:rsidR="00A420F4">
        <w:rPr>
          <w:rStyle w:val="afff6"/>
        </w:rPr>
        <w:t>K</w:t>
      </w:r>
      <w:r w:rsidR="00A420F4" w:rsidRPr="00A420F4">
        <w:rPr>
          <w:rStyle w:val="afff6"/>
          <w:lang w:val="ru-RU"/>
        </w:rPr>
        <w:t>400 (</w:t>
      </w:r>
      <w:proofErr w:type="spellStart"/>
      <w:r w:rsidR="00A420F4">
        <w:rPr>
          <w:rStyle w:val="afff6"/>
        </w:rPr>
        <w:t>Astracom</w:t>
      </w:r>
      <w:proofErr w:type="spellEnd"/>
      <w:r w:rsidR="00A420F4" w:rsidRPr="00A420F4">
        <w:rPr>
          <w:rStyle w:val="afff6"/>
          <w:lang w:val="ru-RU"/>
        </w:rPr>
        <w:t xml:space="preserve"> </w:t>
      </w:r>
      <w:r w:rsidR="00A420F4">
        <w:rPr>
          <w:rStyle w:val="afff6"/>
        </w:rPr>
        <w:t>Console</w:t>
      </w:r>
      <w:r w:rsidR="00A420F4" w:rsidRPr="00A420F4">
        <w:rPr>
          <w:rStyle w:val="afff6"/>
          <w:lang w:val="ru-RU"/>
        </w:rPr>
        <w:t>)</w:t>
      </w:r>
      <w:r w:rsidRPr="00C7032C">
        <w:t>.</w:t>
      </w:r>
    </w:p>
    <w:p w14:paraId="7CDD00FD" w14:textId="3C4D15B8" w:rsidR="007763CA" w:rsidRDefault="007763CA" w:rsidP="008C642C">
      <w:pPr>
        <w:pStyle w:val="a3"/>
      </w:pPr>
      <w:r w:rsidRPr="001F6EF5">
        <w:lastRenderedPageBreak/>
        <w:t xml:space="preserve">В окне </w:t>
      </w:r>
      <w:r w:rsidR="00457CDC" w:rsidRPr="00457CDC">
        <w:rPr>
          <w:rStyle w:val="afff6"/>
          <w:lang w:val="ru-RU"/>
        </w:rPr>
        <w:t>Настройки сети</w:t>
      </w:r>
      <w:r w:rsidRPr="001F6EF5">
        <w:t xml:space="preserve"> на вкладке </w:t>
      </w:r>
      <w:r w:rsidR="000F32ED" w:rsidRPr="000F32ED">
        <w:rPr>
          <w:rStyle w:val="afff6"/>
          <w:lang w:val="ru-RU"/>
        </w:rPr>
        <w:t>Диспетчеры</w:t>
      </w:r>
      <w:r w:rsidRPr="001F6EF5">
        <w:t xml:space="preserve"> нажмите </w:t>
      </w:r>
      <w:proofErr w:type="gramStart"/>
      <w:r w:rsidRPr="001F6EF5">
        <w:t>кнопку</w:t>
      </w:r>
      <w:r w:rsidR="00CC5FA5" w:rsidRPr="00CC5FA5">
        <w:t xml:space="preserve"> </w:t>
      </w:r>
      <w:r w:rsidR="003E4DD6">
        <w:rPr>
          <w:noProof/>
          <w:lang w:eastAsia="ru-RU"/>
        </w:rPr>
        <w:drawing>
          <wp:inline distT="0" distB="0" distL="0" distR="0" wp14:anchorId="143CC324" wp14:editId="5ECE16CA">
            <wp:extent cx="171450" cy="17145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6EF5">
        <w:t>,</w:t>
      </w:r>
      <w:proofErr w:type="gramEnd"/>
      <w:r w:rsidRPr="001F6EF5">
        <w:t xml:space="preserve"> чтобы добавить новую учетную запись</w:t>
      </w:r>
      <w:r w:rsidR="00EC5AB0" w:rsidRPr="001F6EF5">
        <w:t>;</w:t>
      </w:r>
      <w:r w:rsidRPr="001F6EF5">
        <w:t xml:space="preserve"> кнопку</w:t>
      </w:r>
      <w:r w:rsidR="00790207" w:rsidRPr="00790207">
        <w:t xml:space="preserve"> </w:t>
      </w:r>
      <w:r w:rsidR="003E4DD6">
        <w:rPr>
          <w:noProof/>
          <w:lang w:eastAsia="ru-RU"/>
        </w:rPr>
        <w:drawing>
          <wp:inline distT="0" distB="0" distL="0" distR="0" wp14:anchorId="4FEAFE65" wp14:editId="052E39EB">
            <wp:extent cx="238125" cy="247650"/>
            <wp:effectExtent l="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6EF5">
        <w:t>, чтобы отредактировать существующую</w:t>
      </w:r>
      <w:r w:rsidR="00EC5AB0" w:rsidRPr="001F6EF5">
        <w:t>;</w:t>
      </w:r>
      <w:r w:rsidRPr="001F6EF5">
        <w:t xml:space="preserve"> кнопку</w:t>
      </w:r>
      <w:r w:rsidR="000571F0" w:rsidRPr="000571F0">
        <w:t xml:space="preserve"> </w:t>
      </w:r>
      <w:r w:rsidR="002568F3">
        <w:rPr>
          <w:noProof/>
          <w:lang w:eastAsia="ru-RU"/>
        </w:rPr>
        <w:drawing>
          <wp:inline distT="0" distB="0" distL="0" distR="0" wp14:anchorId="74470570" wp14:editId="63A89278">
            <wp:extent cx="171450" cy="17145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6EF5">
        <w:t xml:space="preserve">, чтобы удалить учётную запись. Настройка учётной запись происходит через диалоговое окно </w:t>
      </w:r>
      <w:proofErr w:type="gramStart"/>
      <w:r w:rsidR="000F32ED">
        <w:rPr>
          <w:rStyle w:val="afff6"/>
          <w:lang w:val="ru-RU"/>
        </w:rPr>
        <w:t>Изменить</w:t>
      </w:r>
      <w:proofErr w:type="gramEnd"/>
      <w:r w:rsidR="000F32ED">
        <w:rPr>
          <w:rStyle w:val="afff6"/>
          <w:lang w:val="ru-RU"/>
        </w:rPr>
        <w:t xml:space="preserve"> диспетчера</w:t>
      </w:r>
      <w:r w:rsidRPr="001F6EF5">
        <w:t>.</w:t>
      </w:r>
    </w:p>
    <w:p w14:paraId="62A73D20" w14:textId="54573F2C" w:rsidR="00C65FC0" w:rsidRPr="00500C15" w:rsidRDefault="00C65FC0" w:rsidP="008C642C">
      <w:pPr>
        <w:pStyle w:val="a3"/>
      </w:pPr>
      <w:r>
        <w:t>Чтобы диспетчеры имели возможность создавать задания для обновления клиентского приложения, ф</w:t>
      </w:r>
      <w:r w:rsidRPr="004C0DB1">
        <w:t>айлы APK</w:t>
      </w:r>
      <w:r>
        <w:t>, содержащие версии,</w:t>
      </w:r>
      <w:r w:rsidRPr="004C0DB1">
        <w:t xml:space="preserve"> должны быть помещены в папку</w:t>
      </w:r>
      <w:proofErr w:type="gramStart"/>
      <w:r w:rsidRPr="004C0DB1">
        <w:t xml:space="preserve"> </w:t>
      </w:r>
      <w:r w:rsidR="0064373A" w:rsidRPr="0064373A">
        <w:rPr>
          <w:rStyle w:val="afff6"/>
          <w:lang w:val="ru-RU"/>
        </w:rPr>
        <w:t>..</w:t>
      </w:r>
      <w:proofErr w:type="gramEnd"/>
      <w:r w:rsidRPr="0064373A">
        <w:rPr>
          <w:rStyle w:val="afff6"/>
          <w:lang w:val="ru-RU"/>
        </w:rPr>
        <w:t>\</w:t>
      </w:r>
      <w:proofErr w:type="spellStart"/>
      <w:r w:rsidRPr="0064373A">
        <w:rPr>
          <w:rStyle w:val="afff6"/>
        </w:rPr>
        <w:t>OtapPackages</w:t>
      </w:r>
      <w:proofErr w:type="spellEnd"/>
      <w:r w:rsidRPr="004C0DB1">
        <w:t xml:space="preserve"> на сервере</w:t>
      </w:r>
      <w:r>
        <w:t>.</w:t>
      </w:r>
    </w:p>
    <w:p w14:paraId="0723C9B8" w14:textId="7D8B93D6" w:rsidR="00C7032C" w:rsidRPr="00C7032C" w:rsidRDefault="00C7032C" w:rsidP="002F1AAC">
      <w:pPr>
        <w:pStyle w:val="3"/>
      </w:pPr>
      <w:bookmarkStart w:id="61" w:name="_Toc72413771"/>
      <w:r w:rsidRPr="00C7032C">
        <w:t xml:space="preserve">Устройства </w:t>
      </w:r>
      <w:r w:rsidR="001F6EF5">
        <w:t>сети</w:t>
      </w:r>
      <w:bookmarkEnd w:id="61"/>
    </w:p>
    <w:p w14:paraId="02FE3BBD" w14:textId="2670E5AC" w:rsidR="00C7032C" w:rsidRPr="00C7032C" w:rsidRDefault="00EE270C" w:rsidP="008C642C">
      <w:pPr>
        <w:pStyle w:val="a3"/>
      </w:pPr>
      <w:r>
        <w:t xml:space="preserve">Устройства </w:t>
      </w:r>
      <w:r w:rsidR="001F6EF5">
        <w:t>сети</w:t>
      </w:r>
      <w:r>
        <w:t xml:space="preserve"> </w:t>
      </w:r>
      <w:r w:rsidR="002A141D">
        <w:t xml:space="preserve">– </w:t>
      </w:r>
      <w:r w:rsidR="00C7032C" w:rsidRPr="00C7032C">
        <w:t xml:space="preserve">это </w:t>
      </w:r>
      <w:r w:rsidR="001F6EF5">
        <w:t>список</w:t>
      </w:r>
      <w:r w:rsidR="00C7032C" w:rsidRPr="00C7032C">
        <w:t xml:space="preserve"> устройств</w:t>
      </w:r>
      <w:r w:rsidR="001F6EF5">
        <w:t xml:space="preserve"> абонентов</w:t>
      </w:r>
      <w:r w:rsidR="00C7032C" w:rsidRPr="00C7032C">
        <w:t>, котор</w:t>
      </w:r>
      <w:r w:rsidR="001F6EF5">
        <w:t>ые</w:t>
      </w:r>
      <w:r w:rsidR="00C7032C" w:rsidRPr="00C7032C">
        <w:t xml:space="preserve"> хотя бы однажды был</w:t>
      </w:r>
      <w:r w:rsidR="001F6EF5">
        <w:t>и</w:t>
      </w:r>
      <w:r w:rsidR="00C7032C" w:rsidRPr="00C7032C">
        <w:t xml:space="preserve"> подключен</w:t>
      </w:r>
      <w:r w:rsidR="001F6EF5">
        <w:t>ы</w:t>
      </w:r>
      <w:r w:rsidR="00C7032C" w:rsidRPr="00C7032C">
        <w:t xml:space="preserve"> к серверу. Устройства нельзя добавлять вручную. Они автоматически добавляются в </w:t>
      </w:r>
      <w:r w:rsidR="002A141D" w:rsidRPr="00C7032C">
        <w:t>кэш</w:t>
      </w:r>
      <w:r w:rsidR="00C7032C" w:rsidRPr="00C7032C">
        <w:t xml:space="preserve"> после успешного входа в систему с определенного устройства.</w:t>
      </w:r>
      <w:r>
        <w:t xml:space="preserve"> Перечень устройств отображается в</w:t>
      </w:r>
      <w:r w:rsidRPr="007763CA">
        <w:t xml:space="preserve"> </w:t>
      </w:r>
      <w:r>
        <w:t>окне</w:t>
      </w:r>
      <w:r w:rsidRPr="007763CA">
        <w:t xml:space="preserve"> </w:t>
      </w:r>
      <w:r w:rsidR="00457CDC" w:rsidRPr="000F32ED">
        <w:rPr>
          <w:rStyle w:val="afff6"/>
          <w:lang w:val="ru-RU"/>
        </w:rPr>
        <w:t>Настройки сети</w:t>
      </w:r>
      <w:r w:rsidRPr="007763CA">
        <w:t xml:space="preserve"> (</w:t>
      </w:r>
      <w:r w:rsidR="008C642C">
        <w:t>рис. </w:t>
      </w:r>
      <w:r w:rsidR="00C932B4">
        <w:t>17</w:t>
      </w:r>
      <w:r>
        <w:t xml:space="preserve">) на вкладке </w:t>
      </w:r>
      <w:r w:rsidR="000F32ED" w:rsidRPr="000F32ED">
        <w:rPr>
          <w:rStyle w:val="afff6"/>
          <w:lang w:val="ru-RU"/>
        </w:rPr>
        <w:t>Устройства</w:t>
      </w:r>
      <w:r>
        <w:t>.</w:t>
      </w:r>
    </w:p>
    <w:p w14:paraId="64C9ED03" w14:textId="7D5410CC" w:rsidR="002A141D" w:rsidRDefault="000F32ED" w:rsidP="002A141D">
      <w:pPr>
        <w:pStyle w:val="Figure"/>
      </w:pPr>
      <w:r w:rsidRPr="000F32ED">
        <w:drawing>
          <wp:inline distT="0" distB="0" distL="0" distR="0" wp14:anchorId="1D155248" wp14:editId="6430093F">
            <wp:extent cx="6480810" cy="325691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6755C" w14:textId="0D3EF199" w:rsidR="00C7032C" w:rsidRPr="00C7032C" w:rsidRDefault="00EE270C" w:rsidP="002A141D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C932B4">
        <w:rPr>
          <w:noProof/>
        </w:rPr>
        <w:t>17</w:t>
      </w:r>
      <w:r w:rsidR="002A141D">
        <w:rPr>
          <w:noProof/>
        </w:rPr>
        <w:t xml:space="preserve"> – Вкладка </w:t>
      </w:r>
      <w:r w:rsidR="000F32ED" w:rsidRPr="000F32ED">
        <w:rPr>
          <w:rStyle w:val="afff6"/>
          <w:lang w:val="ru-RU"/>
        </w:rPr>
        <w:t>Устройства</w:t>
      </w:r>
      <w:r w:rsidR="002A141D">
        <w:rPr>
          <w:noProof/>
        </w:rPr>
        <w:t xml:space="preserve"> с перечнем клиентских устройств</w:t>
      </w:r>
    </w:p>
    <w:p w14:paraId="20113101" w14:textId="63B0F539" w:rsidR="00C7032C" w:rsidRPr="00C7032C" w:rsidRDefault="00C7032C" w:rsidP="002F1AAC">
      <w:pPr>
        <w:pStyle w:val="3"/>
      </w:pPr>
      <w:bookmarkStart w:id="62" w:name="_Toc72413772"/>
      <w:r w:rsidRPr="00C7032C">
        <w:t xml:space="preserve">Статусы </w:t>
      </w:r>
      <w:r w:rsidR="001F6EF5">
        <w:t>устройств</w:t>
      </w:r>
      <w:bookmarkEnd w:id="62"/>
    </w:p>
    <w:p w14:paraId="4E91B107" w14:textId="2909F8CA" w:rsidR="00C7032C" w:rsidRPr="00C7032C" w:rsidRDefault="00C7032C" w:rsidP="008C642C">
      <w:pPr>
        <w:pStyle w:val="a3"/>
      </w:pPr>
      <w:r w:rsidRPr="00C7032C">
        <w:t xml:space="preserve">Статус </w:t>
      </w:r>
      <w:r w:rsidR="001F6EF5">
        <w:t xml:space="preserve">устройств </w:t>
      </w:r>
      <w:r w:rsidR="002A141D">
        <w:t xml:space="preserve">– </w:t>
      </w:r>
      <w:r w:rsidRPr="00C7032C">
        <w:t xml:space="preserve">это атрибут, который может быть применен к конкретному устройству в клиентском приложении, отражающем текущую активность </w:t>
      </w:r>
      <w:r w:rsidR="001F6EF5">
        <w:t>абонента</w:t>
      </w:r>
      <w:r w:rsidR="00EE270C">
        <w:t>:</w:t>
      </w:r>
      <w:r w:rsidRPr="00C7032C">
        <w:t xml:space="preserve"> </w:t>
      </w:r>
      <w:r w:rsidR="00EE270C">
        <w:t>с</w:t>
      </w:r>
      <w:r w:rsidRPr="00C7032C">
        <w:t>вободен,</w:t>
      </w:r>
      <w:r w:rsidR="00EE270C">
        <w:t xml:space="preserve"> з</w:t>
      </w:r>
      <w:r w:rsidRPr="00C7032C">
        <w:t xml:space="preserve">анят, </w:t>
      </w:r>
      <w:r w:rsidR="00EE270C">
        <w:t>д</w:t>
      </w:r>
      <w:r w:rsidRPr="00C7032C">
        <w:t>ежурный и т.</w:t>
      </w:r>
      <w:r w:rsidR="00EE270C">
        <w:t>д</w:t>
      </w:r>
      <w:r w:rsidRPr="00C7032C">
        <w:t>. Каждый статус отмечен цветом для удобства использования.</w:t>
      </w:r>
    </w:p>
    <w:p w14:paraId="167F045C" w14:textId="5131644F" w:rsidR="00EE270C" w:rsidRDefault="00EE270C" w:rsidP="008C642C">
      <w:pPr>
        <w:pStyle w:val="a3"/>
      </w:pPr>
      <w:r>
        <w:t>В</w:t>
      </w:r>
      <w:r w:rsidRPr="00EE270C">
        <w:t xml:space="preserve"> </w:t>
      </w:r>
      <w:r>
        <w:t>окне</w:t>
      </w:r>
      <w:r w:rsidRPr="00EE270C">
        <w:t xml:space="preserve"> </w:t>
      </w:r>
      <w:r w:rsidR="00457CDC" w:rsidRPr="00457CDC">
        <w:rPr>
          <w:rStyle w:val="afff6"/>
          <w:lang w:val="ru-RU"/>
        </w:rPr>
        <w:t>Настройки сети</w:t>
      </w:r>
      <w:r w:rsidRPr="00EE270C">
        <w:t xml:space="preserve"> </w:t>
      </w:r>
      <w:r>
        <w:t xml:space="preserve">на вкладке </w:t>
      </w:r>
      <w:r w:rsidR="00FD0529" w:rsidRPr="00FD0529">
        <w:rPr>
          <w:rStyle w:val="afff6"/>
          <w:lang w:val="ru-RU"/>
        </w:rPr>
        <w:t>Статусы</w:t>
      </w:r>
      <w:r>
        <w:t xml:space="preserve"> н</w:t>
      </w:r>
      <w:r w:rsidRPr="00C7032C">
        <w:t xml:space="preserve">ажмите </w:t>
      </w:r>
      <w:proofErr w:type="gramStart"/>
      <w:r w:rsidRPr="00C7032C">
        <w:t>кнопку</w:t>
      </w:r>
      <w:r w:rsidR="00CC5FA5" w:rsidRPr="00CC5FA5">
        <w:t xml:space="preserve"> </w:t>
      </w:r>
      <w:r w:rsidR="003E4DD6">
        <w:rPr>
          <w:noProof/>
          <w:lang w:eastAsia="ru-RU"/>
        </w:rPr>
        <w:drawing>
          <wp:inline distT="0" distB="0" distL="0" distR="0" wp14:anchorId="3208B679" wp14:editId="134D13F4">
            <wp:extent cx="171450" cy="17145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032C">
        <w:t>,</w:t>
      </w:r>
      <w:proofErr w:type="gramEnd"/>
      <w:r w:rsidRPr="00C7032C">
        <w:t xml:space="preserve"> что</w:t>
      </w:r>
      <w:r>
        <w:t>бы добавить новый статус</w:t>
      </w:r>
      <w:r w:rsidR="00EC5AB0">
        <w:t>;</w:t>
      </w:r>
      <w:r>
        <w:t xml:space="preserve"> кнопку</w:t>
      </w:r>
      <w:r w:rsidR="00790207" w:rsidRPr="00790207">
        <w:t xml:space="preserve"> </w:t>
      </w:r>
      <w:r w:rsidR="003E4DD6">
        <w:rPr>
          <w:noProof/>
          <w:lang w:eastAsia="ru-RU"/>
        </w:rPr>
        <w:drawing>
          <wp:inline distT="0" distB="0" distL="0" distR="0" wp14:anchorId="5C8B5EAB" wp14:editId="69BBB5C3">
            <wp:extent cx="238125" cy="247650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отредактировать существующий</w:t>
      </w:r>
      <w:r w:rsidR="00EC5AB0">
        <w:t>;</w:t>
      </w:r>
      <w:r>
        <w:t xml:space="preserve"> кнопку</w:t>
      </w:r>
      <w:r w:rsidR="000571F0" w:rsidRPr="000571F0">
        <w:t xml:space="preserve"> </w:t>
      </w:r>
      <w:r w:rsidR="002568F3">
        <w:rPr>
          <w:noProof/>
          <w:lang w:eastAsia="ru-RU"/>
        </w:rPr>
        <w:drawing>
          <wp:inline distT="0" distB="0" distL="0" distR="0" wp14:anchorId="6EE1FD58" wp14:editId="6EC10038">
            <wp:extent cx="171450" cy="1714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удалить статус</w:t>
      </w:r>
      <w:r w:rsidRPr="00C7032C">
        <w:t>.</w:t>
      </w:r>
    </w:p>
    <w:p w14:paraId="4B9A8DA5" w14:textId="18B1D66D" w:rsidR="00EE270C" w:rsidRPr="00500C15" w:rsidRDefault="00EE270C" w:rsidP="008C642C">
      <w:pPr>
        <w:pStyle w:val="a3"/>
      </w:pPr>
      <w:r>
        <w:lastRenderedPageBreak/>
        <w:t xml:space="preserve">Настройка статуса происходит через диалоговое окно </w:t>
      </w:r>
      <w:r w:rsidR="00FD0529" w:rsidRPr="00FD0529">
        <w:rPr>
          <w:rStyle w:val="afff6"/>
          <w:lang w:val="ru-RU"/>
        </w:rPr>
        <w:t>Новый статус</w:t>
      </w:r>
      <w:r w:rsidR="00FD0529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 w:rsidR="00C932B4">
        <w:t>18</w:t>
      </w:r>
      <w:r>
        <w:t>).</w:t>
      </w:r>
    </w:p>
    <w:p w14:paraId="6E503AD1" w14:textId="250B2B48" w:rsidR="002A141D" w:rsidRDefault="00FD0529" w:rsidP="002A141D">
      <w:pPr>
        <w:pStyle w:val="Figure"/>
      </w:pPr>
      <w:r w:rsidRPr="00FD0529">
        <w:drawing>
          <wp:inline distT="0" distB="0" distL="0" distR="0" wp14:anchorId="38882DA4" wp14:editId="5B4BC72A">
            <wp:extent cx="4182059" cy="1533739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E87D0" w14:textId="27A91081" w:rsidR="00C7032C" w:rsidRPr="00C7032C" w:rsidRDefault="00EE270C" w:rsidP="002A141D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C932B4">
        <w:rPr>
          <w:noProof/>
        </w:rPr>
        <w:t>18</w:t>
      </w:r>
      <w:r w:rsidR="00435321">
        <w:rPr>
          <w:noProof/>
        </w:rPr>
        <w:t xml:space="preserve"> – Окно создания </w:t>
      </w:r>
      <w:r w:rsidR="002A141D">
        <w:rPr>
          <w:noProof/>
        </w:rPr>
        <w:t>статуса</w:t>
      </w:r>
    </w:p>
    <w:p w14:paraId="05931F6B" w14:textId="6EF5F912" w:rsidR="00EE270C" w:rsidRDefault="00EE270C" w:rsidP="008C642C">
      <w:pPr>
        <w:pStyle w:val="a3"/>
      </w:pPr>
      <w:r>
        <w:t xml:space="preserve">В диалоговом окне </w:t>
      </w:r>
      <w:r w:rsidR="00FD0529" w:rsidRPr="00FD0529">
        <w:rPr>
          <w:rStyle w:val="afff6"/>
          <w:lang w:val="ru-RU"/>
        </w:rPr>
        <w:t>Новый статус</w:t>
      </w:r>
      <w:r w:rsidR="00FD0529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 w:rsidR="00EB1126">
        <w:t>18</w:t>
      </w:r>
      <w:r>
        <w:t>) задайте наименование статуса и цвет его условного обозначения.</w:t>
      </w:r>
    </w:p>
    <w:p w14:paraId="011D1161" w14:textId="40D34F39" w:rsidR="00C7032C" w:rsidRPr="00C7032C" w:rsidRDefault="00C7032C" w:rsidP="002F1AAC">
      <w:pPr>
        <w:pStyle w:val="3"/>
      </w:pPr>
      <w:bookmarkStart w:id="63" w:name="_Ref71043873"/>
      <w:bookmarkStart w:id="64" w:name="_Toc72413773"/>
      <w:r w:rsidRPr="00C7032C">
        <w:t>Аварийные профили</w:t>
      </w:r>
      <w:bookmarkEnd w:id="63"/>
      <w:bookmarkEnd w:id="64"/>
    </w:p>
    <w:p w14:paraId="53306F68" w14:textId="32DA1143" w:rsidR="00C7032C" w:rsidRPr="00C7032C" w:rsidRDefault="00C7032C" w:rsidP="008C642C">
      <w:pPr>
        <w:pStyle w:val="a3"/>
      </w:pPr>
      <w:r w:rsidRPr="00C7032C">
        <w:t>Аварийный профиль</w:t>
      </w:r>
      <w:r w:rsidR="002A141D">
        <w:t xml:space="preserve"> – </w:t>
      </w:r>
      <w:r w:rsidRPr="00C7032C">
        <w:t xml:space="preserve">это набор свойств, определяющих поведение аварийного сигнала. Аварийный профиль устанавливается для </w:t>
      </w:r>
      <w:r w:rsidR="008C642C">
        <w:t>абонента</w:t>
      </w:r>
      <w:r w:rsidR="00CA76B9">
        <w:t xml:space="preserve"> / группы</w:t>
      </w:r>
      <w:r w:rsidR="008C642C">
        <w:t xml:space="preserve"> абонентов</w:t>
      </w:r>
      <w:r w:rsidRPr="00C7032C">
        <w:t xml:space="preserve"> либо в </w:t>
      </w:r>
      <w:r w:rsidR="00CA76B9">
        <w:t xml:space="preserve">окне </w:t>
      </w:r>
      <w:r w:rsidR="0059614C" w:rsidRPr="0059614C">
        <w:rPr>
          <w:rStyle w:val="afff6"/>
          <w:lang w:val="ru-RU"/>
        </w:rPr>
        <w:t>Менеджер сервера</w:t>
      </w:r>
      <w:r w:rsidR="00CA76B9">
        <w:rPr>
          <w:rStyle w:val="afff6"/>
          <w:lang w:val="ru-RU"/>
        </w:rPr>
        <w:t xml:space="preserve"> →</w:t>
      </w:r>
      <w:r w:rsidR="00CA76B9" w:rsidRPr="00CA76B9">
        <w:t xml:space="preserve"> </w:t>
      </w:r>
      <w:r w:rsidR="00457CDC" w:rsidRPr="00457CDC">
        <w:rPr>
          <w:rStyle w:val="afff6"/>
          <w:lang w:val="ru-RU"/>
        </w:rPr>
        <w:t xml:space="preserve">Настройки </w:t>
      </w:r>
      <w:proofErr w:type="gramStart"/>
      <w:r w:rsidR="00457CDC" w:rsidRPr="00457CDC">
        <w:rPr>
          <w:rStyle w:val="afff6"/>
          <w:lang w:val="ru-RU"/>
        </w:rPr>
        <w:t>сети</w:t>
      </w:r>
      <w:r w:rsidR="00CA76B9" w:rsidRPr="00C7032C">
        <w:t xml:space="preserve"> </w:t>
      </w:r>
      <w:r w:rsidR="00CA76B9" w:rsidRPr="00CA76B9">
        <w:rPr>
          <w:rStyle w:val="afff6"/>
          <w:lang w:val="ru-RU"/>
        </w:rPr>
        <w:t xml:space="preserve"> </w:t>
      </w:r>
      <w:r w:rsidR="00CA76B9">
        <w:rPr>
          <w:rStyle w:val="afff6"/>
          <w:lang w:val="ru-RU"/>
        </w:rPr>
        <w:t>→</w:t>
      </w:r>
      <w:proofErr w:type="gramEnd"/>
      <w:r w:rsidR="00CA76B9">
        <w:rPr>
          <w:rStyle w:val="afff6"/>
          <w:lang w:val="ru-RU"/>
        </w:rPr>
        <w:t xml:space="preserve"> </w:t>
      </w:r>
      <w:r w:rsidR="00FD0529">
        <w:rPr>
          <w:rStyle w:val="afff6"/>
          <w:lang w:val="ru-RU"/>
        </w:rPr>
        <w:t>Изменить пользователя</w:t>
      </w:r>
      <w:r w:rsidR="00CA76B9" w:rsidRPr="00CA76B9">
        <w:rPr>
          <w:rStyle w:val="afff6"/>
          <w:lang w:val="ru-RU"/>
        </w:rPr>
        <w:t xml:space="preserve"> </w:t>
      </w:r>
      <w:r w:rsidR="00CA76B9" w:rsidRPr="00500C15">
        <w:t>(</w:t>
      </w:r>
      <w:r w:rsidR="008C642C">
        <w:t>рис. </w:t>
      </w:r>
      <w:r w:rsidR="00CA76B9">
        <w:fldChar w:fldCharType="begin"/>
      </w:r>
      <w:r w:rsidR="00CA76B9">
        <w:instrText xml:space="preserve"> REF _Ref71038622 \h </w:instrText>
      </w:r>
      <w:r w:rsidR="00CA76B9">
        <w:fldChar w:fldCharType="separate"/>
      </w:r>
      <w:r w:rsidR="001F3060">
        <w:rPr>
          <w:noProof/>
        </w:rPr>
        <w:t>1</w:t>
      </w:r>
      <w:r w:rsidR="00EB1126">
        <w:rPr>
          <w:noProof/>
        </w:rPr>
        <w:t>4</w:t>
      </w:r>
      <w:r w:rsidR="00CA76B9">
        <w:fldChar w:fldCharType="end"/>
      </w:r>
      <w:r w:rsidR="00CA76B9">
        <w:t xml:space="preserve">) / </w:t>
      </w:r>
      <w:r w:rsidR="00FD0529">
        <w:rPr>
          <w:rStyle w:val="afff6"/>
          <w:lang w:val="ru-RU"/>
        </w:rPr>
        <w:t xml:space="preserve">Изменить группу </w:t>
      </w:r>
      <w:r w:rsidR="00CA76B9">
        <w:t>(</w:t>
      </w:r>
      <w:r w:rsidR="008C642C">
        <w:t>рис. </w:t>
      </w:r>
      <w:r w:rsidR="00EB1126">
        <w:t>16</w:t>
      </w:r>
      <w:r w:rsidR="00CA76B9">
        <w:t>)</w:t>
      </w:r>
      <w:r w:rsidRPr="00C7032C">
        <w:t xml:space="preserve">, </w:t>
      </w:r>
      <w:r w:rsidRPr="001F6EF5">
        <w:t>либо в диспетчерской консоли.</w:t>
      </w:r>
    </w:p>
    <w:p w14:paraId="042ED954" w14:textId="5E6FC471" w:rsidR="00C7032C" w:rsidRPr="00C7032C" w:rsidRDefault="00CA76B9" w:rsidP="008C642C">
      <w:pPr>
        <w:pStyle w:val="a3"/>
      </w:pPr>
      <w:r w:rsidRPr="00C7032C">
        <w:t>По умолчанию каждо</w:t>
      </w:r>
      <w:r>
        <w:t>му</w:t>
      </w:r>
      <w:r w:rsidRPr="00C7032C">
        <w:t xml:space="preserve"> </w:t>
      </w:r>
      <w:r w:rsidR="008C642C">
        <w:t>абоненту</w:t>
      </w:r>
      <w:r>
        <w:t xml:space="preserve"> / группе</w:t>
      </w:r>
      <w:r w:rsidRPr="00C7032C">
        <w:t xml:space="preserve"> назначается </w:t>
      </w:r>
      <w:r>
        <w:t>профиль</w:t>
      </w:r>
      <w:r w:rsidRPr="00C7032C">
        <w:t xml:space="preserve"> </w:t>
      </w:r>
      <w:r w:rsidRPr="000E091B">
        <w:rPr>
          <w:rStyle w:val="afff6"/>
        </w:rPr>
        <w:t>Default</w:t>
      </w:r>
      <w:r w:rsidRPr="00C7032C">
        <w:t>.</w:t>
      </w:r>
    </w:p>
    <w:p w14:paraId="3B30E592" w14:textId="007F4DBB" w:rsidR="00CA76B9" w:rsidRPr="00500C15" w:rsidRDefault="00CA76B9" w:rsidP="008C642C">
      <w:pPr>
        <w:pStyle w:val="a3"/>
      </w:pPr>
      <w:r>
        <w:t>В</w:t>
      </w:r>
      <w:r w:rsidRPr="00CA76B9">
        <w:t xml:space="preserve"> </w:t>
      </w:r>
      <w:r>
        <w:t>окне</w:t>
      </w:r>
      <w:r w:rsidRPr="00CA76B9">
        <w:t xml:space="preserve"> </w:t>
      </w:r>
      <w:r w:rsidR="00457CDC" w:rsidRPr="00457CDC">
        <w:rPr>
          <w:rStyle w:val="afff6"/>
          <w:lang w:val="ru-RU"/>
        </w:rPr>
        <w:t>Настройки сети</w:t>
      </w:r>
      <w:r w:rsidRPr="00CA76B9">
        <w:t xml:space="preserve"> </w:t>
      </w:r>
      <w:r>
        <w:t xml:space="preserve">на вкладке </w:t>
      </w:r>
      <w:r w:rsidRPr="00CA76B9">
        <w:rPr>
          <w:rStyle w:val="afff6"/>
        </w:rPr>
        <w:t>Emergency</w:t>
      </w:r>
      <w:r>
        <w:rPr>
          <w:rStyle w:val="afff6"/>
          <w:lang w:val="ru-RU"/>
        </w:rPr>
        <w:t> </w:t>
      </w:r>
      <w:r w:rsidRPr="00CA76B9">
        <w:rPr>
          <w:rStyle w:val="afff6"/>
        </w:rPr>
        <w:t>Profile</w:t>
      </w:r>
      <w:r w:rsidR="00CB36F7">
        <w:rPr>
          <w:rStyle w:val="afff6"/>
        </w:rPr>
        <w:t>s</w:t>
      </w:r>
      <w:r>
        <w:t xml:space="preserve"> н</w:t>
      </w:r>
      <w:r w:rsidRPr="00C7032C">
        <w:t xml:space="preserve">ажмите </w:t>
      </w:r>
      <w:proofErr w:type="gramStart"/>
      <w:r w:rsidRPr="00C7032C">
        <w:t>кнопку</w:t>
      </w:r>
      <w:r w:rsidR="00CC5FA5" w:rsidRPr="00CC5FA5">
        <w:t xml:space="preserve"> </w:t>
      </w:r>
      <w:r w:rsidR="003E4DD6">
        <w:rPr>
          <w:noProof/>
          <w:lang w:eastAsia="ru-RU"/>
        </w:rPr>
        <w:drawing>
          <wp:inline distT="0" distB="0" distL="0" distR="0" wp14:anchorId="202E442A" wp14:editId="29F9C11F">
            <wp:extent cx="171450" cy="1714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032C">
        <w:t>,</w:t>
      </w:r>
      <w:proofErr w:type="gramEnd"/>
      <w:r w:rsidRPr="00C7032C">
        <w:t xml:space="preserve"> что</w:t>
      </w:r>
      <w:r>
        <w:t xml:space="preserve">бы добавить новый профиль </w:t>
      </w:r>
      <w:r w:rsidRPr="00C7032C">
        <w:t>для использования в различных чрезвычайных ситуациях</w:t>
      </w:r>
      <w:r w:rsidR="00EC5AB0">
        <w:t>;</w:t>
      </w:r>
      <w:r>
        <w:t xml:space="preserve"> кнопку</w:t>
      </w:r>
      <w:r w:rsidR="00790207" w:rsidRPr="00790207">
        <w:t xml:space="preserve"> </w:t>
      </w:r>
      <w:r w:rsidR="003E4DD6">
        <w:rPr>
          <w:noProof/>
          <w:lang w:eastAsia="ru-RU"/>
        </w:rPr>
        <w:drawing>
          <wp:inline distT="0" distB="0" distL="0" distR="0" wp14:anchorId="04F9C186" wp14:editId="7C81F437">
            <wp:extent cx="238125" cy="24765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отредактировать существующий профиль</w:t>
      </w:r>
      <w:r w:rsidR="00EC5AB0">
        <w:t>;</w:t>
      </w:r>
      <w:r>
        <w:t xml:space="preserve"> кнопку</w:t>
      </w:r>
      <w:r w:rsidR="000571F0" w:rsidRPr="000571F0">
        <w:t xml:space="preserve"> </w:t>
      </w:r>
      <w:r w:rsidR="002568F3">
        <w:rPr>
          <w:noProof/>
          <w:lang w:eastAsia="ru-RU"/>
        </w:rPr>
        <w:drawing>
          <wp:inline distT="0" distB="0" distL="0" distR="0" wp14:anchorId="4E53F3BA" wp14:editId="05B9F792">
            <wp:extent cx="171450" cy="17145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1F0" w:rsidRPr="000571F0">
        <w:t>,</w:t>
      </w:r>
      <w:r>
        <w:t xml:space="preserve"> чтобы удалить профиль</w:t>
      </w:r>
      <w:r w:rsidRPr="00C7032C">
        <w:t>.</w:t>
      </w:r>
      <w:r>
        <w:t xml:space="preserve"> Настройка профиля происходит через диалоговое окно </w:t>
      </w:r>
      <w:r>
        <w:rPr>
          <w:rStyle w:val="afff6"/>
        </w:rPr>
        <w:t>Edit</w:t>
      </w:r>
      <w:r>
        <w:rPr>
          <w:rStyle w:val="afff6"/>
          <w:lang w:val="ru-RU"/>
        </w:rPr>
        <w:t> </w:t>
      </w:r>
      <w:r w:rsidRPr="00CA76B9">
        <w:rPr>
          <w:rStyle w:val="afff6"/>
        </w:rPr>
        <w:t>Profile</w:t>
      </w:r>
      <w:r w:rsidRPr="00500C15">
        <w:t xml:space="preserve"> (</w:t>
      </w:r>
      <w:r w:rsidR="008C642C">
        <w:t>рис. </w:t>
      </w:r>
      <w:r w:rsidR="00EB1126">
        <w:t>19</w:t>
      </w:r>
      <w:r>
        <w:t>).</w:t>
      </w:r>
    </w:p>
    <w:p w14:paraId="3647BE22" w14:textId="63487840" w:rsidR="002A141D" w:rsidRDefault="00CB36F7" w:rsidP="002A141D">
      <w:pPr>
        <w:pStyle w:val="Figure"/>
      </w:pPr>
      <w:r w:rsidRPr="00CB36F7">
        <w:lastRenderedPageBreak/>
        <w:drawing>
          <wp:inline distT="0" distB="0" distL="0" distR="0" wp14:anchorId="6E3A1034" wp14:editId="448C9CBE">
            <wp:extent cx="5220429" cy="3210373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ADFCB" w14:textId="7954069B" w:rsidR="00C7032C" w:rsidRPr="00C7032C" w:rsidRDefault="00CA76B9" w:rsidP="002A141D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EB1126">
        <w:rPr>
          <w:noProof/>
        </w:rPr>
        <w:t>19</w:t>
      </w:r>
      <w:r w:rsidR="002A141D">
        <w:rPr>
          <w:noProof/>
        </w:rPr>
        <w:t xml:space="preserve"> – Окно</w:t>
      </w:r>
      <w:r w:rsidR="00CB36F7">
        <w:rPr>
          <w:noProof/>
        </w:rPr>
        <w:t xml:space="preserve"> изменения</w:t>
      </w:r>
      <w:r w:rsidR="002A141D">
        <w:rPr>
          <w:noProof/>
        </w:rPr>
        <w:t xml:space="preserve"> профилей</w:t>
      </w:r>
    </w:p>
    <w:p w14:paraId="687B1C39" w14:textId="3DC10D5A" w:rsidR="00CD2472" w:rsidRPr="00C7032C" w:rsidRDefault="00CD2472" w:rsidP="008C642C">
      <w:pPr>
        <w:pStyle w:val="a3"/>
      </w:pPr>
      <w:r>
        <w:t xml:space="preserve">В поле </w:t>
      </w:r>
      <w:r w:rsidR="00CB36F7">
        <w:rPr>
          <w:rStyle w:val="afff6"/>
          <w:lang w:val="ru-RU"/>
        </w:rPr>
        <w:t>Наименование</w:t>
      </w:r>
      <w:r w:rsidRPr="005045C3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 w:rsidR="00EB1126">
        <w:t>19</w:t>
      </w:r>
      <w:r>
        <w:t xml:space="preserve">) задайте </w:t>
      </w:r>
      <w:r w:rsidRPr="00C7032C">
        <w:t xml:space="preserve">название </w:t>
      </w:r>
      <w:r>
        <w:t>профиля</w:t>
      </w:r>
      <w:r w:rsidRPr="00C7032C">
        <w:t>.</w:t>
      </w:r>
    </w:p>
    <w:p w14:paraId="2A449180" w14:textId="76CA4D28" w:rsidR="00CD2472" w:rsidRPr="00C7032C" w:rsidRDefault="00CD2472" w:rsidP="008C642C">
      <w:pPr>
        <w:pStyle w:val="a3"/>
      </w:pPr>
      <w:r>
        <w:t xml:space="preserve">В поле </w:t>
      </w:r>
      <w:r w:rsidR="00CB36F7">
        <w:rPr>
          <w:rStyle w:val="afff6"/>
          <w:lang w:val="ru-RU"/>
        </w:rPr>
        <w:t xml:space="preserve">Описание </w:t>
      </w:r>
      <w:r w:rsidRPr="00500C15">
        <w:t>(</w:t>
      </w:r>
      <w:r w:rsidR="008C642C">
        <w:t>рис. </w:t>
      </w:r>
      <w:r w:rsidR="00EB1126">
        <w:t>19</w:t>
      </w:r>
      <w:r>
        <w:t xml:space="preserve">) задайте </w:t>
      </w:r>
      <w:r w:rsidRPr="00CD2472">
        <w:t>описание профиля</w:t>
      </w:r>
      <w:r w:rsidRPr="00C7032C">
        <w:t>.</w:t>
      </w:r>
    </w:p>
    <w:p w14:paraId="1F98776B" w14:textId="05D489C6" w:rsidR="00C7032C" w:rsidRPr="00C7032C" w:rsidRDefault="00CD2472" w:rsidP="008C642C">
      <w:pPr>
        <w:pStyle w:val="a3"/>
      </w:pPr>
      <w:r>
        <w:t xml:space="preserve">В поле </w:t>
      </w:r>
      <w:r w:rsidRPr="00CD2472">
        <w:rPr>
          <w:rStyle w:val="afff6"/>
        </w:rPr>
        <w:t>Receivers</w:t>
      </w:r>
      <w:r w:rsidRPr="005045C3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 w:rsidR="00EB1126">
        <w:t>19</w:t>
      </w:r>
      <w:r>
        <w:t>) составьте (через запятую)</w:t>
      </w:r>
      <w:r w:rsidR="002A141D">
        <w:t xml:space="preserve"> </w:t>
      </w:r>
      <w:r w:rsidR="00C7032C" w:rsidRPr="00C7032C">
        <w:t xml:space="preserve">список диспетчеров, </w:t>
      </w:r>
      <w:r w:rsidR="008C642C">
        <w:t>або</w:t>
      </w:r>
      <w:r w:rsidR="006D45FC">
        <w:t>нен</w:t>
      </w:r>
      <w:r w:rsidR="008C642C">
        <w:t>тов</w:t>
      </w:r>
      <w:r w:rsidR="00C7032C" w:rsidRPr="00C7032C">
        <w:t xml:space="preserve"> или групп, получающих экстренное уведомление.</w:t>
      </w:r>
    </w:p>
    <w:p w14:paraId="372A0356" w14:textId="5D5FBE41" w:rsidR="00C7032C" w:rsidRPr="00F56162" w:rsidRDefault="00CD2472" w:rsidP="008C642C">
      <w:pPr>
        <w:pStyle w:val="a3"/>
      </w:pPr>
      <w:r w:rsidRPr="001F2A31">
        <w:t>Установите</w:t>
      </w:r>
      <w:r w:rsidRPr="00500C15">
        <w:t xml:space="preserve"> «</w:t>
      </w:r>
      <w:r w:rsidRPr="001F2A31">
        <w:t>флажок</w:t>
      </w:r>
      <w:r w:rsidRPr="00500C15">
        <w:t xml:space="preserve">» </w:t>
      </w:r>
      <w:r w:rsidRPr="001F2A31">
        <w:t>напротив</w:t>
      </w:r>
      <w:r w:rsidR="00C7032C" w:rsidRPr="00C7032C">
        <w:t xml:space="preserve"> </w:t>
      </w:r>
      <w:r w:rsidRPr="00CD2472">
        <w:rPr>
          <w:rStyle w:val="afff6"/>
        </w:rPr>
        <w:t>SOS</w:t>
      </w:r>
      <w:r>
        <w:t> </w:t>
      </w:r>
      <w:r w:rsidRPr="00CD2472">
        <w:rPr>
          <w:rStyle w:val="afff6"/>
        </w:rPr>
        <w:t>Button</w:t>
      </w:r>
      <w:r>
        <w:rPr>
          <w:rStyle w:val="afff6"/>
          <w:lang w:val="ru-RU"/>
        </w:rPr>
        <w:t> </w:t>
      </w:r>
      <w:r w:rsidRPr="00CD2472">
        <w:rPr>
          <w:rStyle w:val="afff6"/>
        </w:rPr>
        <w:t>on</w:t>
      </w:r>
      <w:r>
        <w:rPr>
          <w:rStyle w:val="afff6"/>
          <w:lang w:val="ru-RU"/>
        </w:rPr>
        <w:t> </w:t>
      </w:r>
      <w:r w:rsidRPr="00CD2472">
        <w:rPr>
          <w:rStyle w:val="afff6"/>
        </w:rPr>
        <w:t>Screen</w:t>
      </w:r>
      <w:r>
        <w:t xml:space="preserve"> </w:t>
      </w:r>
      <w:r w:rsidRPr="00500C15">
        <w:t>(</w:t>
      </w:r>
      <w:r w:rsidR="008C642C">
        <w:t>рис. </w:t>
      </w:r>
      <w:r w:rsidR="00EB1126">
        <w:t>19</w:t>
      </w:r>
      <w:r>
        <w:t xml:space="preserve">), чтобы </w:t>
      </w:r>
      <w:r w:rsidRPr="00C7032C">
        <w:t>кнопк</w:t>
      </w:r>
      <w:r>
        <w:t>а</w:t>
      </w:r>
      <w:r w:rsidRPr="00C7032C">
        <w:t xml:space="preserve"> </w:t>
      </w:r>
      <w:r w:rsidRPr="00C7032C">
        <w:rPr>
          <w:lang w:val="en-US"/>
        </w:rPr>
        <w:t>SOS</w:t>
      </w:r>
      <w:r w:rsidRPr="00C7032C">
        <w:t xml:space="preserve"> </w:t>
      </w:r>
      <w:r w:rsidR="00C7032C" w:rsidRPr="00C7032C">
        <w:t>отобра</w:t>
      </w:r>
      <w:r>
        <w:t>жалась</w:t>
      </w:r>
      <w:r w:rsidR="00C7032C" w:rsidRPr="00C7032C">
        <w:t xml:space="preserve"> на экране мобильного устройства</w:t>
      </w:r>
      <w:r w:rsidR="001F6EF5">
        <w:t xml:space="preserve"> абонента</w:t>
      </w:r>
      <w:r w:rsidR="00C7032C" w:rsidRPr="00C7032C">
        <w:t>.</w:t>
      </w:r>
    </w:p>
    <w:p w14:paraId="61CECE4F" w14:textId="075C7869" w:rsidR="00C7032C" w:rsidRPr="00C7032C" w:rsidRDefault="00CD2472" w:rsidP="008C642C">
      <w:pPr>
        <w:pStyle w:val="a3"/>
      </w:pPr>
      <w:r w:rsidRPr="001F2A31">
        <w:t>Установите</w:t>
      </w:r>
      <w:r w:rsidRPr="00C932B4">
        <w:t xml:space="preserve"> «</w:t>
      </w:r>
      <w:r w:rsidRPr="001F2A31">
        <w:t>флажок</w:t>
      </w:r>
      <w:r w:rsidRPr="00C932B4">
        <w:t xml:space="preserve">» </w:t>
      </w:r>
      <w:r w:rsidRPr="001F2A31">
        <w:t>напротив</w:t>
      </w:r>
      <w:r w:rsidRPr="00C932B4">
        <w:t xml:space="preserve"> </w:t>
      </w:r>
      <w:r w:rsidRPr="00CD2472">
        <w:rPr>
          <w:rStyle w:val="afff6"/>
        </w:rPr>
        <w:t>Start Voice Call to Emergency Group</w:t>
      </w:r>
      <w:r w:rsidRPr="00C932B4">
        <w:t xml:space="preserve"> (</w:t>
      </w:r>
      <w:r w:rsidR="008C642C">
        <w:t>рис</w:t>
      </w:r>
      <w:r w:rsidR="008C642C" w:rsidRPr="00C932B4">
        <w:t>.</w:t>
      </w:r>
      <w:r w:rsidR="008C642C" w:rsidRPr="008C642C">
        <w:rPr>
          <w:lang w:val="en-US"/>
        </w:rPr>
        <w:t> </w:t>
      </w:r>
      <w:r w:rsidR="00EB1126">
        <w:t>19</w:t>
      </w:r>
      <w:r>
        <w:t xml:space="preserve">) и назначьте </w:t>
      </w:r>
      <w:r w:rsidRPr="00CD2472">
        <w:rPr>
          <w:rStyle w:val="afff6"/>
        </w:rPr>
        <w:t>Emergency</w:t>
      </w:r>
      <w:r w:rsidRPr="00CD743B">
        <w:rPr>
          <w:rStyle w:val="afff6"/>
          <w:lang w:val="ru-RU"/>
        </w:rPr>
        <w:t xml:space="preserve"> </w:t>
      </w:r>
      <w:r w:rsidRPr="00CD2472">
        <w:rPr>
          <w:rStyle w:val="afff6"/>
        </w:rPr>
        <w:t>Group</w:t>
      </w:r>
      <w:r>
        <w:t xml:space="preserve">, чтобы </w:t>
      </w:r>
      <w:r w:rsidR="00C7032C" w:rsidRPr="00C7032C">
        <w:t>сопровождать сигнал экстренной помощи голосовым вызовом выбранн</w:t>
      </w:r>
      <w:r>
        <w:t>ой</w:t>
      </w:r>
      <w:r w:rsidR="00C7032C" w:rsidRPr="00C7032C">
        <w:t xml:space="preserve"> групп</w:t>
      </w:r>
      <w:r>
        <w:t>ы</w:t>
      </w:r>
      <w:r w:rsidR="00C7032C" w:rsidRPr="00C7032C">
        <w:t xml:space="preserve"> экстренной помощи.</w:t>
      </w:r>
    </w:p>
    <w:p w14:paraId="58593D8A" w14:textId="1D6CF3DC" w:rsidR="00CD2472" w:rsidRDefault="00CD2472" w:rsidP="008C642C">
      <w:pPr>
        <w:pStyle w:val="a3"/>
      </w:pPr>
      <w:r>
        <w:t>У</w:t>
      </w:r>
      <w:r w:rsidRPr="001F2A31">
        <w:t>становите</w:t>
      </w:r>
      <w:r w:rsidRPr="00500C15">
        <w:t xml:space="preserve"> «</w:t>
      </w:r>
      <w:r w:rsidRPr="001F2A31">
        <w:t>флажок</w:t>
      </w:r>
      <w:r w:rsidRPr="00500C15">
        <w:t xml:space="preserve">» </w:t>
      </w:r>
      <w:r w:rsidRPr="001F2A31">
        <w:t>напротив</w:t>
      </w:r>
      <w:r w:rsidRPr="00C7032C">
        <w:t xml:space="preserve"> </w:t>
      </w:r>
      <w:r w:rsidRPr="00CD2472">
        <w:rPr>
          <w:rStyle w:val="afff6"/>
        </w:rPr>
        <w:t>Man</w:t>
      </w:r>
      <w:r>
        <w:rPr>
          <w:rStyle w:val="afff6"/>
          <w:lang w:val="ru-RU"/>
        </w:rPr>
        <w:t> </w:t>
      </w:r>
      <w:r w:rsidRPr="00CD2472">
        <w:rPr>
          <w:rStyle w:val="afff6"/>
        </w:rPr>
        <w:t>Down</w:t>
      </w:r>
      <w:r>
        <w:t xml:space="preserve"> </w:t>
      </w:r>
      <w:r w:rsidRPr="00500C15">
        <w:t>(</w:t>
      </w:r>
      <w:r w:rsidR="008C642C">
        <w:t>рис. </w:t>
      </w:r>
      <w:r w:rsidR="00EB1126">
        <w:t>19</w:t>
      </w:r>
      <w:r>
        <w:t xml:space="preserve">), чтобы </w:t>
      </w:r>
      <w:r w:rsidRPr="00C7032C">
        <w:t xml:space="preserve">при падении устройства </w:t>
      </w:r>
      <w:r>
        <w:t>инициировался</w:t>
      </w:r>
      <w:r w:rsidR="00C7032C" w:rsidRPr="00C7032C">
        <w:t xml:space="preserve"> аварийн</w:t>
      </w:r>
      <w:r>
        <w:t>ый</w:t>
      </w:r>
      <w:r w:rsidR="00C7032C" w:rsidRPr="00C7032C">
        <w:t xml:space="preserve"> сигнал</w:t>
      </w:r>
      <w:r>
        <w:t>.</w:t>
      </w:r>
    </w:p>
    <w:p w14:paraId="55CDA542" w14:textId="258AC94C" w:rsidR="00C7032C" w:rsidRPr="00C7032C" w:rsidRDefault="00CD2472" w:rsidP="008C642C">
      <w:pPr>
        <w:pStyle w:val="a3"/>
      </w:pPr>
      <w:r w:rsidRPr="00CD2472">
        <w:rPr>
          <w:b/>
        </w:rPr>
        <w:t>Примечание</w:t>
      </w:r>
      <w:r>
        <w:t>. Данная функция п</w:t>
      </w:r>
      <w:r w:rsidR="00C7032C" w:rsidRPr="00C7032C">
        <w:t xml:space="preserve">оддерживается </w:t>
      </w:r>
      <w:r>
        <w:t xml:space="preserve">только </w:t>
      </w:r>
      <w:r w:rsidR="00C7032C" w:rsidRPr="00C7032C">
        <w:t>на устройствах с акселерометром.</w:t>
      </w:r>
    </w:p>
    <w:p w14:paraId="4D49B8C8" w14:textId="7E2181F5" w:rsidR="00C7032C" w:rsidRPr="00C7032C" w:rsidRDefault="00CD2472" w:rsidP="008C642C">
      <w:pPr>
        <w:pStyle w:val="a3"/>
      </w:pPr>
      <w:r>
        <w:t>В</w:t>
      </w:r>
      <w:r w:rsidRPr="00EB1126">
        <w:t xml:space="preserve"> </w:t>
      </w:r>
      <w:r>
        <w:t>поле</w:t>
      </w:r>
      <w:r w:rsidRPr="00EB1126">
        <w:t xml:space="preserve"> </w:t>
      </w:r>
      <w:r w:rsidRPr="00CD2472">
        <w:rPr>
          <w:rStyle w:val="afff6"/>
        </w:rPr>
        <w:t>Man Down Timeout</w:t>
      </w:r>
      <w:r w:rsidRPr="00EB1126">
        <w:rPr>
          <w:rStyle w:val="afff6"/>
          <w:lang w:val="ru-RU"/>
        </w:rPr>
        <w:t xml:space="preserve"> </w:t>
      </w:r>
      <w:r w:rsidRPr="00EB1126">
        <w:t>(</w:t>
      </w:r>
      <w:r w:rsidR="008C642C">
        <w:t>рис</w:t>
      </w:r>
      <w:r w:rsidR="008C642C" w:rsidRPr="00EB1126">
        <w:t>.</w:t>
      </w:r>
      <w:r w:rsidR="008C642C" w:rsidRPr="008C642C">
        <w:rPr>
          <w:lang w:val="en-US"/>
        </w:rPr>
        <w:t> </w:t>
      </w:r>
      <w:r w:rsidR="00EB1126">
        <w:t>19</w:t>
      </w:r>
      <w:r>
        <w:t>) задайте время задержки</w:t>
      </w:r>
      <w:r w:rsidR="00C7032C" w:rsidRPr="00C7032C">
        <w:t xml:space="preserve"> для отправки аварийного сигнала </w:t>
      </w:r>
      <w:r w:rsidRPr="00CD2472">
        <w:rPr>
          <w:rStyle w:val="afff6"/>
        </w:rPr>
        <w:t>Man</w:t>
      </w:r>
      <w:r>
        <w:rPr>
          <w:rStyle w:val="afff6"/>
          <w:lang w:val="ru-RU"/>
        </w:rPr>
        <w:t> </w:t>
      </w:r>
      <w:r w:rsidRPr="00CD2472">
        <w:rPr>
          <w:rStyle w:val="afff6"/>
        </w:rPr>
        <w:t>Down</w:t>
      </w:r>
      <w:r w:rsidR="00C7032C" w:rsidRPr="00C7032C">
        <w:t xml:space="preserve"> после падения устройства.</w:t>
      </w:r>
    </w:p>
    <w:p w14:paraId="2042A866" w14:textId="6B8DA54D" w:rsidR="00C7032C" w:rsidRPr="00C7032C" w:rsidRDefault="00C7032C" w:rsidP="008C642C">
      <w:pPr>
        <w:pStyle w:val="a3"/>
      </w:pPr>
      <w:r w:rsidRPr="00C7032C">
        <w:t>Аварийный сигнал всегда сопровождается запросом местоположения устройств</w:t>
      </w:r>
      <w:r w:rsidR="00CD2472">
        <w:t>а</w:t>
      </w:r>
      <w:r w:rsidRPr="00C7032C">
        <w:t xml:space="preserve">, </w:t>
      </w:r>
      <w:r w:rsidR="00CD2472">
        <w:t>пославшего</w:t>
      </w:r>
      <w:r w:rsidRPr="00C7032C">
        <w:t xml:space="preserve"> </w:t>
      </w:r>
      <w:r w:rsidR="00CD2472">
        <w:t>этот</w:t>
      </w:r>
      <w:r w:rsidRPr="00C7032C">
        <w:t xml:space="preserve"> </w:t>
      </w:r>
      <w:r w:rsidR="00CD2472">
        <w:t>сигнал</w:t>
      </w:r>
      <w:r w:rsidRPr="00C7032C">
        <w:t>.</w:t>
      </w:r>
    </w:p>
    <w:p w14:paraId="38431F6E" w14:textId="24B5E44C" w:rsidR="00C7032C" w:rsidRPr="00C7032C" w:rsidRDefault="00EA0975" w:rsidP="002F1AAC">
      <w:pPr>
        <w:pStyle w:val="3"/>
      </w:pPr>
      <w:bookmarkStart w:id="65" w:name="_Ref71390647"/>
      <w:bookmarkStart w:id="66" w:name="_Toc72413774"/>
      <w:r>
        <w:t>Разрешения</w:t>
      </w:r>
      <w:r w:rsidR="00EA6700" w:rsidRPr="00C7032C">
        <w:t xml:space="preserve"> </w:t>
      </w:r>
      <w:r w:rsidR="001F6EF5">
        <w:t>абонентов</w:t>
      </w:r>
      <w:bookmarkEnd w:id="65"/>
      <w:bookmarkEnd w:id="66"/>
    </w:p>
    <w:p w14:paraId="53875FA7" w14:textId="569AF74F" w:rsidR="00500C15" w:rsidRPr="00500C15" w:rsidRDefault="00EA0975" w:rsidP="008C642C">
      <w:pPr>
        <w:pStyle w:val="a3"/>
      </w:pPr>
      <w:r>
        <w:t>Разрешения</w:t>
      </w:r>
      <w:r w:rsidR="00C7032C" w:rsidRPr="00C7032C">
        <w:t xml:space="preserve"> </w:t>
      </w:r>
      <w:r w:rsidR="001F6EF5">
        <w:t>абонентов</w:t>
      </w:r>
      <w:r w:rsidR="00C7032C" w:rsidRPr="00C7032C">
        <w:t xml:space="preserve"> определяют функциональные возможности, доступные </w:t>
      </w:r>
      <w:r w:rsidR="001F6EF5">
        <w:t>абонентам</w:t>
      </w:r>
      <w:r w:rsidR="00C7032C" w:rsidRPr="00C7032C">
        <w:t xml:space="preserve"> сети.</w:t>
      </w:r>
      <w:r w:rsidR="00500C15">
        <w:t xml:space="preserve"> </w:t>
      </w:r>
      <w:r w:rsidR="00500C15" w:rsidRPr="001C5228">
        <w:t>Для</w:t>
      </w:r>
      <w:r w:rsidR="00500C15" w:rsidRPr="00500C15">
        <w:t xml:space="preserve"> </w:t>
      </w:r>
      <w:r w:rsidR="00500C15" w:rsidRPr="001C5228">
        <w:t>этого</w:t>
      </w:r>
      <w:r w:rsidR="00500C15" w:rsidRPr="00500C15">
        <w:t xml:space="preserve"> </w:t>
      </w:r>
      <w:r w:rsidR="00500C15">
        <w:t>в</w:t>
      </w:r>
      <w:r w:rsidR="00500C15" w:rsidRPr="00500C15">
        <w:t xml:space="preserve"> </w:t>
      </w:r>
      <w:r w:rsidR="00500C15">
        <w:t>окн</w:t>
      </w:r>
      <w:r w:rsidR="00EA6700">
        <w:t>е</w:t>
      </w:r>
      <w:r w:rsidR="00500C15">
        <w:t xml:space="preserve"> </w:t>
      </w:r>
      <w:r w:rsidR="00457CDC" w:rsidRPr="00741997">
        <w:rPr>
          <w:rStyle w:val="afff6"/>
          <w:lang w:val="ru-RU"/>
        </w:rPr>
        <w:t>Настройки сети</w:t>
      </w:r>
      <w:r w:rsidR="00500C15">
        <w:rPr>
          <w:rStyle w:val="afff6"/>
          <w:lang w:val="ru-RU"/>
        </w:rPr>
        <w:t xml:space="preserve"> </w:t>
      </w:r>
      <w:r w:rsidR="00802EDD">
        <w:t>(</w:t>
      </w:r>
      <w:r w:rsidR="008C642C">
        <w:t>рис. </w:t>
      </w:r>
      <w:r w:rsidR="00802EDD">
        <w:fldChar w:fldCharType="begin"/>
      </w:r>
      <w:r w:rsidR="00802EDD">
        <w:instrText xml:space="preserve"> REF _Ref71038241 \h </w:instrText>
      </w:r>
      <w:r w:rsidR="00802EDD">
        <w:fldChar w:fldCharType="separate"/>
      </w:r>
      <w:r w:rsidR="001F3060">
        <w:rPr>
          <w:noProof/>
        </w:rPr>
        <w:t>1</w:t>
      </w:r>
      <w:r w:rsidR="00EB1126">
        <w:rPr>
          <w:noProof/>
        </w:rPr>
        <w:t>3</w:t>
      </w:r>
      <w:r w:rsidR="00802EDD">
        <w:fldChar w:fldCharType="end"/>
      </w:r>
      <w:r w:rsidR="00802EDD">
        <w:t xml:space="preserve">) </w:t>
      </w:r>
      <w:r w:rsidR="00500C15">
        <w:t xml:space="preserve">нажмите кнопку </w:t>
      </w:r>
      <w:r w:rsidR="00741997" w:rsidRPr="00741997">
        <w:rPr>
          <w:rStyle w:val="afff6"/>
          <w:lang w:val="ru-RU"/>
        </w:rPr>
        <w:t>Разрешения пользователей</w:t>
      </w:r>
      <w:r w:rsidR="00EA6700">
        <w:t xml:space="preserve">, чтобы открыть окно определения полномочий </w:t>
      </w:r>
      <w:r w:rsidR="00741997" w:rsidRPr="00741997">
        <w:rPr>
          <w:rStyle w:val="afff6"/>
          <w:lang w:val="ru-RU"/>
        </w:rPr>
        <w:t>Разрешения пользователей</w:t>
      </w:r>
      <w:r w:rsidR="00EA6700" w:rsidRPr="00500C15">
        <w:t xml:space="preserve"> </w:t>
      </w:r>
      <w:r w:rsidR="00500C15" w:rsidRPr="00500C15">
        <w:t>(</w:t>
      </w:r>
      <w:r w:rsidR="008C642C">
        <w:t>рис. </w:t>
      </w:r>
      <w:r w:rsidR="00500C15">
        <w:fldChar w:fldCharType="begin"/>
      </w:r>
      <w:r w:rsidR="00500C15">
        <w:instrText xml:space="preserve"> REF _Ref71038048 \h </w:instrText>
      </w:r>
      <w:r w:rsidR="00500C15">
        <w:fldChar w:fldCharType="separate"/>
      </w:r>
      <w:r w:rsidR="001F3060">
        <w:rPr>
          <w:noProof/>
        </w:rPr>
        <w:t>2</w:t>
      </w:r>
      <w:r w:rsidR="00EB1126">
        <w:rPr>
          <w:noProof/>
        </w:rPr>
        <w:t>0</w:t>
      </w:r>
      <w:r w:rsidR="00500C15">
        <w:fldChar w:fldCharType="end"/>
      </w:r>
      <w:r w:rsidR="00500C15" w:rsidRPr="00500C15">
        <w:t>).</w:t>
      </w:r>
    </w:p>
    <w:p w14:paraId="168AEF41" w14:textId="5DE73982" w:rsidR="002A141D" w:rsidRDefault="00741997" w:rsidP="002A141D">
      <w:pPr>
        <w:pStyle w:val="Figure"/>
      </w:pPr>
      <w:r w:rsidRPr="00741997">
        <w:lastRenderedPageBreak/>
        <w:drawing>
          <wp:inline distT="0" distB="0" distL="0" distR="0" wp14:anchorId="0A962678" wp14:editId="3D4E6ED5">
            <wp:extent cx="4010585" cy="4906060"/>
            <wp:effectExtent l="0" t="0" r="9525" b="88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20268" w14:textId="2DA5B50F" w:rsidR="00C7032C" w:rsidRPr="00C7032C" w:rsidRDefault="00EA6700" w:rsidP="002A141D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2A141D">
        <w:rPr>
          <w:noProof/>
        </w:rPr>
        <w:fldChar w:fldCharType="begin"/>
      </w:r>
      <w:r w:rsidR="002A141D">
        <w:rPr>
          <w:noProof/>
        </w:rPr>
        <w:instrText xml:space="preserve"> SEQ Рисунок \* ARABIC </w:instrText>
      </w:r>
      <w:r w:rsidR="002A141D">
        <w:rPr>
          <w:noProof/>
        </w:rPr>
        <w:fldChar w:fldCharType="separate"/>
      </w:r>
      <w:bookmarkStart w:id="67" w:name="_Ref71038048"/>
      <w:r w:rsidR="001F3060">
        <w:rPr>
          <w:noProof/>
        </w:rPr>
        <w:t>2</w:t>
      </w:r>
      <w:bookmarkEnd w:id="67"/>
      <w:r w:rsidR="00EB1126">
        <w:rPr>
          <w:noProof/>
        </w:rPr>
        <w:t>0</w:t>
      </w:r>
      <w:r w:rsidR="002A141D">
        <w:rPr>
          <w:noProof/>
        </w:rPr>
        <w:fldChar w:fldCharType="end"/>
      </w:r>
      <w:r w:rsidR="002A141D">
        <w:rPr>
          <w:noProof/>
        </w:rPr>
        <w:t xml:space="preserve"> – Окно настроек </w:t>
      </w:r>
      <w:r>
        <w:rPr>
          <w:noProof/>
        </w:rPr>
        <w:t>полномочий</w:t>
      </w:r>
      <w:r w:rsidR="002A141D">
        <w:rPr>
          <w:noProof/>
        </w:rPr>
        <w:t xml:space="preserve"> </w:t>
      </w:r>
      <w:r w:rsidR="001F6EF5">
        <w:rPr>
          <w:noProof/>
        </w:rPr>
        <w:t>абонента</w:t>
      </w:r>
    </w:p>
    <w:p w14:paraId="2EF214CB" w14:textId="43B16A46" w:rsidR="00EA6700" w:rsidRDefault="00EA6700" w:rsidP="008C642C">
      <w:pPr>
        <w:pStyle w:val="a3"/>
      </w:pPr>
      <w:r>
        <w:t xml:space="preserve">Перечень допустимых полномочий </w:t>
      </w:r>
      <w:r w:rsidR="001F6EF5">
        <w:t>абонента</w:t>
      </w:r>
      <w:r>
        <w:t>:</w:t>
      </w:r>
    </w:p>
    <w:p w14:paraId="6EFCB6F5" w14:textId="17F1FB16" w:rsidR="00EA6700" w:rsidRPr="00EA6700" w:rsidRDefault="00741997" w:rsidP="008C642C">
      <w:pPr>
        <w:pStyle w:val="a3"/>
      </w:pPr>
      <w:r>
        <w:rPr>
          <w:rStyle w:val="afff6"/>
          <w:lang w:val="ru-RU"/>
        </w:rPr>
        <w:t>Разрешить голосовые вызовы</w:t>
      </w:r>
      <w:r w:rsidR="00EA6700" w:rsidRPr="00EA6700">
        <w:rPr>
          <w:rStyle w:val="afff6"/>
          <w:lang w:val="ru-RU"/>
        </w:rPr>
        <w:t xml:space="preserve"> </w:t>
      </w:r>
      <w:r w:rsidR="00EA6700" w:rsidRPr="00EA6700">
        <w:t xml:space="preserve">– Разрешить </w:t>
      </w:r>
      <w:r w:rsidR="00EA6700">
        <w:t xml:space="preserve">посылать </w:t>
      </w:r>
      <w:r w:rsidR="00EA6700" w:rsidRPr="00EA6700">
        <w:t xml:space="preserve">голосовые вызовы </w:t>
      </w:r>
      <w:r w:rsidR="00EA6700" w:rsidRPr="00EA6700">
        <w:rPr>
          <w:lang w:val="en-US"/>
        </w:rPr>
        <w:t>PTT</w:t>
      </w:r>
      <w:r w:rsidR="00EA6700">
        <w:t>;</w:t>
      </w:r>
    </w:p>
    <w:p w14:paraId="7F86CD70" w14:textId="5451B159" w:rsidR="00EA6700" w:rsidRPr="00EA6700" w:rsidRDefault="00741997" w:rsidP="008C642C">
      <w:pPr>
        <w:pStyle w:val="a3"/>
      </w:pPr>
      <w:r>
        <w:rPr>
          <w:rStyle w:val="afff6"/>
          <w:lang w:val="ru-RU"/>
        </w:rPr>
        <w:t>Разрешить видео вызовы</w:t>
      </w:r>
      <w:r w:rsidRPr="00EA6700">
        <w:rPr>
          <w:rStyle w:val="afff6"/>
          <w:lang w:val="ru-RU"/>
        </w:rPr>
        <w:t xml:space="preserve"> </w:t>
      </w:r>
      <w:r w:rsidR="00EA6700" w:rsidRPr="00EA6700">
        <w:t xml:space="preserve">– Разрешить </w:t>
      </w:r>
      <w:r w:rsidR="00EA6700">
        <w:t xml:space="preserve">посылать </w:t>
      </w:r>
      <w:proofErr w:type="spellStart"/>
      <w:r w:rsidR="00EA6700" w:rsidRPr="00EA6700">
        <w:t>видеовызовы</w:t>
      </w:r>
      <w:proofErr w:type="spellEnd"/>
      <w:r w:rsidR="00EA6700" w:rsidRPr="00EA6700">
        <w:t xml:space="preserve"> </w:t>
      </w:r>
      <w:r w:rsidR="00EA6700" w:rsidRPr="00EA6700">
        <w:rPr>
          <w:lang w:val="en-US"/>
        </w:rPr>
        <w:t>PTT</w:t>
      </w:r>
      <w:r w:rsidR="00EA6700">
        <w:t>;</w:t>
      </w:r>
    </w:p>
    <w:p w14:paraId="4F248C44" w14:textId="011DD366" w:rsidR="00EA6700" w:rsidRPr="00EA6700" w:rsidRDefault="00741997" w:rsidP="008C642C">
      <w:pPr>
        <w:pStyle w:val="a3"/>
      </w:pPr>
      <w:r>
        <w:rPr>
          <w:rStyle w:val="afff6"/>
          <w:lang w:val="ru-RU"/>
        </w:rPr>
        <w:t xml:space="preserve">Разрешить отслеживания на карте </w:t>
      </w:r>
      <w:r w:rsidR="00EA6700" w:rsidRPr="00EA6700">
        <w:t>– Разрешить отслеживание местоположения</w:t>
      </w:r>
      <w:r w:rsidR="00EA6700" w:rsidRPr="001F6EF5">
        <w:t>;</w:t>
      </w:r>
    </w:p>
    <w:p w14:paraId="268871E4" w14:textId="3F76D278" w:rsidR="00EA6700" w:rsidRPr="00EA6700" w:rsidRDefault="00741997" w:rsidP="008C642C">
      <w:pPr>
        <w:pStyle w:val="a3"/>
      </w:pPr>
      <w:r>
        <w:rPr>
          <w:rStyle w:val="afff6"/>
          <w:lang w:val="ru-RU"/>
        </w:rPr>
        <w:t xml:space="preserve">Разрешить сообщения </w:t>
      </w:r>
      <w:r w:rsidR="00EA6700" w:rsidRPr="00EA6700">
        <w:t xml:space="preserve">– Разрешить </w:t>
      </w:r>
      <w:r w:rsidR="00EA6700">
        <w:t xml:space="preserve">посылать </w:t>
      </w:r>
      <w:r w:rsidR="00EA6700" w:rsidRPr="00EA6700">
        <w:t>сообщения</w:t>
      </w:r>
      <w:r w:rsidR="00EA6700">
        <w:t>;</w:t>
      </w:r>
    </w:p>
    <w:p w14:paraId="6970D8C5" w14:textId="3CE00336" w:rsidR="00EA6700" w:rsidRPr="00EA6700" w:rsidRDefault="00741997" w:rsidP="008C642C">
      <w:pPr>
        <w:pStyle w:val="a3"/>
      </w:pPr>
      <w:r>
        <w:rPr>
          <w:rStyle w:val="afff6"/>
          <w:lang w:val="ru-RU"/>
        </w:rPr>
        <w:t xml:space="preserve">Разрешить оповещения о вызове </w:t>
      </w:r>
      <w:r w:rsidR="00EA6700" w:rsidRPr="00EA6700">
        <w:t xml:space="preserve">– Разрешить </w:t>
      </w:r>
      <w:r w:rsidR="00EA6700">
        <w:t xml:space="preserve">посылать </w:t>
      </w:r>
      <w:r w:rsidR="00EA6700" w:rsidRPr="001F6EF5">
        <w:t xml:space="preserve">сигнал </w:t>
      </w:r>
      <w:r w:rsidR="00CD743B" w:rsidRPr="001F6EF5">
        <w:t>предупреждения</w:t>
      </w:r>
      <w:r>
        <w:t xml:space="preserve"> при вызове</w:t>
      </w:r>
      <w:r w:rsidR="00EA6700">
        <w:t>;</w:t>
      </w:r>
    </w:p>
    <w:p w14:paraId="633D9B92" w14:textId="5A3E1BFD" w:rsidR="00EA6700" w:rsidRPr="00EA6700" w:rsidRDefault="00741997" w:rsidP="008C642C">
      <w:pPr>
        <w:pStyle w:val="a3"/>
      </w:pPr>
      <w:r w:rsidRPr="00741997">
        <w:rPr>
          <w:rStyle w:val="afff6"/>
          <w:lang w:val="ru-RU"/>
        </w:rPr>
        <w:t>Показать журнал</w:t>
      </w:r>
      <w:r>
        <w:t xml:space="preserve"> </w:t>
      </w:r>
      <w:r w:rsidR="00EA6700" w:rsidRPr="00EA6700">
        <w:t xml:space="preserve">– </w:t>
      </w:r>
      <w:r w:rsidR="00EA6700">
        <w:t>Разрешить просмотр</w:t>
      </w:r>
      <w:r w:rsidR="00EA6700" w:rsidRPr="00EA6700">
        <w:t xml:space="preserve"> журнал</w:t>
      </w:r>
      <w:r w:rsidR="00EA6700">
        <w:t>а</w:t>
      </w:r>
      <w:r w:rsidR="00EA6700" w:rsidRPr="00EA6700">
        <w:t xml:space="preserve"> событий</w:t>
      </w:r>
      <w:r w:rsidR="00EA6700">
        <w:t xml:space="preserve"> (</w:t>
      </w:r>
      <w:r w:rsidR="008C642C">
        <w:t>см. </w:t>
      </w:r>
      <w:r w:rsidR="001D4FC8">
        <w:t>подраздел </w:t>
      </w:r>
      <w:r w:rsidR="00EA6700">
        <w:fldChar w:fldCharType="begin"/>
      </w:r>
      <w:r w:rsidR="00EA6700">
        <w:instrText xml:space="preserve"> REF _Ref71046765 \r \h </w:instrText>
      </w:r>
      <w:r w:rsidR="00EA6700">
        <w:fldChar w:fldCharType="separate"/>
      </w:r>
      <w:r w:rsidR="001F3060">
        <w:t>3.6.9</w:t>
      </w:r>
      <w:r w:rsidR="00EA6700">
        <w:fldChar w:fldCharType="end"/>
      </w:r>
      <w:r w:rsidR="00EA6700">
        <w:t>);</w:t>
      </w:r>
    </w:p>
    <w:p w14:paraId="6009E40D" w14:textId="749881B8" w:rsidR="00EA6700" w:rsidRPr="00EA6700" w:rsidRDefault="00741997" w:rsidP="008C642C">
      <w:pPr>
        <w:pStyle w:val="a3"/>
      </w:pPr>
      <w:r w:rsidRPr="00741997">
        <w:rPr>
          <w:rStyle w:val="afff6"/>
          <w:lang w:val="ru-RU"/>
        </w:rPr>
        <w:t>Показать поисковую строку</w:t>
      </w:r>
      <w:r>
        <w:t xml:space="preserve"> </w:t>
      </w:r>
      <w:r w:rsidR="00EA6700" w:rsidRPr="00EA6700">
        <w:t xml:space="preserve">– </w:t>
      </w:r>
      <w:r w:rsidR="00EA6700">
        <w:t>Разрешить</w:t>
      </w:r>
      <w:r w:rsidR="00EA6700" w:rsidRPr="00EA6700">
        <w:t xml:space="preserve"> </w:t>
      </w:r>
      <w:r w:rsidR="00EA6700">
        <w:t xml:space="preserve">доступ к </w:t>
      </w:r>
      <w:r w:rsidR="00EA6700" w:rsidRPr="00EA6700">
        <w:t>окн</w:t>
      </w:r>
      <w:r w:rsidR="00EA6700">
        <w:t>у</w:t>
      </w:r>
      <w:r w:rsidR="00EA6700" w:rsidRPr="00EA6700">
        <w:t xml:space="preserve"> поиска</w:t>
      </w:r>
      <w:r w:rsidR="00EA6700">
        <w:t>;</w:t>
      </w:r>
    </w:p>
    <w:p w14:paraId="0CDC6B26" w14:textId="6BF35AAB" w:rsidR="00EA6700" w:rsidRPr="00EA6700" w:rsidRDefault="00741997" w:rsidP="008C642C">
      <w:pPr>
        <w:pStyle w:val="a3"/>
      </w:pPr>
      <w:r w:rsidRPr="00741997">
        <w:rPr>
          <w:rStyle w:val="afff6"/>
          <w:lang w:val="ru-RU"/>
        </w:rPr>
        <w:t>Показать настройки</w:t>
      </w:r>
      <w:r>
        <w:t xml:space="preserve"> </w:t>
      </w:r>
      <w:r w:rsidR="00EA6700" w:rsidRPr="00EA6700">
        <w:t xml:space="preserve">– </w:t>
      </w:r>
      <w:r w:rsidR="00EA6700">
        <w:t>Разрешить просмотр настроек;</w:t>
      </w:r>
    </w:p>
    <w:p w14:paraId="3DD7D30C" w14:textId="1127B920" w:rsidR="00EA6700" w:rsidRPr="00EA6700" w:rsidRDefault="00741997" w:rsidP="008C642C">
      <w:pPr>
        <w:pStyle w:val="a3"/>
      </w:pPr>
      <w:r>
        <w:rPr>
          <w:rStyle w:val="afff6"/>
          <w:lang w:val="ru-RU"/>
        </w:rPr>
        <w:t xml:space="preserve">Запретить изменение пароля </w:t>
      </w:r>
      <w:r w:rsidR="00EA6700" w:rsidRPr="00EA6700">
        <w:t>– Ограничить изменение пароля</w:t>
      </w:r>
      <w:r w:rsidR="00EA6700">
        <w:t>;</w:t>
      </w:r>
    </w:p>
    <w:p w14:paraId="5A27860F" w14:textId="3E736F4A" w:rsidR="00EA6700" w:rsidRPr="00EA6700" w:rsidRDefault="00C350EF" w:rsidP="008C642C">
      <w:pPr>
        <w:pStyle w:val="a3"/>
      </w:pPr>
      <w:r>
        <w:rPr>
          <w:rStyle w:val="afff6"/>
          <w:lang w:val="ru-RU"/>
        </w:rPr>
        <w:t xml:space="preserve">Отображение пользователей </w:t>
      </w:r>
      <w:r w:rsidR="00EA6700" w:rsidRPr="00EA6700">
        <w:t xml:space="preserve">– </w:t>
      </w:r>
      <w:r w:rsidR="00EA6700">
        <w:t>Включ</w:t>
      </w:r>
      <w:r w:rsidR="00CD743B">
        <w:t>и</w:t>
      </w:r>
      <w:r w:rsidR="00EA6700">
        <w:t>ть р</w:t>
      </w:r>
      <w:r w:rsidR="00EA6700" w:rsidRPr="00EA6700">
        <w:t>ежим присутствия</w:t>
      </w:r>
      <w:r w:rsidR="00EA6700">
        <w:t xml:space="preserve"> для выбранн</w:t>
      </w:r>
      <w:r w:rsidR="00A02BB9">
        <w:t>ого</w:t>
      </w:r>
      <w:r w:rsidR="00EA6700">
        <w:t xml:space="preserve"> </w:t>
      </w:r>
      <w:r w:rsidR="00A02BB9">
        <w:t>сообщества</w:t>
      </w:r>
      <w:r w:rsidR="00EA6700">
        <w:t xml:space="preserve"> (</w:t>
      </w:r>
      <w:r w:rsidR="008C642C">
        <w:t>см. </w:t>
      </w:r>
      <w:r w:rsidR="001D4FC8">
        <w:t>подраздел </w:t>
      </w:r>
      <w:r w:rsidR="00EA6700">
        <w:fldChar w:fldCharType="begin"/>
      </w:r>
      <w:r w:rsidR="00EA6700">
        <w:instrText xml:space="preserve"> REF _Ref71046765 \r \h </w:instrText>
      </w:r>
      <w:r w:rsidR="00EA6700">
        <w:fldChar w:fldCharType="separate"/>
      </w:r>
      <w:r w:rsidR="001F3060">
        <w:t>3.6.9</w:t>
      </w:r>
      <w:r w:rsidR="00EA6700">
        <w:fldChar w:fldCharType="end"/>
      </w:r>
      <w:r w:rsidR="00EA6700">
        <w:t>).</w:t>
      </w:r>
    </w:p>
    <w:p w14:paraId="07230B0E" w14:textId="06BAEFED" w:rsidR="00C7032C" w:rsidRPr="00C7032C" w:rsidRDefault="00EA0975" w:rsidP="002F1AAC">
      <w:pPr>
        <w:pStyle w:val="3"/>
      </w:pPr>
      <w:bookmarkStart w:id="68" w:name="_Ref71056999"/>
      <w:bookmarkStart w:id="69" w:name="_Toc72413775"/>
      <w:r>
        <w:lastRenderedPageBreak/>
        <w:t>Разрешения</w:t>
      </w:r>
      <w:r w:rsidR="00EA6700" w:rsidRPr="00C7032C">
        <w:t xml:space="preserve"> </w:t>
      </w:r>
      <w:r w:rsidR="00C7032C" w:rsidRPr="00C7032C">
        <w:t>диспетчер</w:t>
      </w:r>
      <w:r w:rsidR="00EA6700">
        <w:t>а</w:t>
      </w:r>
      <w:bookmarkEnd w:id="68"/>
      <w:bookmarkEnd w:id="69"/>
    </w:p>
    <w:p w14:paraId="666BD633" w14:textId="6220344E" w:rsidR="00C7032C" w:rsidRDefault="00EA0975" w:rsidP="008C642C">
      <w:pPr>
        <w:pStyle w:val="a3"/>
      </w:pPr>
      <w:r>
        <w:t>Разрешения</w:t>
      </w:r>
      <w:r w:rsidR="00EA6700" w:rsidRPr="00C7032C">
        <w:t xml:space="preserve"> </w:t>
      </w:r>
      <w:r w:rsidR="00C7032C" w:rsidRPr="00C7032C">
        <w:t>диспетчер</w:t>
      </w:r>
      <w:r w:rsidR="00EA6700">
        <w:t>ов</w:t>
      </w:r>
      <w:r w:rsidR="00C7032C" w:rsidRPr="00C7032C">
        <w:t xml:space="preserve"> определяют функциональность, доступную диспетчерам сети.</w:t>
      </w:r>
    </w:p>
    <w:p w14:paraId="670B0769" w14:textId="4FE6EBCB" w:rsidR="00500C15" w:rsidRPr="00500C15" w:rsidRDefault="00500C15" w:rsidP="008C642C">
      <w:pPr>
        <w:pStyle w:val="a3"/>
      </w:pPr>
      <w:r w:rsidRPr="001C5228">
        <w:t>Для</w:t>
      </w:r>
      <w:r w:rsidRPr="00500C15">
        <w:t xml:space="preserve"> </w:t>
      </w:r>
      <w:r w:rsidRPr="001C5228">
        <w:t>этого</w:t>
      </w:r>
      <w:r w:rsidRPr="00500C15">
        <w:t xml:space="preserve"> </w:t>
      </w:r>
      <w:r>
        <w:t>в</w:t>
      </w:r>
      <w:r w:rsidRPr="00500C15">
        <w:t xml:space="preserve"> </w:t>
      </w:r>
      <w:r>
        <w:t>окн</w:t>
      </w:r>
      <w:r w:rsidR="00EA6700">
        <w:t>е</w:t>
      </w:r>
      <w:r>
        <w:t xml:space="preserve"> </w:t>
      </w:r>
      <w:r w:rsidR="00457CDC" w:rsidRPr="00457CDC">
        <w:rPr>
          <w:rStyle w:val="afff6"/>
          <w:lang w:val="ru-RU"/>
        </w:rPr>
        <w:t>Настройки сети</w:t>
      </w:r>
      <w:r>
        <w:rPr>
          <w:rStyle w:val="afff6"/>
          <w:lang w:val="ru-RU"/>
        </w:rPr>
        <w:t xml:space="preserve"> </w:t>
      </w:r>
      <w:r w:rsidR="00802EDD">
        <w:t>(</w:t>
      </w:r>
      <w:r w:rsidR="008C642C">
        <w:t>рис. </w:t>
      </w:r>
      <w:r w:rsidR="00802EDD">
        <w:fldChar w:fldCharType="begin"/>
      </w:r>
      <w:r w:rsidR="00802EDD">
        <w:instrText xml:space="preserve"> REF _Ref71038241 \h </w:instrText>
      </w:r>
      <w:r w:rsidR="00802EDD">
        <w:fldChar w:fldCharType="separate"/>
      </w:r>
      <w:r w:rsidR="001F3060">
        <w:rPr>
          <w:noProof/>
        </w:rPr>
        <w:t>1</w:t>
      </w:r>
      <w:r w:rsidR="00EB1126">
        <w:rPr>
          <w:noProof/>
        </w:rPr>
        <w:t>3</w:t>
      </w:r>
      <w:r w:rsidR="00802EDD">
        <w:fldChar w:fldCharType="end"/>
      </w:r>
      <w:r w:rsidR="00802EDD" w:rsidRPr="00EA6700">
        <w:t>)</w:t>
      </w:r>
      <w:r w:rsidRPr="00EA6700">
        <w:t xml:space="preserve"> </w:t>
      </w:r>
      <w:r>
        <w:t>нажмите</w:t>
      </w:r>
      <w:r w:rsidRPr="00EA6700">
        <w:t xml:space="preserve"> </w:t>
      </w:r>
      <w:r>
        <w:t>кнопку</w:t>
      </w:r>
      <w:r w:rsidRPr="00EA6700">
        <w:t xml:space="preserve"> </w:t>
      </w:r>
      <w:r w:rsidR="00C350EF" w:rsidRPr="00C350EF">
        <w:rPr>
          <w:rStyle w:val="afff6"/>
          <w:lang w:val="ru-RU"/>
        </w:rPr>
        <w:t>Разрешения диспетчеров</w:t>
      </w:r>
      <w:r w:rsidR="00EA6700">
        <w:t xml:space="preserve">, чтобы открыть окно определения полномочий </w:t>
      </w:r>
      <w:r w:rsidR="00EA6700" w:rsidRPr="00C7032C">
        <w:t>диспетчер</w:t>
      </w:r>
      <w:r w:rsidR="00EA6700">
        <w:t>а</w:t>
      </w:r>
      <w:r w:rsidR="00EA6700" w:rsidRPr="00C7032C">
        <w:t xml:space="preserve"> </w:t>
      </w:r>
      <w:r w:rsidR="00C350EF" w:rsidRPr="00C350EF">
        <w:rPr>
          <w:rStyle w:val="afff6"/>
          <w:lang w:val="ru-RU"/>
        </w:rPr>
        <w:t>Разрешения диспетчеров</w:t>
      </w:r>
      <w:r w:rsidRPr="00EA6700">
        <w:t xml:space="preserve"> (</w:t>
      </w:r>
      <w:r w:rsidR="008C642C">
        <w:t>рис. </w:t>
      </w:r>
      <w:r w:rsidR="00EB1126">
        <w:t>21</w:t>
      </w:r>
      <w:r w:rsidRPr="00500C15">
        <w:t>).</w:t>
      </w:r>
    </w:p>
    <w:p w14:paraId="6818AE27" w14:textId="225FF607" w:rsidR="000350E7" w:rsidRDefault="00C350EF" w:rsidP="000350E7">
      <w:pPr>
        <w:pStyle w:val="Figure"/>
      </w:pPr>
      <w:r w:rsidRPr="00C350EF">
        <w:drawing>
          <wp:inline distT="0" distB="0" distL="0" distR="0" wp14:anchorId="566E38B1" wp14:editId="5D81C972">
            <wp:extent cx="4305901" cy="3534268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35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5529F" w14:textId="74093319" w:rsidR="00C7032C" w:rsidRPr="000350E7" w:rsidRDefault="00802EDD" w:rsidP="000350E7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0350E7" w:rsidRPr="000350E7">
        <w:rPr>
          <w:noProof/>
        </w:rPr>
        <w:fldChar w:fldCharType="begin"/>
      </w:r>
      <w:r w:rsidR="000350E7" w:rsidRPr="000350E7">
        <w:rPr>
          <w:noProof/>
        </w:rPr>
        <w:instrText xml:space="preserve"> SEQ Рисунок \* ARABIC </w:instrText>
      </w:r>
      <w:r w:rsidR="000350E7" w:rsidRPr="000350E7">
        <w:rPr>
          <w:noProof/>
        </w:rPr>
        <w:fldChar w:fldCharType="separate"/>
      </w:r>
      <w:bookmarkStart w:id="70" w:name="_Ref71037947"/>
      <w:r w:rsidR="001F3060">
        <w:rPr>
          <w:noProof/>
        </w:rPr>
        <w:t>2</w:t>
      </w:r>
      <w:bookmarkEnd w:id="70"/>
      <w:r w:rsidR="00EB1126">
        <w:rPr>
          <w:noProof/>
        </w:rPr>
        <w:t>1</w:t>
      </w:r>
      <w:r w:rsidR="000350E7" w:rsidRPr="000350E7">
        <w:rPr>
          <w:noProof/>
        </w:rPr>
        <w:fldChar w:fldCharType="end"/>
      </w:r>
      <w:r w:rsidR="000350E7" w:rsidRPr="000350E7">
        <w:rPr>
          <w:noProof/>
        </w:rPr>
        <w:t xml:space="preserve"> – Окно настроек </w:t>
      </w:r>
      <w:r w:rsidR="00EA6700">
        <w:rPr>
          <w:noProof/>
        </w:rPr>
        <w:t xml:space="preserve">полномочий </w:t>
      </w:r>
      <w:r w:rsidR="000350E7" w:rsidRPr="000350E7">
        <w:rPr>
          <w:noProof/>
        </w:rPr>
        <w:t>диспетчера</w:t>
      </w:r>
    </w:p>
    <w:p w14:paraId="0556C879" w14:textId="7E5DC9D7" w:rsidR="00EA6700" w:rsidRDefault="00EA6700" w:rsidP="008C642C">
      <w:pPr>
        <w:pStyle w:val="a3"/>
      </w:pPr>
      <w:r>
        <w:t>Перечень допустимых полномочий для диспетчера:</w:t>
      </w:r>
    </w:p>
    <w:p w14:paraId="298E7B35" w14:textId="24458457" w:rsidR="00CD743B" w:rsidRPr="00EA6700" w:rsidRDefault="00C350EF" w:rsidP="008C642C">
      <w:pPr>
        <w:pStyle w:val="a3"/>
      </w:pPr>
      <w:r>
        <w:rPr>
          <w:rStyle w:val="afff6"/>
          <w:lang w:val="ru-RU"/>
        </w:rPr>
        <w:t>Управление пользователями и группами</w:t>
      </w:r>
      <w:r w:rsidR="00CD743B" w:rsidRPr="00EA6700">
        <w:rPr>
          <w:rStyle w:val="afff6"/>
          <w:lang w:val="ru-RU"/>
        </w:rPr>
        <w:t xml:space="preserve"> </w:t>
      </w:r>
      <w:r w:rsidR="00CD743B" w:rsidRPr="00EA6700">
        <w:t xml:space="preserve">– Разрешить </w:t>
      </w:r>
      <w:r w:rsidR="00CD743B">
        <w:t>у</w:t>
      </w:r>
      <w:r w:rsidR="00CD743B" w:rsidRPr="00CD743B">
        <w:t xml:space="preserve">правление </w:t>
      </w:r>
      <w:r w:rsidR="008C642C">
        <w:t>абонентами</w:t>
      </w:r>
      <w:r w:rsidR="00CD743B" w:rsidRPr="00CD743B">
        <w:t xml:space="preserve"> и группами</w:t>
      </w:r>
      <w:r w:rsidR="00CD743B">
        <w:t>;</w:t>
      </w:r>
    </w:p>
    <w:p w14:paraId="4D2A21A7" w14:textId="560AA29A" w:rsidR="00CD743B" w:rsidRPr="00EA6700" w:rsidRDefault="00C350EF" w:rsidP="008C642C">
      <w:pPr>
        <w:pStyle w:val="a3"/>
      </w:pPr>
      <w:r>
        <w:rPr>
          <w:rStyle w:val="afff6"/>
          <w:lang w:val="ru-RU"/>
        </w:rPr>
        <w:t>Управление настройками устройств</w:t>
      </w:r>
      <w:r w:rsidR="00CD743B" w:rsidRPr="00CD743B">
        <w:rPr>
          <w:rStyle w:val="afff6"/>
          <w:lang w:val="ru-RU"/>
        </w:rPr>
        <w:t xml:space="preserve"> </w:t>
      </w:r>
      <w:r w:rsidR="00CD743B" w:rsidRPr="00EA6700">
        <w:t xml:space="preserve">– Разрешить </w:t>
      </w:r>
      <w:r w:rsidR="00CD743B">
        <w:t>управление настройками устройств;</w:t>
      </w:r>
    </w:p>
    <w:p w14:paraId="2E6F57FB" w14:textId="587A61DC" w:rsidR="00CD743B" w:rsidRPr="00EA6700" w:rsidRDefault="00C350EF" w:rsidP="008C642C">
      <w:pPr>
        <w:pStyle w:val="a3"/>
      </w:pPr>
      <w:r>
        <w:rPr>
          <w:rStyle w:val="afff6"/>
          <w:lang w:val="ru-RU"/>
        </w:rPr>
        <w:t>Мониторинг</w:t>
      </w:r>
      <w:r w:rsidR="00CD743B" w:rsidRPr="00EA6700">
        <w:t xml:space="preserve">– Разрешить </w:t>
      </w:r>
      <w:r w:rsidR="00ED44D2">
        <w:t>удалённый мониторинг (</w:t>
      </w:r>
      <w:r w:rsidR="008C642C">
        <w:t>см. </w:t>
      </w:r>
      <w:r w:rsidR="001D4FC8">
        <w:t>подраздел </w:t>
      </w:r>
      <w:r w:rsidR="00ED44D2">
        <w:fldChar w:fldCharType="begin"/>
      </w:r>
      <w:r w:rsidR="00ED44D2">
        <w:instrText xml:space="preserve"> REF _Ref71027792 \r \h </w:instrText>
      </w:r>
      <w:r w:rsidR="00ED44D2">
        <w:fldChar w:fldCharType="separate"/>
      </w:r>
      <w:r w:rsidR="001F3060">
        <w:t>5.2</w:t>
      </w:r>
      <w:r w:rsidR="00ED44D2">
        <w:fldChar w:fldCharType="end"/>
      </w:r>
      <w:r w:rsidR="00ED44D2">
        <w:t>)</w:t>
      </w:r>
      <w:r w:rsidR="00CD743B">
        <w:t>;</w:t>
      </w:r>
    </w:p>
    <w:p w14:paraId="18DF845F" w14:textId="44AA5D7B" w:rsidR="00CD743B" w:rsidRPr="00EA6700" w:rsidRDefault="00C350EF" w:rsidP="008C642C">
      <w:pPr>
        <w:pStyle w:val="a3"/>
      </w:pPr>
      <w:r>
        <w:rPr>
          <w:rStyle w:val="afff6"/>
          <w:lang w:val="ru-RU"/>
        </w:rPr>
        <w:t xml:space="preserve">Отчёт </w:t>
      </w:r>
      <w:r w:rsidRPr="00C350EF">
        <w:rPr>
          <w:rStyle w:val="afff6"/>
          <w:lang w:val="ru-RU"/>
        </w:rPr>
        <w:t>“</w:t>
      </w:r>
      <w:r>
        <w:rPr>
          <w:rStyle w:val="afff6"/>
          <w:lang w:val="ru-RU"/>
        </w:rPr>
        <w:t>Записи вызовов</w:t>
      </w:r>
      <w:r w:rsidRPr="00C350EF">
        <w:rPr>
          <w:rStyle w:val="afff6"/>
          <w:lang w:val="ru-RU"/>
        </w:rPr>
        <w:t>”</w:t>
      </w:r>
      <w:r w:rsidR="00CD743B" w:rsidRPr="00EA6700">
        <w:rPr>
          <w:rStyle w:val="afff6"/>
          <w:lang w:val="ru-RU"/>
        </w:rPr>
        <w:t xml:space="preserve"> </w:t>
      </w:r>
      <w:r w:rsidR="00CD743B" w:rsidRPr="00EA6700">
        <w:t xml:space="preserve">– Разрешить </w:t>
      </w:r>
      <w:r w:rsidR="00ED44D2">
        <w:t>вести о</w:t>
      </w:r>
      <w:r w:rsidR="00ED44D2" w:rsidRPr="00ED44D2">
        <w:t>тчет о записи разговоров</w:t>
      </w:r>
      <w:r w:rsidR="00CD743B">
        <w:t>;</w:t>
      </w:r>
    </w:p>
    <w:p w14:paraId="2AD2C47E" w14:textId="19696BB1" w:rsidR="00E435B3" w:rsidRDefault="00C350EF" w:rsidP="008C642C">
      <w:pPr>
        <w:pStyle w:val="a3"/>
      </w:pPr>
      <w:r>
        <w:t xml:space="preserve">Отображение пользователей </w:t>
      </w:r>
      <w:r w:rsidR="00CD743B" w:rsidRPr="00EA6700">
        <w:t xml:space="preserve">– </w:t>
      </w:r>
      <w:r w:rsidR="00CD743B">
        <w:t>Включить р</w:t>
      </w:r>
      <w:r w:rsidR="00CD743B" w:rsidRPr="00EA6700">
        <w:t>ежим присутствия</w:t>
      </w:r>
      <w:r w:rsidR="00CD743B">
        <w:t xml:space="preserve"> для выбранн</w:t>
      </w:r>
      <w:r w:rsidR="00A02BB9">
        <w:t>ого</w:t>
      </w:r>
      <w:r w:rsidR="00CD743B">
        <w:t xml:space="preserve"> </w:t>
      </w:r>
      <w:r w:rsidR="00A02BB9">
        <w:t>сообщества</w:t>
      </w:r>
      <w:r w:rsidR="00CD743B">
        <w:t xml:space="preserve"> (</w:t>
      </w:r>
      <w:r w:rsidR="008C642C">
        <w:t>см. </w:t>
      </w:r>
      <w:r w:rsidR="001D4FC8">
        <w:t>подраздел </w:t>
      </w:r>
      <w:r w:rsidR="00CD743B">
        <w:fldChar w:fldCharType="begin"/>
      </w:r>
      <w:r w:rsidR="00CD743B">
        <w:instrText xml:space="preserve"> REF _Ref71046765 \r \h </w:instrText>
      </w:r>
      <w:r w:rsidR="00CD743B">
        <w:fldChar w:fldCharType="separate"/>
      </w:r>
      <w:r w:rsidR="001F3060">
        <w:t>3.6.9</w:t>
      </w:r>
      <w:r w:rsidR="00CD743B">
        <w:fldChar w:fldCharType="end"/>
      </w:r>
      <w:r w:rsidR="00CD743B">
        <w:t>).</w:t>
      </w:r>
    </w:p>
    <w:p w14:paraId="476BC250" w14:textId="08DA6E30" w:rsidR="00E435B3" w:rsidRPr="00E435B3" w:rsidRDefault="00E435B3" w:rsidP="008C642C">
      <w:pPr>
        <w:pStyle w:val="afffa"/>
      </w:pPr>
      <w:r w:rsidRPr="00E435B3">
        <w:rPr>
          <w:b/>
        </w:rPr>
        <w:t>Примечание</w:t>
      </w:r>
      <w:r w:rsidRPr="00E435B3">
        <w:t>. Чтобы получить доступ к функциям OTAP в диспетчерской консоли, необходимо включить режим присутствия.</w:t>
      </w:r>
    </w:p>
    <w:p w14:paraId="7EB2E726" w14:textId="3248F0EA" w:rsidR="00802EDD" w:rsidRPr="00C7032C" w:rsidRDefault="00802EDD" w:rsidP="002F1AAC">
      <w:pPr>
        <w:pStyle w:val="3"/>
      </w:pPr>
      <w:bookmarkStart w:id="71" w:name="_Ref71046765"/>
      <w:bookmarkStart w:id="72" w:name="_Toc72413776"/>
      <w:r w:rsidRPr="00C7032C">
        <w:t>Параметры режима присутствия</w:t>
      </w:r>
      <w:bookmarkEnd w:id="71"/>
      <w:bookmarkEnd w:id="72"/>
    </w:p>
    <w:p w14:paraId="313F6D69" w14:textId="1DDBB535" w:rsidR="00C7032C" w:rsidRDefault="00C350EF" w:rsidP="008C642C">
      <w:pPr>
        <w:pStyle w:val="a3"/>
      </w:pPr>
      <w:r w:rsidRPr="00C350EF">
        <w:t>Пункт</w:t>
      </w:r>
      <w:r>
        <w:rPr>
          <w:rStyle w:val="afff6"/>
          <w:lang w:val="ru-RU"/>
        </w:rPr>
        <w:t xml:space="preserve"> Отображение пользователей</w:t>
      </w:r>
      <w:r w:rsidR="00C7032C" w:rsidRPr="00C7032C">
        <w:t xml:space="preserve"> определяет видимость </w:t>
      </w:r>
      <w:r w:rsidR="00A84BD1">
        <w:t>абонентов</w:t>
      </w:r>
      <w:r w:rsidR="00C7032C" w:rsidRPr="00C7032C">
        <w:t xml:space="preserve"> и диспетчеров в клиентском приложении и диспетчерской консоли. Режим присутствия назначается отдельно для </w:t>
      </w:r>
      <w:r w:rsidR="00C7032C" w:rsidRPr="00C7032C">
        <w:lastRenderedPageBreak/>
        <w:t>мобильных устройств (</w:t>
      </w:r>
      <w:r w:rsidR="00A02BB9">
        <w:t xml:space="preserve">через </w:t>
      </w:r>
      <w:r w:rsidR="00C7032C" w:rsidRPr="00C7032C">
        <w:t>диалог</w:t>
      </w:r>
      <w:r w:rsidR="00A02BB9">
        <w:t>овое окно</w:t>
      </w:r>
      <w:r w:rsidR="00C7032C" w:rsidRPr="00C7032C">
        <w:t xml:space="preserve"> </w:t>
      </w:r>
      <w:r w:rsidR="00741997" w:rsidRPr="00741997">
        <w:rPr>
          <w:rStyle w:val="afff6"/>
          <w:lang w:val="ru-RU"/>
        </w:rPr>
        <w:t>Разрешения пользователей</w:t>
      </w:r>
      <w:r w:rsidR="00500C15">
        <w:t xml:space="preserve"> – </w:t>
      </w:r>
      <w:r w:rsidR="008C642C">
        <w:t>рис. </w:t>
      </w:r>
      <w:r w:rsidR="00500C15">
        <w:fldChar w:fldCharType="begin"/>
      </w:r>
      <w:r w:rsidR="00500C15">
        <w:instrText xml:space="preserve"> REF _Ref71038048 \h </w:instrText>
      </w:r>
      <w:r w:rsidR="00500C15">
        <w:fldChar w:fldCharType="separate"/>
      </w:r>
      <w:r w:rsidR="001F3060">
        <w:rPr>
          <w:noProof/>
        </w:rPr>
        <w:t>2</w:t>
      </w:r>
      <w:r w:rsidR="00EB1126">
        <w:rPr>
          <w:noProof/>
        </w:rPr>
        <w:t>0</w:t>
      </w:r>
      <w:r w:rsidR="00500C15">
        <w:fldChar w:fldCharType="end"/>
      </w:r>
      <w:r w:rsidR="00C7032C" w:rsidRPr="00C7032C">
        <w:t xml:space="preserve">) и </w:t>
      </w:r>
      <w:r w:rsidR="00A84BD1">
        <w:t xml:space="preserve">диспетчерских </w:t>
      </w:r>
      <w:r w:rsidR="00C7032C" w:rsidRPr="00C7032C">
        <w:t>консолей (</w:t>
      </w:r>
      <w:r w:rsidR="00A02BB9">
        <w:t xml:space="preserve">через </w:t>
      </w:r>
      <w:r w:rsidR="00A02BB9" w:rsidRPr="00C7032C">
        <w:t>диалог</w:t>
      </w:r>
      <w:r w:rsidR="00A02BB9">
        <w:t>овое окно</w:t>
      </w:r>
      <w:r w:rsidR="00A02BB9" w:rsidRPr="00C7032C">
        <w:t xml:space="preserve"> </w:t>
      </w:r>
      <w:r w:rsidRPr="000E021E">
        <w:rPr>
          <w:rStyle w:val="afff6"/>
          <w:lang w:val="ru-RU"/>
        </w:rPr>
        <w:t>Разрешения диспетчеров</w:t>
      </w:r>
      <w:r w:rsidR="00500C15">
        <w:rPr>
          <w:rStyle w:val="afff6"/>
          <w:lang w:val="ru-RU"/>
        </w:rPr>
        <w:t xml:space="preserve"> – </w:t>
      </w:r>
      <w:r w:rsidR="008C642C">
        <w:t>рис. </w:t>
      </w:r>
      <w:r w:rsidR="00500C15">
        <w:fldChar w:fldCharType="begin"/>
      </w:r>
      <w:r w:rsidR="00500C15">
        <w:instrText xml:space="preserve"> REF _Ref71037947 \h </w:instrText>
      </w:r>
      <w:r w:rsidR="00500C15">
        <w:fldChar w:fldCharType="separate"/>
      </w:r>
      <w:r w:rsidR="001F3060">
        <w:rPr>
          <w:noProof/>
        </w:rPr>
        <w:t>2</w:t>
      </w:r>
      <w:r w:rsidR="00EB1126">
        <w:rPr>
          <w:noProof/>
        </w:rPr>
        <w:t>1</w:t>
      </w:r>
      <w:r w:rsidR="00500C15">
        <w:fldChar w:fldCharType="end"/>
      </w:r>
      <w:r w:rsidR="00C7032C" w:rsidRPr="00C7032C">
        <w:t>).</w:t>
      </w:r>
    </w:p>
    <w:p w14:paraId="4E8826BE" w14:textId="328FBCB9" w:rsidR="00A02BB9" w:rsidRPr="00C7032C" w:rsidRDefault="00A02BB9" w:rsidP="008C642C">
      <w:pPr>
        <w:pStyle w:val="afff8"/>
      </w:pPr>
      <w:r>
        <w:t xml:space="preserve">Допустимые </w:t>
      </w:r>
      <w:r w:rsidR="00A84BD1">
        <w:t xml:space="preserve">значения параметра </w:t>
      </w:r>
      <w:r w:rsidR="00C350EF">
        <w:rPr>
          <w:rStyle w:val="afff6"/>
          <w:lang w:val="ru-RU"/>
        </w:rPr>
        <w:t>Отображение пользователей</w:t>
      </w:r>
      <w:r>
        <w:t>:</w:t>
      </w:r>
    </w:p>
    <w:p w14:paraId="0473E5A9" w14:textId="19F9D191" w:rsidR="00C7032C" w:rsidRPr="00C7032C" w:rsidRDefault="00C350EF" w:rsidP="008C642C">
      <w:pPr>
        <w:pStyle w:val="a3"/>
      </w:pPr>
      <w:r w:rsidRPr="00C350EF">
        <w:rPr>
          <w:rStyle w:val="afff6"/>
          <w:lang w:val="ru-RU"/>
        </w:rPr>
        <w:t>Все пользователи</w:t>
      </w:r>
      <w:r w:rsidR="00C7032C" w:rsidRPr="00C7032C">
        <w:t xml:space="preserve"> </w:t>
      </w:r>
      <w:r w:rsidR="00A02BB9">
        <w:t>– в</w:t>
      </w:r>
      <w:r w:rsidR="00C7032C" w:rsidRPr="00C7032C">
        <w:t xml:space="preserve">се </w:t>
      </w:r>
      <w:r w:rsidR="008C642C">
        <w:t>абоненты</w:t>
      </w:r>
      <w:r w:rsidR="00C7032C" w:rsidRPr="00C7032C">
        <w:t xml:space="preserve"> сети</w:t>
      </w:r>
      <w:r w:rsidR="00A02BB9">
        <w:t>,</w:t>
      </w:r>
      <w:r w:rsidR="00C7032C" w:rsidRPr="00C7032C">
        <w:t xml:space="preserve"> </w:t>
      </w:r>
      <w:r w:rsidR="00A02BB9" w:rsidRPr="00C7032C">
        <w:t>перечисленн</w:t>
      </w:r>
      <w:r w:rsidR="00A02BB9">
        <w:t>ые</w:t>
      </w:r>
      <w:r w:rsidR="00C7032C" w:rsidRPr="00C7032C">
        <w:t xml:space="preserve"> в интерфейсе приложения.</w:t>
      </w:r>
    </w:p>
    <w:p w14:paraId="6D3E4607" w14:textId="35957028" w:rsidR="00C7032C" w:rsidRPr="00C7032C" w:rsidRDefault="00C350EF" w:rsidP="008C642C">
      <w:pPr>
        <w:pStyle w:val="a3"/>
      </w:pPr>
      <w:r>
        <w:rPr>
          <w:rStyle w:val="afff6"/>
          <w:lang w:val="ru-RU"/>
        </w:rPr>
        <w:t>Только члены групп</w:t>
      </w:r>
      <w:r w:rsidR="00C7032C" w:rsidRPr="00C7032C">
        <w:t xml:space="preserve"> </w:t>
      </w:r>
      <w:r w:rsidR="00A02BB9">
        <w:t xml:space="preserve">– только </w:t>
      </w:r>
      <w:r w:rsidR="008C642C">
        <w:t>абоненты</w:t>
      </w:r>
      <w:r w:rsidR="00C7032C" w:rsidRPr="00C7032C">
        <w:t xml:space="preserve">, входящие в те же группы, что и </w:t>
      </w:r>
      <w:r w:rsidR="008C642C">
        <w:t>абонент,</w:t>
      </w:r>
      <w:r w:rsidR="00C7032C" w:rsidRPr="00C7032C">
        <w:t xml:space="preserve"> вошедший в систему.</w:t>
      </w:r>
    </w:p>
    <w:p w14:paraId="09117F3F" w14:textId="3B437847" w:rsidR="00C7032C" w:rsidRPr="00C7032C" w:rsidRDefault="00C350EF" w:rsidP="008C642C">
      <w:pPr>
        <w:pStyle w:val="a3"/>
      </w:pPr>
      <w:r>
        <w:rPr>
          <w:rStyle w:val="afff6"/>
          <w:lang w:val="ru-RU"/>
        </w:rPr>
        <w:t>Только группы</w:t>
      </w:r>
      <w:r w:rsidR="00C7032C" w:rsidRPr="00C7032C">
        <w:t xml:space="preserve"> </w:t>
      </w:r>
      <w:r w:rsidR="00A02BB9">
        <w:t xml:space="preserve">– </w:t>
      </w:r>
      <w:r w:rsidR="00C7032C" w:rsidRPr="00C7032C">
        <w:t>только доступные группы</w:t>
      </w:r>
      <w:r w:rsidR="00A02BB9">
        <w:t xml:space="preserve"> (п</w:t>
      </w:r>
      <w:r w:rsidR="00A02BB9" w:rsidRPr="00C7032C">
        <w:t xml:space="preserve">риложение не </w:t>
      </w:r>
      <w:r w:rsidR="00A02BB9">
        <w:t xml:space="preserve">будет </w:t>
      </w:r>
      <w:r w:rsidR="00A02BB9" w:rsidRPr="00C7032C">
        <w:t>показыва</w:t>
      </w:r>
      <w:r w:rsidR="00A02BB9">
        <w:t>ть</w:t>
      </w:r>
      <w:r w:rsidR="00A02BB9" w:rsidRPr="00C7032C">
        <w:t xml:space="preserve"> ни </w:t>
      </w:r>
      <w:r w:rsidR="008C642C">
        <w:t>абонентов</w:t>
      </w:r>
      <w:r w:rsidR="008C642C" w:rsidRPr="00C7032C">
        <w:t xml:space="preserve"> </w:t>
      </w:r>
      <w:r w:rsidR="00A02BB9" w:rsidRPr="00C7032C">
        <w:t>сети, ни диспетчеров</w:t>
      </w:r>
      <w:r w:rsidR="00A02BB9">
        <w:t>).</w:t>
      </w:r>
    </w:p>
    <w:p w14:paraId="7F4B3B5F" w14:textId="522FABF5" w:rsidR="00C7032C" w:rsidRPr="00C7032C" w:rsidRDefault="00C350EF" w:rsidP="008C642C">
      <w:pPr>
        <w:pStyle w:val="a3"/>
      </w:pPr>
      <w:r>
        <w:rPr>
          <w:rStyle w:val="afff6"/>
          <w:lang w:val="ru-RU"/>
        </w:rPr>
        <w:t>Только группы и диспетчеры</w:t>
      </w:r>
      <w:r w:rsidR="00C7032C" w:rsidRPr="00C7032C">
        <w:t xml:space="preserve"> </w:t>
      </w:r>
      <w:r w:rsidR="00A02BB9">
        <w:t>– п</w:t>
      </w:r>
      <w:r w:rsidR="00C7032C" w:rsidRPr="00C7032C">
        <w:t xml:space="preserve">омимо списка групп, </w:t>
      </w:r>
      <w:r w:rsidR="008C642C">
        <w:t>абонент</w:t>
      </w:r>
      <w:r w:rsidR="008C642C" w:rsidRPr="00C7032C">
        <w:t xml:space="preserve"> </w:t>
      </w:r>
      <w:r w:rsidR="00A02BB9">
        <w:t>с</w:t>
      </w:r>
      <w:r w:rsidR="00C7032C" w:rsidRPr="00C7032C">
        <w:t>может видеть диспетчеров, вошедших в сеть.</w:t>
      </w:r>
    </w:p>
    <w:p w14:paraId="4060E7B7" w14:textId="77777777" w:rsidR="00C7032C" w:rsidRPr="00C7032C" w:rsidRDefault="00C7032C" w:rsidP="002F1AAC">
      <w:pPr>
        <w:pStyle w:val="2"/>
      </w:pPr>
      <w:bookmarkStart w:id="73" w:name="_Toc72413777"/>
      <w:r w:rsidRPr="00C7032C">
        <w:t>Журнал событий</w:t>
      </w:r>
      <w:bookmarkEnd w:id="73"/>
    </w:p>
    <w:p w14:paraId="16C2C6B2" w14:textId="77777777" w:rsidR="00E45BE2" w:rsidRPr="00C7032C" w:rsidRDefault="00E45BE2" w:rsidP="008C642C">
      <w:pPr>
        <w:pStyle w:val="a3"/>
      </w:pPr>
      <w:r w:rsidRPr="00C7032C">
        <w:t>Журнал событий представляет собой список со</w:t>
      </w:r>
      <w:r>
        <w:t>бытий, проходящих через сервер.</w:t>
      </w:r>
    </w:p>
    <w:p w14:paraId="2D53F509" w14:textId="0D1C59BA" w:rsidR="00A02BB9" w:rsidRPr="00C350EF" w:rsidRDefault="00A02BB9" w:rsidP="008C642C">
      <w:pPr>
        <w:pStyle w:val="a3"/>
      </w:pPr>
      <w:r>
        <w:t>Н</w:t>
      </w:r>
      <w:r w:rsidRPr="00C7032C">
        <w:t>астр</w:t>
      </w:r>
      <w:r>
        <w:t>ойки</w:t>
      </w:r>
      <w:r w:rsidRPr="00C7032C">
        <w:t xml:space="preserve"> </w:t>
      </w:r>
      <w:r>
        <w:t xml:space="preserve">журнала событий расположены в окне </w:t>
      </w:r>
      <w:r w:rsidR="00C350EF" w:rsidRPr="00C350EF">
        <w:rPr>
          <w:rStyle w:val="afff6"/>
          <w:lang w:val="ru-RU"/>
        </w:rPr>
        <w:t>Журнал событий</w:t>
      </w:r>
      <w:r w:rsidR="00C350EF">
        <w:rPr>
          <w:rStyle w:val="afff6"/>
          <w:lang w:val="ru-RU"/>
        </w:rPr>
        <w:t xml:space="preserve"> </w:t>
      </w:r>
      <w:r w:rsidRPr="008C46A7">
        <w:t>(</w:t>
      </w:r>
      <w:r w:rsidR="008C642C">
        <w:t>рис. </w:t>
      </w:r>
      <w:r>
        <w:fldChar w:fldCharType="begin"/>
      </w:r>
      <w:r>
        <w:instrText xml:space="preserve"> REF _Ref71048968 \h </w:instrText>
      </w:r>
      <w:r>
        <w:fldChar w:fldCharType="separate"/>
      </w:r>
      <w:r w:rsidR="001F3060" w:rsidRPr="00C350EF">
        <w:rPr>
          <w:noProof/>
        </w:rPr>
        <w:t>2</w:t>
      </w:r>
      <w:r w:rsidR="00EB1126">
        <w:rPr>
          <w:noProof/>
        </w:rPr>
        <w:t>2</w:t>
      </w:r>
      <w:r>
        <w:fldChar w:fldCharType="end"/>
      </w:r>
      <w:r w:rsidRPr="00C350EF">
        <w:t>) (</w:t>
      </w:r>
      <w:r>
        <w:t>запускается</w:t>
      </w:r>
      <w:r w:rsidRPr="00C350EF">
        <w:t xml:space="preserve"> </w:t>
      </w:r>
      <w:r w:rsidRPr="00C7032C">
        <w:t>кнопк</w:t>
      </w:r>
      <w:r>
        <w:t>ой</w:t>
      </w:r>
      <w:r w:rsidRPr="00C350EF">
        <w:t xml:space="preserve"> </w:t>
      </w:r>
      <w:r w:rsidR="00C350EF" w:rsidRPr="00C350EF">
        <w:rPr>
          <w:rStyle w:val="afff6"/>
          <w:lang w:val="ru-RU"/>
        </w:rPr>
        <w:t xml:space="preserve">Журнал </w:t>
      </w:r>
      <w:proofErr w:type="gramStart"/>
      <w:r w:rsidR="00C350EF" w:rsidRPr="00C350EF">
        <w:rPr>
          <w:rStyle w:val="afff6"/>
          <w:lang w:val="ru-RU"/>
        </w:rPr>
        <w:t>событий</w:t>
      </w:r>
      <w:r w:rsidR="002B3E28">
        <w:rPr>
          <w:rStyle w:val="afff6"/>
        </w:rPr>
        <w:t xml:space="preserve"> </w:t>
      </w:r>
      <w:r w:rsidR="00E9064E">
        <w:rPr>
          <w:rFonts w:ascii="Arial" w:hAnsi="Arial" w:cs="Arial"/>
          <w:noProof/>
          <w:lang w:eastAsia="ru-RU"/>
        </w:rPr>
        <w:drawing>
          <wp:inline distT="0" distB="0" distL="0" distR="0" wp14:anchorId="13AAEF8B" wp14:editId="5980781C">
            <wp:extent cx="219075" cy="228600"/>
            <wp:effectExtent l="0" t="0" r="952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E28">
        <w:rPr>
          <w:rStyle w:val="afff6"/>
        </w:rPr>
        <w:t xml:space="preserve"> </w:t>
      </w:r>
      <w:r w:rsidRPr="00582498">
        <w:t>в</w:t>
      </w:r>
      <w:proofErr w:type="gramEnd"/>
      <w:r w:rsidRPr="00C350EF">
        <w:t xml:space="preserve"> </w:t>
      </w:r>
      <w:r w:rsidRPr="00582498">
        <w:t>окне</w:t>
      </w:r>
      <w:r w:rsidRPr="00C350EF">
        <w:t xml:space="preserve"> </w:t>
      </w:r>
      <w:r w:rsidR="0059614C" w:rsidRPr="00C350EF">
        <w:rPr>
          <w:rStyle w:val="afff6"/>
          <w:lang w:val="ru-RU"/>
        </w:rPr>
        <w:t>Менеджер сервера</w:t>
      </w:r>
      <w:r w:rsidRPr="00C350EF">
        <w:rPr>
          <w:rStyle w:val="afff6"/>
          <w:lang w:val="ru-RU"/>
        </w:rPr>
        <w:t xml:space="preserve"> </w:t>
      </w:r>
      <w:r w:rsidRPr="00C350EF">
        <w:t xml:space="preserve">– </w:t>
      </w:r>
      <w:r w:rsidR="008C642C">
        <w:t>рис</w:t>
      </w:r>
      <w:r w:rsidR="008C642C" w:rsidRPr="00C350EF">
        <w:t>.</w:t>
      </w:r>
      <w:r w:rsidR="008C642C" w:rsidRPr="008C642C">
        <w:rPr>
          <w:lang w:val="en-US"/>
        </w:rPr>
        <w:t> </w:t>
      </w:r>
      <w:r>
        <w:fldChar w:fldCharType="begin"/>
      </w:r>
      <w:r w:rsidRPr="00C350EF">
        <w:instrText xml:space="preserve"> </w:instrText>
      </w:r>
      <w:r w:rsidRPr="001F79A2">
        <w:rPr>
          <w:lang w:val="en-US"/>
        </w:rPr>
        <w:instrText>REF</w:instrText>
      </w:r>
      <w:r w:rsidRPr="00C350EF">
        <w:instrText xml:space="preserve"> _</w:instrText>
      </w:r>
      <w:r w:rsidRPr="001F79A2">
        <w:rPr>
          <w:lang w:val="en-US"/>
        </w:rPr>
        <w:instrText>Ref</w:instrText>
      </w:r>
      <w:r w:rsidRPr="00C350EF">
        <w:instrText>71017779 \</w:instrText>
      </w:r>
      <w:r w:rsidRPr="001F79A2">
        <w:rPr>
          <w:lang w:val="en-US"/>
        </w:rPr>
        <w:instrText>h</w:instrText>
      </w:r>
      <w:r w:rsidRPr="00C350EF">
        <w:instrText xml:space="preserve">  \* </w:instrText>
      </w:r>
      <w:r w:rsidRPr="001F79A2">
        <w:rPr>
          <w:lang w:val="en-US"/>
        </w:rPr>
        <w:instrText>MERGEFORMAT</w:instrText>
      </w:r>
      <w:r w:rsidRPr="00C350EF">
        <w:instrText xml:space="preserve"> </w:instrText>
      </w:r>
      <w:r>
        <w:fldChar w:fldCharType="separate"/>
      </w:r>
      <w:r w:rsidR="001F3060" w:rsidRPr="00C350EF">
        <w:t>3</w:t>
      </w:r>
      <w:r>
        <w:fldChar w:fldCharType="end"/>
      </w:r>
      <w:r w:rsidRPr="00C350EF">
        <w:t>).</w:t>
      </w:r>
    </w:p>
    <w:p w14:paraId="038535AC" w14:textId="4C76260E" w:rsidR="000350E7" w:rsidRDefault="00D4740C" w:rsidP="000350E7">
      <w:pPr>
        <w:pStyle w:val="Figure"/>
      </w:pPr>
      <w:r w:rsidRPr="00D4740C">
        <w:lastRenderedPageBreak/>
        <w:drawing>
          <wp:inline distT="0" distB="0" distL="0" distR="0" wp14:anchorId="6B9ED6D7" wp14:editId="79CF1683">
            <wp:extent cx="6480810" cy="6396355"/>
            <wp:effectExtent l="0" t="0" r="0" b="444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39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FE138" w14:textId="522AEE3E" w:rsidR="00C7032C" w:rsidRPr="00C7032C" w:rsidRDefault="00FC30CE" w:rsidP="000350E7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0350E7">
        <w:rPr>
          <w:noProof/>
        </w:rPr>
        <w:fldChar w:fldCharType="begin"/>
      </w:r>
      <w:r w:rsidR="000350E7">
        <w:rPr>
          <w:noProof/>
        </w:rPr>
        <w:instrText xml:space="preserve"> SEQ Рисунок \* ARABIC </w:instrText>
      </w:r>
      <w:r w:rsidR="000350E7">
        <w:rPr>
          <w:noProof/>
        </w:rPr>
        <w:fldChar w:fldCharType="separate"/>
      </w:r>
      <w:bookmarkStart w:id="74" w:name="_Ref71048968"/>
      <w:r w:rsidR="001F3060">
        <w:rPr>
          <w:noProof/>
        </w:rPr>
        <w:t>2</w:t>
      </w:r>
      <w:bookmarkEnd w:id="74"/>
      <w:r w:rsidR="00EB1126">
        <w:rPr>
          <w:noProof/>
        </w:rPr>
        <w:t>2</w:t>
      </w:r>
      <w:r w:rsidR="000350E7">
        <w:rPr>
          <w:noProof/>
        </w:rPr>
        <w:fldChar w:fldCharType="end"/>
      </w:r>
      <w:r w:rsidR="000350E7">
        <w:rPr>
          <w:noProof/>
        </w:rPr>
        <w:t xml:space="preserve"> – Окно журнала событий</w:t>
      </w:r>
    </w:p>
    <w:p w14:paraId="1E7CCA18" w14:textId="04A07FAD" w:rsidR="00FC30CE" w:rsidRPr="00C7032C" w:rsidRDefault="00FC30CE" w:rsidP="008C642C">
      <w:pPr>
        <w:pStyle w:val="a3"/>
      </w:pPr>
      <w:bookmarkStart w:id="75" w:name="_Ref71041681"/>
      <w:r w:rsidRPr="00C7032C">
        <w:t xml:space="preserve">Настройки журнала определяют количество дней для хранения журнала событий и </w:t>
      </w:r>
      <w:r>
        <w:t xml:space="preserve">тип </w:t>
      </w:r>
      <w:r w:rsidRPr="00C7032C">
        <w:t xml:space="preserve">записей голосовых и </w:t>
      </w:r>
      <w:proofErr w:type="spellStart"/>
      <w:r w:rsidRPr="00C7032C">
        <w:t>видеозвонков</w:t>
      </w:r>
      <w:proofErr w:type="spellEnd"/>
      <w:r>
        <w:t xml:space="preserve"> для хранения</w:t>
      </w:r>
      <w:r w:rsidRPr="00C7032C">
        <w:t>.</w:t>
      </w:r>
      <w:r>
        <w:t xml:space="preserve"> В окне </w:t>
      </w:r>
      <w:r w:rsidR="00C350EF" w:rsidRPr="000E021E">
        <w:rPr>
          <w:rStyle w:val="afff6"/>
          <w:lang w:val="ru-RU"/>
        </w:rPr>
        <w:t>Журнал событий</w:t>
      </w:r>
      <w:r w:rsidR="00D4740C" w:rsidRPr="000E021E">
        <w:rPr>
          <w:rStyle w:val="afff6"/>
          <w:lang w:val="ru-RU"/>
        </w:rPr>
        <w:t xml:space="preserve"> </w:t>
      </w:r>
      <w:r w:rsidRPr="008C46A7">
        <w:t>(</w:t>
      </w:r>
      <w:r w:rsidR="008C642C">
        <w:t>рис. </w:t>
      </w:r>
      <w:r>
        <w:fldChar w:fldCharType="begin"/>
      </w:r>
      <w:r>
        <w:instrText xml:space="preserve"> REF _Ref71048968 \h </w:instrText>
      </w:r>
      <w:r>
        <w:fldChar w:fldCharType="separate"/>
      </w:r>
      <w:r w:rsidR="001F3060">
        <w:rPr>
          <w:noProof/>
        </w:rPr>
        <w:t>2</w:t>
      </w:r>
      <w:r w:rsidR="00EB1126">
        <w:rPr>
          <w:noProof/>
        </w:rPr>
        <w:t>2</w:t>
      </w:r>
      <w:r>
        <w:fldChar w:fldCharType="end"/>
      </w:r>
      <w:r w:rsidRPr="00FC30CE">
        <w:t xml:space="preserve">) </w:t>
      </w:r>
      <w:r>
        <w:t>также можно просмотреть события с помощью фильтра и удалить ненужные.</w:t>
      </w:r>
    </w:p>
    <w:p w14:paraId="704FFA22" w14:textId="77777777" w:rsidR="00C7032C" w:rsidRPr="00C7032C" w:rsidRDefault="00C7032C" w:rsidP="002F1AAC">
      <w:pPr>
        <w:pStyle w:val="2"/>
      </w:pPr>
      <w:bookmarkStart w:id="76" w:name="_Ref71056924"/>
      <w:bookmarkStart w:id="77" w:name="_Toc72413778"/>
      <w:r w:rsidRPr="00C7032C">
        <w:t>Лицензии</w:t>
      </w:r>
      <w:bookmarkEnd w:id="75"/>
      <w:bookmarkEnd w:id="76"/>
      <w:bookmarkEnd w:id="77"/>
    </w:p>
    <w:p w14:paraId="7D93E5E8" w14:textId="71B8A226" w:rsidR="001F79A2" w:rsidRPr="00D4740C" w:rsidRDefault="001F79A2" w:rsidP="008C642C">
      <w:pPr>
        <w:pStyle w:val="a3"/>
      </w:pPr>
      <w:r>
        <w:t xml:space="preserve">Перечень лицензий расположен на вкладке </w:t>
      </w:r>
      <w:r w:rsidR="00D4740C" w:rsidRPr="00D4740C">
        <w:rPr>
          <w:rStyle w:val="afff6"/>
          <w:lang w:val="ru-RU"/>
        </w:rPr>
        <w:t>Лицензии</w:t>
      </w:r>
      <w:r w:rsidRPr="008C46A7">
        <w:rPr>
          <w:rStyle w:val="afff6"/>
          <w:lang w:val="ru-RU"/>
        </w:rPr>
        <w:t xml:space="preserve"> </w:t>
      </w:r>
      <w:r w:rsidRPr="008C46A7">
        <w:t>(</w:t>
      </w:r>
      <w:r w:rsidR="008C642C">
        <w:t>рис. </w:t>
      </w:r>
      <w:r w:rsidR="00E45BE2">
        <w:fldChar w:fldCharType="begin"/>
      </w:r>
      <w:r w:rsidR="00E45BE2">
        <w:instrText xml:space="preserve"> REF _Ref71049386 \h </w:instrText>
      </w:r>
      <w:r w:rsidR="00E45BE2">
        <w:fldChar w:fldCharType="separate"/>
      </w:r>
      <w:r w:rsidR="001F3060">
        <w:rPr>
          <w:noProof/>
        </w:rPr>
        <w:t>2</w:t>
      </w:r>
      <w:r w:rsidR="00EB1126">
        <w:rPr>
          <w:noProof/>
        </w:rPr>
        <w:t>3</w:t>
      </w:r>
      <w:r w:rsidR="00E45BE2">
        <w:fldChar w:fldCharType="end"/>
      </w:r>
      <w:r w:rsidRPr="00D4740C">
        <w:t>) (</w:t>
      </w:r>
      <w:r>
        <w:t>запускается</w:t>
      </w:r>
      <w:r w:rsidRPr="00D4740C">
        <w:t xml:space="preserve"> </w:t>
      </w:r>
      <w:r w:rsidRPr="00C7032C">
        <w:t>кнопк</w:t>
      </w:r>
      <w:r>
        <w:t>ой</w:t>
      </w:r>
      <w:r w:rsidRPr="00D4740C">
        <w:t xml:space="preserve"> </w:t>
      </w:r>
      <w:proofErr w:type="spellStart"/>
      <w:proofErr w:type="gramStart"/>
      <w:r w:rsidR="00D4740C">
        <w:rPr>
          <w:rStyle w:val="afff6"/>
        </w:rPr>
        <w:t>Лицензии</w:t>
      </w:r>
      <w:proofErr w:type="spellEnd"/>
      <w:r w:rsidR="00E9064E">
        <w:rPr>
          <w:rStyle w:val="afff6"/>
        </w:rPr>
        <w:t xml:space="preserve"> </w:t>
      </w:r>
      <w:r w:rsidR="00E9064E">
        <w:rPr>
          <w:rFonts w:ascii="Arial" w:hAnsi="Arial" w:cs="Arial"/>
          <w:noProof/>
          <w:lang w:eastAsia="ru-RU"/>
        </w:rPr>
        <w:drawing>
          <wp:inline distT="0" distB="0" distL="0" distR="0" wp14:anchorId="5331803E" wp14:editId="7FEC2B95">
            <wp:extent cx="228600" cy="219075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105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64E">
        <w:rPr>
          <w:rStyle w:val="afff6"/>
        </w:rPr>
        <w:t xml:space="preserve"> </w:t>
      </w:r>
      <w:r w:rsidRPr="00582498">
        <w:t>в</w:t>
      </w:r>
      <w:proofErr w:type="gramEnd"/>
      <w:r w:rsidRPr="00D4740C">
        <w:t xml:space="preserve"> </w:t>
      </w:r>
      <w:r w:rsidRPr="00582498">
        <w:t>окне</w:t>
      </w:r>
      <w:r w:rsidRPr="00D4740C">
        <w:t xml:space="preserve"> </w:t>
      </w:r>
      <w:r w:rsidR="0059614C" w:rsidRPr="00D4740C">
        <w:rPr>
          <w:rStyle w:val="afff6"/>
          <w:lang w:val="ru-RU"/>
        </w:rPr>
        <w:t>Менеджер сервера</w:t>
      </w:r>
      <w:r w:rsidRPr="00D4740C">
        <w:t xml:space="preserve"> – </w:t>
      </w:r>
      <w:r w:rsidR="008C642C">
        <w:t>рис. </w:t>
      </w:r>
      <w:r>
        <w:fldChar w:fldCharType="begin"/>
      </w:r>
      <w:r w:rsidRPr="00D4740C">
        <w:instrText xml:space="preserve"> </w:instrText>
      </w:r>
      <w:r w:rsidRPr="001F79A2">
        <w:rPr>
          <w:lang w:val="en-US"/>
        </w:rPr>
        <w:instrText>REF</w:instrText>
      </w:r>
      <w:r w:rsidRPr="00D4740C">
        <w:instrText xml:space="preserve"> _</w:instrText>
      </w:r>
      <w:r w:rsidRPr="001F79A2">
        <w:rPr>
          <w:lang w:val="en-US"/>
        </w:rPr>
        <w:instrText>Ref</w:instrText>
      </w:r>
      <w:r w:rsidRPr="00D4740C">
        <w:instrText>71017779 \</w:instrText>
      </w:r>
      <w:r w:rsidRPr="001F79A2">
        <w:rPr>
          <w:lang w:val="en-US"/>
        </w:rPr>
        <w:instrText>h</w:instrText>
      </w:r>
      <w:r w:rsidRPr="00D4740C">
        <w:instrText xml:space="preserve">  \* </w:instrText>
      </w:r>
      <w:r w:rsidRPr="001F79A2">
        <w:rPr>
          <w:lang w:val="en-US"/>
        </w:rPr>
        <w:instrText>MERGEFORMAT</w:instrText>
      </w:r>
      <w:r w:rsidRPr="00D4740C">
        <w:instrText xml:space="preserve"> </w:instrText>
      </w:r>
      <w:r>
        <w:fldChar w:fldCharType="separate"/>
      </w:r>
      <w:r w:rsidR="001F3060" w:rsidRPr="00D4740C">
        <w:t>3</w:t>
      </w:r>
      <w:r>
        <w:fldChar w:fldCharType="end"/>
      </w:r>
      <w:r w:rsidRPr="00D4740C">
        <w:t>).</w:t>
      </w:r>
    </w:p>
    <w:p w14:paraId="384DA71C" w14:textId="4A0E92B3" w:rsidR="000350E7" w:rsidRDefault="00D4740C" w:rsidP="000350E7">
      <w:pPr>
        <w:pStyle w:val="Figure"/>
      </w:pPr>
      <w:r w:rsidRPr="00D4740C">
        <w:lastRenderedPageBreak/>
        <w:drawing>
          <wp:inline distT="0" distB="0" distL="0" distR="0" wp14:anchorId="2C1EB00D" wp14:editId="408E5D5D">
            <wp:extent cx="6480810" cy="2775585"/>
            <wp:effectExtent l="0" t="0" r="0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9AD4E" w14:textId="5A7525C9" w:rsidR="00C7032C" w:rsidRPr="00C7032C" w:rsidRDefault="00E45BE2" w:rsidP="000350E7">
      <w:pPr>
        <w:pStyle w:val="ImageCaption"/>
      </w:pPr>
      <w:r>
        <w:t xml:space="preserve">Рисунок </w:t>
      </w:r>
      <w:r w:rsidR="005E6646">
        <w:rPr>
          <w:noProof/>
        </w:rPr>
        <w:fldChar w:fldCharType="begin"/>
      </w:r>
      <w:r w:rsidR="005E6646">
        <w:rPr>
          <w:noProof/>
        </w:rPr>
        <w:instrText xml:space="preserve"> SEQ Рисунок \* ARABIC </w:instrText>
      </w:r>
      <w:r w:rsidR="005E6646">
        <w:rPr>
          <w:noProof/>
        </w:rPr>
        <w:fldChar w:fldCharType="separate"/>
      </w:r>
      <w:bookmarkStart w:id="78" w:name="_Ref71049386"/>
      <w:r w:rsidR="001F3060">
        <w:rPr>
          <w:noProof/>
        </w:rPr>
        <w:t>2</w:t>
      </w:r>
      <w:bookmarkEnd w:id="78"/>
      <w:r w:rsidR="00EB1126">
        <w:rPr>
          <w:noProof/>
        </w:rPr>
        <w:t>3</w:t>
      </w:r>
      <w:r w:rsidR="005E6646">
        <w:rPr>
          <w:noProof/>
        </w:rPr>
        <w:fldChar w:fldCharType="end"/>
      </w:r>
      <w:r w:rsidR="000350E7">
        <w:t xml:space="preserve"> – Окно лицензий</w:t>
      </w:r>
    </w:p>
    <w:p w14:paraId="118A78AF" w14:textId="73CC4A2E" w:rsidR="00C7032C" w:rsidRPr="00C7032C" w:rsidRDefault="00C7032C" w:rsidP="008C642C">
      <w:pPr>
        <w:pStyle w:val="a3"/>
      </w:pPr>
      <w:r w:rsidRPr="00C7032C">
        <w:t xml:space="preserve">Сервер активируется с помощью лицензионного ключа, предоставленного </w:t>
      </w:r>
      <w:r w:rsidR="00A84BD1">
        <w:t>производителем</w:t>
      </w:r>
      <w:r w:rsidRPr="00C7032C">
        <w:t xml:space="preserve">. Лицензионный ключ </w:t>
      </w:r>
      <w:r w:rsidR="00A84BD1">
        <w:t>представляет из себя</w:t>
      </w:r>
      <w:r w:rsidRPr="00C7032C">
        <w:t xml:space="preserve"> зашифрованн</w:t>
      </w:r>
      <w:r w:rsidR="00A84BD1">
        <w:t>ый</w:t>
      </w:r>
      <w:r w:rsidRPr="00C7032C">
        <w:t xml:space="preserve"> файл с расширением </w:t>
      </w:r>
      <w:r w:rsidRPr="00C7032C">
        <w:rPr>
          <w:lang w:val="en-US"/>
        </w:rPr>
        <w:t>WFL</w:t>
      </w:r>
      <w:r w:rsidRPr="00C7032C">
        <w:t>.</w:t>
      </w:r>
    </w:p>
    <w:p w14:paraId="084481E8" w14:textId="69628750" w:rsidR="00C7032C" w:rsidRPr="00C7032C" w:rsidRDefault="00C7032C" w:rsidP="008C642C">
      <w:pPr>
        <w:pStyle w:val="a3"/>
      </w:pPr>
      <w:r w:rsidRPr="00C7032C">
        <w:t>Существует два вида лицензионных ключей</w:t>
      </w:r>
      <w:r w:rsidR="00E45BE2">
        <w:t>:</w:t>
      </w:r>
      <w:r w:rsidR="002A141D">
        <w:t xml:space="preserve"> </w:t>
      </w:r>
      <w:r w:rsidRPr="00C7032C">
        <w:t xml:space="preserve">демонстрационный </w:t>
      </w:r>
      <w:r w:rsidR="00E45BE2">
        <w:t>и</w:t>
      </w:r>
      <w:r w:rsidRPr="00C7032C">
        <w:t xml:space="preserve"> постоянный. </w:t>
      </w:r>
      <w:proofErr w:type="spellStart"/>
      <w:r w:rsidRPr="00C7032C">
        <w:t>Демо</w:t>
      </w:r>
      <w:proofErr w:type="spellEnd"/>
      <w:r w:rsidRPr="00C7032C">
        <w:t>-ключ предоставляется для демонстрационных целей и ограничен сроком действия. Постоянный ключ выдается при покупке и не имеет ограничения по дате.</w:t>
      </w:r>
    </w:p>
    <w:p w14:paraId="4BF9D284" w14:textId="47385AD3" w:rsidR="00C7032C" w:rsidRPr="00C7032C" w:rsidRDefault="00C7032C" w:rsidP="008C642C">
      <w:pPr>
        <w:pStyle w:val="a3"/>
        <w:rPr>
          <w:lang w:val="en-US"/>
        </w:rPr>
      </w:pPr>
      <w:r w:rsidRPr="00C7032C">
        <w:t xml:space="preserve">Срок бесплатного обновления ограничен одним годом после покупки. </w:t>
      </w:r>
      <w:r w:rsidRPr="008D47B3">
        <w:t>Чтобы продлить период обновления, необходимо приобрести годовую подписку</w:t>
      </w:r>
      <w:r w:rsidRPr="00C7032C">
        <w:rPr>
          <w:lang w:val="en-US"/>
        </w:rPr>
        <w:t>.</w:t>
      </w:r>
    </w:p>
    <w:p w14:paraId="475077D1" w14:textId="52F96378" w:rsidR="00697735" w:rsidRDefault="00697735" w:rsidP="002F1AAC">
      <w:pPr>
        <w:pStyle w:val="3"/>
      </w:pPr>
      <w:bookmarkStart w:id="79" w:name="_Toc72413779"/>
      <w:r>
        <w:t>И</w:t>
      </w:r>
      <w:r w:rsidRPr="00697735">
        <w:t>дентификатор оборудования</w:t>
      </w:r>
      <w:bookmarkEnd w:id="79"/>
    </w:p>
    <w:p w14:paraId="2817105E" w14:textId="475EC244" w:rsidR="00697735" w:rsidRDefault="00697735" w:rsidP="008C642C">
      <w:pPr>
        <w:pStyle w:val="a3"/>
      </w:pPr>
      <w:r>
        <w:t>Для постоянных лицензий требуется идентификатор оборудования, полученный на компьютере, на котором запущен</w:t>
      </w:r>
      <w:r w:rsidR="00A84BD1">
        <w:t xml:space="preserve"> менеджер сервера</w:t>
      </w:r>
      <w:r>
        <w:t xml:space="preserve">. Идентификатор оборудования, встроенный в лицензионный ключ, предотвращает незаконную установку </w:t>
      </w:r>
      <w:r w:rsidR="00A84BD1">
        <w:t>программы</w:t>
      </w:r>
      <w:r>
        <w:t>.</w:t>
      </w:r>
    </w:p>
    <w:p w14:paraId="17DBBAF8" w14:textId="2E088B93" w:rsidR="00697735" w:rsidRDefault="0000372D" w:rsidP="008C642C">
      <w:pPr>
        <w:pStyle w:val="afff8"/>
      </w:pPr>
      <w:r>
        <w:t>Порядок</w:t>
      </w:r>
      <w:r w:rsidR="00697735">
        <w:t xml:space="preserve"> генерации идентификатора оборудования</w:t>
      </w:r>
    </w:p>
    <w:p w14:paraId="63A0873F" w14:textId="59CD40CA" w:rsidR="00697735" w:rsidRDefault="0064373A" w:rsidP="008C642C">
      <w:pPr>
        <w:pStyle w:val="a0"/>
      </w:pPr>
      <w:r>
        <w:t xml:space="preserve">Чтобы получить инструмент создания идентификатора оборудования обратитесь к разработчику </w:t>
      </w:r>
      <w:r w:rsidRPr="0064373A">
        <w:t xml:space="preserve">системы радиосвязи ОМЕГА </w:t>
      </w:r>
      <w:r>
        <w:t>(</w:t>
      </w:r>
      <w:r w:rsidRPr="0064373A">
        <w:t xml:space="preserve">группа компаний </w:t>
      </w:r>
      <w:r>
        <w:t>«</w:t>
      </w:r>
      <w:r w:rsidR="00D4740C">
        <w:t>АСТРАКОМ</w:t>
      </w:r>
      <w:r>
        <w:t>»).</w:t>
      </w:r>
    </w:p>
    <w:p w14:paraId="20715CD9" w14:textId="7625D1DA" w:rsidR="00697735" w:rsidRDefault="00697735" w:rsidP="008C642C">
      <w:pPr>
        <w:pStyle w:val="a0"/>
      </w:pPr>
      <w:r>
        <w:t xml:space="preserve">Разархивируйте архив и запустите </w:t>
      </w:r>
      <w:proofErr w:type="spellStart"/>
      <w:r w:rsidRPr="00697735">
        <w:rPr>
          <w:rStyle w:val="afff6"/>
        </w:rPr>
        <w:t>FleetHID</w:t>
      </w:r>
      <w:proofErr w:type="spellEnd"/>
      <w:r w:rsidRPr="00697735">
        <w:rPr>
          <w:rStyle w:val="afff6"/>
          <w:lang w:val="ru-RU"/>
        </w:rPr>
        <w:t>.</w:t>
      </w:r>
      <w:r w:rsidRPr="00697735">
        <w:rPr>
          <w:rStyle w:val="afff6"/>
        </w:rPr>
        <w:t>exe</w:t>
      </w:r>
      <w:r>
        <w:t xml:space="preserve"> на компьютере, на котором установлен</w:t>
      </w:r>
      <w:r w:rsidR="00D4740C" w:rsidRPr="00D4740C">
        <w:t xml:space="preserve"> </w:t>
      </w:r>
      <w:r w:rsidR="00D4740C">
        <w:t>сервер</w:t>
      </w:r>
      <w:r>
        <w:t>.</w:t>
      </w:r>
    </w:p>
    <w:p w14:paraId="3803A5F5" w14:textId="45101F13" w:rsidR="00697735" w:rsidRPr="00697735" w:rsidRDefault="00697735" w:rsidP="008C642C">
      <w:pPr>
        <w:pStyle w:val="a0"/>
        <w:rPr>
          <w:lang w:val="en-US"/>
        </w:rPr>
      </w:pPr>
      <w:r>
        <w:t>Нажмите</w:t>
      </w:r>
      <w:r w:rsidRPr="00697735">
        <w:rPr>
          <w:lang w:val="en-US"/>
        </w:rPr>
        <w:t xml:space="preserve"> </w:t>
      </w:r>
      <w:r>
        <w:t>кнопку</w:t>
      </w:r>
      <w:r w:rsidRPr="00697735">
        <w:rPr>
          <w:lang w:val="en-US"/>
        </w:rPr>
        <w:t xml:space="preserve"> </w:t>
      </w:r>
      <w:r w:rsidRPr="00697735">
        <w:rPr>
          <w:rStyle w:val="afff6"/>
        </w:rPr>
        <w:t>Get Hardware ID</w:t>
      </w:r>
      <w:r w:rsidRPr="00697735">
        <w:rPr>
          <w:lang w:val="en-US"/>
        </w:rPr>
        <w:t>.</w:t>
      </w:r>
    </w:p>
    <w:p w14:paraId="0B64AFEA" w14:textId="7BAAC323" w:rsidR="00697735" w:rsidRDefault="00697735" w:rsidP="008C642C">
      <w:pPr>
        <w:pStyle w:val="a3"/>
      </w:pPr>
      <w:r>
        <w:t>Идентификатор оборудования должен отобразиться в текстовом поле (</w:t>
      </w:r>
      <w:r w:rsidR="008C642C">
        <w:t>рис. </w:t>
      </w:r>
      <w:r>
        <w:fldChar w:fldCharType="begin"/>
      </w:r>
      <w:r>
        <w:instrText xml:space="preserve"> REF _Ref71050421 \h </w:instrText>
      </w:r>
      <w:r>
        <w:fldChar w:fldCharType="separate"/>
      </w:r>
      <w:r w:rsidR="001F3060">
        <w:rPr>
          <w:noProof/>
        </w:rPr>
        <w:t>2</w:t>
      </w:r>
      <w:r w:rsidR="00EB1126">
        <w:rPr>
          <w:noProof/>
        </w:rPr>
        <w:t>4</w:t>
      </w:r>
      <w:r>
        <w:fldChar w:fldCharType="end"/>
      </w:r>
      <w:r>
        <w:t>).</w:t>
      </w:r>
    </w:p>
    <w:p w14:paraId="005D6E70" w14:textId="43C806F7" w:rsidR="00697735" w:rsidRDefault="00D4740C" w:rsidP="00697735">
      <w:pPr>
        <w:pStyle w:val="Figure"/>
      </w:pPr>
      <w:r w:rsidRPr="00D4740C">
        <w:lastRenderedPageBreak/>
        <w:drawing>
          <wp:inline distT="0" distB="0" distL="0" distR="0" wp14:anchorId="6BC01455" wp14:editId="42D90294">
            <wp:extent cx="4334480" cy="1019317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57AD1" w14:textId="4D73711A" w:rsidR="00697735" w:rsidRDefault="00697735" w:rsidP="00697735">
      <w:pPr>
        <w:pStyle w:val="ImageCaption"/>
      </w:pPr>
      <w:r>
        <w:t xml:space="preserve">Рисунок </w:t>
      </w:r>
      <w:r w:rsidR="005E6646">
        <w:rPr>
          <w:noProof/>
        </w:rPr>
        <w:fldChar w:fldCharType="begin"/>
      </w:r>
      <w:r w:rsidR="005E6646">
        <w:rPr>
          <w:noProof/>
        </w:rPr>
        <w:instrText xml:space="preserve"> SEQ Рисунок \* ARABIC </w:instrText>
      </w:r>
      <w:r w:rsidR="005E6646">
        <w:rPr>
          <w:noProof/>
        </w:rPr>
        <w:fldChar w:fldCharType="separate"/>
      </w:r>
      <w:bookmarkStart w:id="80" w:name="_Ref71050421"/>
      <w:r w:rsidR="001F3060">
        <w:rPr>
          <w:noProof/>
        </w:rPr>
        <w:t>2</w:t>
      </w:r>
      <w:bookmarkEnd w:id="80"/>
      <w:r w:rsidR="00EB1126">
        <w:rPr>
          <w:noProof/>
        </w:rPr>
        <w:t>4</w:t>
      </w:r>
      <w:r w:rsidR="005E6646">
        <w:rPr>
          <w:noProof/>
        </w:rPr>
        <w:fldChar w:fldCharType="end"/>
      </w:r>
      <w:r>
        <w:t xml:space="preserve"> – Окно с идентификатором оборудования </w:t>
      </w:r>
      <w:r w:rsidRPr="00697735">
        <w:rPr>
          <w:rStyle w:val="afff6"/>
        </w:rPr>
        <w:t>Hardware</w:t>
      </w:r>
      <w:r w:rsidRPr="00697735">
        <w:rPr>
          <w:rStyle w:val="afff6"/>
          <w:lang w:val="ru-RU"/>
        </w:rPr>
        <w:t xml:space="preserve"> </w:t>
      </w:r>
      <w:r w:rsidRPr="00697735">
        <w:rPr>
          <w:rStyle w:val="afff6"/>
        </w:rPr>
        <w:t>ID</w:t>
      </w:r>
    </w:p>
    <w:p w14:paraId="1B3CE5C6" w14:textId="77777777" w:rsidR="00E45BE2" w:rsidRPr="00594F64" w:rsidRDefault="00E45BE2" w:rsidP="002F1AAC">
      <w:pPr>
        <w:pStyle w:val="3"/>
      </w:pPr>
      <w:bookmarkStart w:id="81" w:name="_Toc72413780"/>
      <w:r w:rsidRPr="00594F64">
        <w:t>Активация лицензионного ключевого файла</w:t>
      </w:r>
      <w:bookmarkEnd w:id="81"/>
    </w:p>
    <w:p w14:paraId="22E835A5" w14:textId="13C332FC" w:rsidR="00CF1AA5" w:rsidRDefault="00CF1AA5" w:rsidP="008C642C">
      <w:pPr>
        <w:pStyle w:val="a3"/>
      </w:pPr>
      <w:bookmarkStart w:id="82" w:name="_Hlk70503598"/>
      <w:bookmarkStart w:id="83" w:name="_Hlk70504012"/>
      <w:bookmarkStart w:id="84" w:name="_Hlk70504529"/>
      <w:bookmarkStart w:id="85" w:name="_Hlk70507572"/>
      <w:r>
        <w:t>Лицензионные ключи поставляются в файлах с расширением WFL.</w:t>
      </w:r>
    </w:p>
    <w:p w14:paraId="415EB5D6" w14:textId="47E28269" w:rsidR="00CF1AA5" w:rsidRDefault="0000372D" w:rsidP="008C642C">
      <w:pPr>
        <w:pStyle w:val="afff8"/>
      </w:pPr>
      <w:r>
        <w:t>Порядок</w:t>
      </w:r>
      <w:r w:rsidR="00CF1AA5">
        <w:t xml:space="preserve"> активации лицензионного ключа</w:t>
      </w:r>
    </w:p>
    <w:p w14:paraId="6E00710F" w14:textId="1D7CF90C" w:rsidR="00CF1AA5" w:rsidRPr="0064373A" w:rsidRDefault="00CF1AA5" w:rsidP="008C642C">
      <w:pPr>
        <w:pStyle w:val="a3"/>
      </w:pPr>
      <w:r>
        <w:t>Откройте</w:t>
      </w:r>
      <w:r w:rsidRPr="0064373A">
        <w:t xml:space="preserve"> </w:t>
      </w:r>
      <w:r w:rsidR="0059614C" w:rsidRPr="000E021E">
        <w:rPr>
          <w:rStyle w:val="afff6"/>
          <w:lang w:val="ru-RU"/>
        </w:rPr>
        <w:t>Менеджер сервера</w:t>
      </w:r>
      <w:r w:rsidR="0000372D" w:rsidRPr="0064373A">
        <w:rPr>
          <w:rStyle w:val="afff6"/>
          <w:lang w:val="ru-RU"/>
        </w:rPr>
        <w:t xml:space="preserve"> </w:t>
      </w:r>
      <w:r w:rsidR="0000372D" w:rsidRPr="0064373A">
        <w:t>(</w:t>
      </w:r>
      <w:r w:rsidR="008C642C">
        <w:t>рис</w:t>
      </w:r>
      <w:r w:rsidR="008C642C" w:rsidRPr="0064373A">
        <w:t>.</w:t>
      </w:r>
      <w:r w:rsidR="008C642C" w:rsidRPr="00D45BC8">
        <w:rPr>
          <w:lang w:val="en-US"/>
        </w:rPr>
        <w:t> </w:t>
      </w:r>
      <w:r w:rsidR="0000372D">
        <w:fldChar w:fldCharType="begin"/>
      </w:r>
      <w:r w:rsidR="0000372D" w:rsidRPr="0064373A">
        <w:instrText xml:space="preserve"> </w:instrText>
      </w:r>
      <w:r w:rsidR="0000372D" w:rsidRPr="001D4FC8">
        <w:rPr>
          <w:lang w:val="en-US"/>
        </w:rPr>
        <w:instrText>REF</w:instrText>
      </w:r>
      <w:r w:rsidR="0000372D" w:rsidRPr="0064373A">
        <w:instrText xml:space="preserve"> _</w:instrText>
      </w:r>
      <w:r w:rsidR="0000372D" w:rsidRPr="001D4FC8">
        <w:rPr>
          <w:lang w:val="en-US"/>
        </w:rPr>
        <w:instrText>Ref</w:instrText>
      </w:r>
      <w:r w:rsidR="0000372D" w:rsidRPr="0064373A">
        <w:instrText>71050921 \</w:instrText>
      </w:r>
      <w:r w:rsidR="0000372D" w:rsidRPr="001D4FC8">
        <w:rPr>
          <w:lang w:val="en-US"/>
        </w:rPr>
        <w:instrText>h</w:instrText>
      </w:r>
      <w:r w:rsidR="0000372D" w:rsidRPr="0064373A">
        <w:instrText xml:space="preserve"> </w:instrText>
      </w:r>
      <w:r w:rsidR="0000372D">
        <w:fldChar w:fldCharType="separate"/>
      </w:r>
      <w:r w:rsidR="001F3060" w:rsidRPr="0064373A">
        <w:rPr>
          <w:noProof/>
        </w:rPr>
        <w:t>2</w:t>
      </w:r>
      <w:r w:rsidR="00EB1126">
        <w:rPr>
          <w:noProof/>
        </w:rPr>
        <w:t>5</w:t>
      </w:r>
      <w:r w:rsidR="0000372D">
        <w:fldChar w:fldCharType="end"/>
      </w:r>
      <w:r w:rsidR="0000372D" w:rsidRPr="0000372D">
        <w:t>).</w:t>
      </w:r>
      <w:r w:rsidR="0000372D" w:rsidRPr="0000372D">
        <w:rPr>
          <w:rStyle w:val="afff6"/>
          <w:lang w:val="ru-RU"/>
        </w:rPr>
        <w:t xml:space="preserve"> </w:t>
      </w:r>
      <w:r>
        <w:t>Нажмите</w:t>
      </w:r>
      <w:r w:rsidRPr="0064373A">
        <w:t xml:space="preserve"> </w:t>
      </w:r>
      <w:r>
        <w:t>кнопку</w:t>
      </w:r>
      <w:r w:rsidRPr="0064373A">
        <w:t xml:space="preserve"> </w:t>
      </w:r>
      <w:proofErr w:type="gramStart"/>
      <w:r w:rsidR="00D4740C" w:rsidRPr="000E021E">
        <w:rPr>
          <w:rStyle w:val="afff6"/>
          <w:lang w:val="ru-RU"/>
        </w:rPr>
        <w:t>Лицензии</w:t>
      </w:r>
      <w:r w:rsidR="00BC052A">
        <w:rPr>
          <w:rStyle w:val="afff6"/>
        </w:rPr>
        <w:t xml:space="preserve"> </w:t>
      </w:r>
      <w:r w:rsidR="00E9064E">
        <w:rPr>
          <w:noProof/>
          <w:lang w:eastAsia="ru-RU"/>
        </w:rPr>
        <w:drawing>
          <wp:inline distT="0" distB="0" distL="0" distR="0" wp14:anchorId="37C1BAF4" wp14:editId="3E8C0A89">
            <wp:extent cx="228600" cy="219075"/>
            <wp:effectExtent l="0" t="0" r="0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107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64E">
        <w:rPr>
          <w:rStyle w:val="afff6"/>
        </w:rPr>
        <w:t xml:space="preserve"> </w:t>
      </w:r>
      <w:r w:rsidR="0000372D" w:rsidRPr="0064373A">
        <w:t>(</w:t>
      </w:r>
      <w:proofErr w:type="gramEnd"/>
      <w:r w:rsidR="008C642C">
        <w:t>рис. </w:t>
      </w:r>
      <w:r w:rsidR="00EB1126">
        <w:t>26</w:t>
      </w:r>
      <w:r w:rsidR="0000372D" w:rsidRPr="0064373A">
        <w:t>).</w:t>
      </w:r>
    </w:p>
    <w:p w14:paraId="296F9E7A" w14:textId="7E7119A7" w:rsidR="0000372D" w:rsidRDefault="00D4740C" w:rsidP="0000372D">
      <w:pPr>
        <w:pStyle w:val="Figure"/>
      </w:pPr>
      <w:r w:rsidRPr="00D4740C">
        <w:drawing>
          <wp:inline distT="0" distB="0" distL="0" distR="0" wp14:anchorId="53F21F9E" wp14:editId="344A2969">
            <wp:extent cx="6480810" cy="3348990"/>
            <wp:effectExtent l="0" t="0" r="0" b="381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3FC4" w14:textId="2B3472F3" w:rsidR="00CF1AA5" w:rsidRPr="0059614C" w:rsidRDefault="0000372D" w:rsidP="0000372D">
      <w:pPr>
        <w:pStyle w:val="ImageCaption"/>
      </w:pPr>
      <w:r>
        <w:t>Рисунок</w:t>
      </w:r>
      <w:r w:rsidRPr="0059614C">
        <w:t xml:space="preserve"> </w:t>
      </w:r>
      <w:r>
        <w:rPr>
          <w:lang w:val="en-US"/>
        </w:rPr>
        <w:fldChar w:fldCharType="begin"/>
      </w:r>
      <w:r w:rsidRPr="0059614C">
        <w:instrText xml:space="preserve"> </w:instrText>
      </w:r>
      <w:r>
        <w:rPr>
          <w:lang w:val="en-US"/>
        </w:rPr>
        <w:instrText>SEQ</w:instrText>
      </w:r>
      <w:r w:rsidRPr="0059614C">
        <w:instrText xml:space="preserve"> Рисунок \* </w:instrText>
      </w:r>
      <w:r>
        <w:rPr>
          <w:lang w:val="en-US"/>
        </w:rPr>
        <w:instrText>ARABIC</w:instrText>
      </w:r>
      <w:r w:rsidRPr="0059614C">
        <w:instrText xml:space="preserve"> </w:instrText>
      </w:r>
      <w:r>
        <w:rPr>
          <w:lang w:val="en-US"/>
        </w:rPr>
        <w:fldChar w:fldCharType="separate"/>
      </w:r>
      <w:bookmarkStart w:id="86" w:name="_Ref71050921"/>
      <w:r w:rsidR="001F3060" w:rsidRPr="0059614C">
        <w:rPr>
          <w:noProof/>
        </w:rPr>
        <w:t>2</w:t>
      </w:r>
      <w:bookmarkEnd w:id="86"/>
      <w:r w:rsidR="00EB1126">
        <w:rPr>
          <w:noProof/>
        </w:rPr>
        <w:t>5</w:t>
      </w:r>
      <w:r>
        <w:rPr>
          <w:lang w:val="en-US"/>
        </w:rPr>
        <w:fldChar w:fldCharType="end"/>
      </w:r>
      <w:r w:rsidRPr="0059614C">
        <w:t xml:space="preserve"> – </w:t>
      </w:r>
      <w:r>
        <w:t>Окно</w:t>
      </w:r>
      <w:r w:rsidRPr="0059614C">
        <w:t xml:space="preserve"> </w:t>
      </w:r>
      <w:r w:rsidR="0059614C" w:rsidRPr="0059614C">
        <w:rPr>
          <w:rStyle w:val="afff6"/>
          <w:lang w:val="ru-RU"/>
        </w:rPr>
        <w:t>Менеджер сервера</w:t>
      </w:r>
      <w:r w:rsidRPr="0059614C">
        <w:t xml:space="preserve"> </w:t>
      </w:r>
      <w:r>
        <w:t>для</w:t>
      </w:r>
      <w:r w:rsidRPr="0059614C">
        <w:t xml:space="preserve"> </w:t>
      </w:r>
      <w:r>
        <w:t>перехода</w:t>
      </w:r>
      <w:r w:rsidRPr="0059614C">
        <w:t xml:space="preserve"> </w:t>
      </w:r>
      <w:r>
        <w:t>к</w:t>
      </w:r>
      <w:r w:rsidRPr="0059614C">
        <w:t xml:space="preserve"> </w:t>
      </w:r>
      <w:r>
        <w:t>окну</w:t>
      </w:r>
      <w:r w:rsidRPr="0059614C">
        <w:t xml:space="preserve"> </w:t>
      </w:r>
      <w:r w:rsidR="00D4740C" w:rsidRPr="00D4740C">
        <w:rPr>
          <w:rStyle w:val="afff6"/>
          <w:lang w:val="ru-RU"/>
        </w:rPr>
        <w:t>Лицензии</w:t>
      </w:r>
    </w:p>
    <w:p w14:paraId="528EAC75" w14:textId="65E3B418" w:rsidR="0000372D" w:rsidRPr="0000372D" w:rsidRDefault="0000372D" w:rsidP="008C642C">
      <w:pPr>
        <w:pStyle w:val="a3"/>
      </w:pPr>
      <w:r w:rsidRPr="0000372D">
        <w:t xml:space="preserve">В диалоговом окне </w:t>
      </w:r>
      <w:r w:rsidR="00D4740C" w:rsidRPr="00D4740C">
        <w:rPr>
          <w:rStyle w:val="afff6"/>
          <w:lang w:val="ru-RU"/>
        </w:rPr>
        <w:t>Лицензии</w:t>
      </w:r>
      <w:r w:rsidRPr="0000372D">
        <w:t xml:space="preserve"> (</w:t>
      </w:r>
      <w:r w:rsidR="008C642C">
        <w:t>рис. </w:t>
      </w:r>
      <w:r w:rsidR="00EB1126">
        <w:t>26</w:t>
      </w:r>
      <w:r w:rsidRPr="0000372D">
        <w:t>)</w:t>
      </w:r>
      <w:r>
        <w:t xml:space="preserve"> </w:t>
      </w:r>
      <w:r w:rsidRPr="0000372D">
        <w:t>нажмите</w:t>
      </w:r>
      <w:r>
        <w:t xml:space="preserve"> кнопку</w:t>
      </w:r>
      <w:r w:rsidRPr="0000372D">
        <w:t xml:space="preserve"> </w:t>
      </w:r>
      <w:proofErr w:type="gramStart"/>
      <w:r w:rsidR="00D4740C" w:rsidRPr="00D4740C">
        <w:rPr>
          <w:rStyle w:val="afff6"/>
          <w:lang w:val="ru-RU"/>
        </w:rPr>
        <w:t>Добавить</w:t>
      </w:r>
      <w:proofErr w:type="gramEnd"/>
      <w:r w:rsidR="00D4740C" w:rsidRPr="00D4740C">
        <w:rPr>
          <w:rStyle w:val="afff6"/>
          <w:lang w:val="ru-RU"/>
        </w:rPr>
        <w:t xml:space="preserve"> лицензию</w:t>
      </w:r>
      <w:r w:rsidRPr="0000372D">
        <w:t xml:space="preserve"> и выберите файл лицензионного ключа.</w:t>
      </w:r>
    </w:p>
    <w:p w14:paraId="7C096ACE" w14:textId="327C67A5" w:rsidR="0000372D" w:rsidRDefault="00D4740C" w:rsidP="00B637FF">
      <w:pPr>
        <w:pStyle w:val="Figure"/>
      </w:pPr>
      <w:r w:rsidRPr="00D4740C">
        <w:lastRenderedPageBreak/>
        <w:drawing>
          <wp:inline distT="0" distB="0" distL="0" distR="0" wp14:anchorId="69A0EC7F" wp14:editId="4EF981F2">
            <wp:extent cx="6480810" cy="270637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9637B" w14:textId="5732839F" w:rsidR="0000372D" w:rsidRPr="0000372D" w:rsidRDefault="0000372D" w:rsidP="0000372D">
      <w:pPr>
        <w:pStyle w:val="ImageCaption"/>
      </w:pPr>
      <w:r>
        <w:t>Рисунок</w:t>
      </w:r>
      <w:r w:rsidRPr="00926483">
        <w:t xml:space="preserve"> </w:t>
      </w:r>
      <w:r w:rsidR="00EB1126">
        <w:rPr>
          <w:noProof/>
        </w:rPr>
        <w:t>26</w:t>
      </w:r>
      <w:r>
        <w:t xml:space="preserve"> – </w:t>
      </w:r>
      <w:r w:rsidRPr="00BA1FDA">
        <w:t>Окно лицензий</w:t>
      </w:r>
      <w:r>
        <w:t xml:space="preserve"> для добавления лицензионного ключа</w:t>
      </w:r>
    </w:p>
    <w:p w14:paraId="5FEB9A6E" w14:textId="6A111C42" w:rsidR="00697735" w:rsidRPr="00926483" w:rsidRDefault="00CF1AA5" w:rsidP="008C642C">
      <w:pPr>
        <w:pStyle w:val="a3"/>
      </w:pPr>
      <w:r>
        <w:t>Запись о лицензии должна отображаться в списке</w:t>
      </w:r>
      <w:r w:rsidR="00926483">
        <w:t xml:space="preserve"> </w:t>
      </w:r>
      <w:r w:rsidR="00926483" w:rsidRPr="0000372D">
        <w:t>(</w:t>
      </w:r>
      <w:r w:rsidR="008C642C">
        <w:t>рис. </w:t>
      </w:r>
      <w:r w:rsidR="00926483">
        <w:fldChar w:fldCharType="begin"/>
      </w:r>
      <w:r w:rsidR="00926483">
        <w:instrText xml:space="preserve"> REF _Ref71050921 \h </w:instrText>
      </w:r>
      <w:r w:rsidR="00926483">
        <w:fldChar w:fldCharType="separate"/>
      </w:r>
      <w:r w:rsidR="001F3060">
        <w:rPr>
          <w:noProof/>
          <w:lang w:val="en-US"/>
        </w:rPr>
        <w:t>2</w:t>
      </w:r>
      <w:r w:rsidR="00EB1126">
        <w:rPr>
          <w:noProof/>
        </w:rPr>
        <w:t>5</w:t>
      </w:r>
      <w:r w:rsidR="00926483">
        <w:fldChar w:fldCharType="end"/>
      </w:r>
      <w:r w:rsidR="00926483" w:rsidRPr="0000372D">
        <w:t>).</w:t>
      </w:r>
      <w:r w:rsidR="00926483">
        <w:t xml:space="preserve"> </w:t>
      </w:r>
      <w:r>
        <w:t>Убедитесь, что добавленная лицензия активна</w:t>
      </w:r>
      <w:r w:rsidR="00926483">
        <w:t xml:space="preserve"> (</w:t>
      </w:r>
      <w:r w:rsidR="00D34640">
        <w:t>Состояние</w:t>
      </w:r>
      <w:r w:rsidR="00926483" w:rsidRPr="00926483">
        <w:rPr>
          <w:rStyle w:val="afff6"/>
        </w:rPr>
        <w:t xml:space="preserve"> = Active</w:t>
      </w:r>
      <w:r w:rsidR="00926483">
        <w:rPr>
          <w:lang w:val="en-US"/>
        </w:rPr>
        <w:t>)</w:t>
      </w:r>
      <w:r w:rsidR="00926483">
        <w:t>.</w:t>
      </w:r>
    </w:p>
    <w:p w14:paraId="124D947C" w14:textId="075E74B1" w:rsidR="00C53A09" w:rsidRPr="00A84BD1" w:rsidRDefault="00490D13" w:rsidP="002F1AAC">
      <w:pPr>
        <w:pStyle w:val="2"/>
        <w:rPr>
          <w:lang w:val="en-US"/>
        </w:rPr>
      </w:pPr>
      <w:bookmarkStart w:id="87" w:name="_Toc72413781"/>
      <w:r w:rsidRPr="00A84BD1">
        <w:t>Настройка</w:t>
      </w:r>
      <w:r w:rsidR="00C53A09" w:rsidRPr="00A84BD1">
        <w:t xml:space="preserve"> </w:t>
      </w:r>
      <w:r w:rsidR="00C53A09" w:rsidRPr="00A84BD1">
        <w:rPr>
          <w:lang w:val="en-US"/>
        </w:rPr>
        <w:t>DMR</w:t>
      </w:r>
      <w:bookmarkEnd w:id="87"/>
    </w:p>
    <w:p w14:paraId="13F4B2AB" w14:textId="2FDECDDA" w:rsidR="00C53A09" w:rsidRDefault="00C53A09" w:rsidP="008C642C">
      <w:pPr>
        <w:pStyle w:val="a3"/>
      </w:pPr>
      <w:r w:rsidRPr="00C53A09">
        <w:rPr>
          <w:lang w:val="en-US"/>
        </w:rPr>
        <w:t>DMR</w:t>
      </w:r>
      <w:r w:rsidRPr="00C53A09">
        <w:t xml:space="preserve"> (</w:t>
      </w:r>
      <w:r w:rsidRPr="00C53A09">
        <w:rPr>
          <w:lang w:val="en-US"/>
        </w:rPr>
        <w:t>Digital</w:t>
      </w:r>
      <w:r w:rsidRPr="00C53A09">
        <w:t xml:space="preserve"> </w:t>
      </w:r>
      <w:r w:rsidRPr="00C53A09">
        <w:rPr>
          <w:lang w:val="en-US"/>
        </w:rPr>
        <w:t>Mobile</w:t>
      </w:r>
      <w:r w:rsidRPr="00C53A09">
        <w:t xml:space="preserve"> </w:t>
      </w:r>
      <w:r w:rsidRPr="00C53A09">
        <w:rPr>
          <w:lang w:val="en-US"/>
        </w:rPr>
        <w:t>Radio</w:t>
      </w:r>
      <w:r w:rsidRPr="00C53A09">
        <w:t>)</w:t>
      </w:r>
      <w:r w:rsidR="00F91BB6">
        <w:t xml:space="preserve"> – </w:t>
      </w:r>
      <w:r w:rsidRPr="00C53A09">
        <w:t>новый стандарт профессиональной радиосвязи, разработанный Европейским институтом телекоммуникационных стандартов (</w:t>
      </w:r>
      <w:r w:rsidRPr="00C53A09">
        <w:rPr>
          <w:lang w:val="en-US"/>
        </w:rPr>
        <w:t>ETSI</w:t>
      </w:r>
      <w:r w:rsidRPr="00C53A09">
        <w:t>), как единый общеевропейский стандарт цифровой радиосвязи.</w:t>
      </w:r>
    </w:p>
    <w:p w14:paraId="3A5F387E" w14:textId="77777777" w:rsidR="00C53A09" w:rsidRPr="00C53A09" w:rsidRDefault="00C53A09" w:rsidP="008C642C">
      <w:pPr>
        <w:pStyle w:val="a3"/>
      </w:pPr>
      <w:r w:rsidRPr="00C53A09">
        <w:t xml:space="preserve">Существует три разновидности стандарта </w:t>
      </w:r>
      <w:r w:rsidRPr="00C53A09">
        <w:rPr>
          <w:lang w:val="en-US"/>
        </w:rPr>
        <w:t>DMR</w:t>
      </w:r>
      <w:r w:rsidRPr="00C53A09">
        <w:t>:</w:t>
      </w:r>
    </w:p>
    <w:p w14:paraId="11A860D1" w14:textId="20CAC66C" w:rsidR="00C53A09" w:rsidRPr="00C53A09" w:rsidRDefault="00C53A09" w:rsidP="008C642C">
      <w:pPr>
        <w:pStyle w:val="a3"/>
      </w:pPr>
      <w:r w:rsidRPr="00C53A09">
        <w:rPr>
          <w:lang w:val="en-US"/>
        </w:rPr>
        <w:t>DMR</w:t>
      </w:r>
      <w:r w:rsidR="00A3791A">
        <w:t> </w:t>
      </w:r>
      <w:r w:rsidRPr="00C53A09">
        <w:rPr>
          <w:lang w:val="en-US"/>
        </w:rPr>
        <w:t>Tier</w:t>
      </w:r>
      <w:r w:rsidR="00A3791A">
        <w:t> </w:t>
      </w:r>
      <w:r w:rsidRPr="00C53A09">
        <w:rPr>
          <w:lang w:val="en-US"/>
        </w:rPr>
        <w:t>I</w:t>
      </w:r>
      <w:r w:rsidR="00A3791A">
        <w:t> </w:t>
      </w:r>
      <w:r w:rsidRPr="00C53A09">
        <w:t>–</w:t>
      </w:r>
      <w:r w:rsidR="00A3791A">
        <w:t> </w:t>
      </w:r>
      <w:r w:rsidRPr="00C53A09">
        <w:t xml:space="preserve">простейший вариант технологии, ориентированный на работу в </w:t>
      </w:r>
      <w:proofErr w:type="spellStart"/>
      <w:r w:rsidRPr="00C53A09">
        <w:t>нелицензируемом</w:t>
      </w:r>
      <w:proofErr w:type="spellEnd"/>
      <w:r w:rsidRPr="00C53A09">
        <w:t xml:space="preserve"> диапазоне 446</w:t>
      </w:r>
      <w:r>
        <w:rPr>
          <w:lang w:val="en-US"/>
        </w:rPr>
        <w:t> </w:t>
      </w:r>
      <w:r w:rsidRPr="00C53A09">
        <w:t>МГц. Ввиду своей ограниченности не получил распространения.</w:t>
      </w:r>
    </w:p>
    <w:p w14:paraId="0396F84A" w14:textId="6EC87A14" w:rsidR="00C53A09" w:rsidRPr="00C53A09" w:rsidRDefault="00C53A09" w:rsidP="008C642C">
      <w:pPr>
        <w:pStyle w:val="a3"/>
      </w:pPr>
      <w:r w:rsidRPr="00C53A09">
        <w:rPr>
          <w:lang w:val="en-US"/>
        </w:rPr>
        <w:t>DMR</w:t>
      </w:r>
      <w:r w:rsidR="00A3791A">
        <w:t> </w:t>
      </w:r>
      <w:r w:rsidRPr="00C53A09">
        <w:rPr>
          <w:lang w:val="en-US"/>
        </w:rPr>
        <w:t>Tier</w:t>
      </w:r>
      <w:r w:rsidR="00A3791A">
        <w:t> </w:t>
      </w:r>
      <w:r w:rsidRPr="00C53A09">
        <w:rPr>
          <w:lang w:val="en-US"/>
        </w:rPr>
        <w:t>II</w:t>
      </w:r>
      <w:r w:rsidR="00A3791A">
        <w:t> </w:t>
      </w:r>
      <w:r w:rsidRPr="00C53A09">
        <w:t>–</w:t>
      </w:r>
      <w:r w:rsidR="00A3791A">
        <w:t> </w:t>
      </w:r>
      <w:r w:rsidRPr="00C53A09">
        <w:t>стандарт конвенциональной связи, охватывающий лицензируемые частоты от 66 до 960</w:t>
      </w:r>
      <w:r>
        <w:rPr>
          <w:lang w:val="en-US"/>
        </w:rPr>
        <w:t> </w:t>
      </w:r>
      <w:r w:rsidRPr="00C53A09">
        <w:t>МГц и позволяющий на одном частотном канале 12,5</w:t>
      </w:r>
      <w:r>
        <w:rPr>
          <w:lang w:val="en-US"/>
        </w:rPr>
        <w:t> </w:t>
      </w:r>
      <w:r w:rsidRPr="00C53A09">
        <w:t>кГц выделить два логических</w:t>
      </w:r>
      <w:r w:rsidR="004B5584">
        <w:t xml:space="preserve"> канала</w:t>
      </w:r>
      <w:r w:rsidRPr="00C53A09">
        <w:t>.</w:t>
      </w:r>
    </w:p>
    <w:p w14:paraId="4DAF53BC" w14:textId="1F2E5A8E" w:rsidR="00C53A09" w:rsidRDefault="00C53A09" w:rsidP="008C642C">
      <w:pPr>
        <w:pStyle w:val="a3"/>
      </w:pPr>
      <w:r w:rsidRPr="00C53A09">
        <w:rPr>
          <w:lang w:val="en-US"/>
        </w:rPr>
        <w:t>DMR</w:t>
      </w:r>
      <w:r w:rsidR="00A3791A">
        <w:t> </w:t>
      </w:r>
      <w:r w:rsidRPr="00C53A09">
        <w:rPr>
          <w:lang w:val="en-US"/>
        </w:rPr>
        <w:t>Tier</w:t>
      </w:r>
      <w:r w:rsidR="00A3791A">
        <w:t> </w:t>
      </w:r>
      <w:r w:rsidRPr="00C53A09">
        <w:rPr>
          <w:lang w:val="en-US"/>
        </w:rPr>
        <w:t>III</w:t>
      </w:r>
      <w:r w:rsidR="00A3791A">
        <w:t> </w:t>
      </w:r>
      <w:r w:rsidRPr="00C53A09">
        <w:t>–</w:t>
      </w:r>
      <w:r w:rsidR="00A3791A">
        <w:t> </w:t>
      </w:r>
      <w:r w:rsidRPr="00C53A09">
        <w:t xml:space="preserve">стандарт </w:t>
      </w:r>
      <w:proofErr w:type="spellStart"/>
      <w:r w:rsidRPr="00C53A09">
        <w:t>транкинговой</w:t>
      </w:r>
      <w:proofErr w:type="spellEnd"/>
      <w:r w:rsidRPr="00C53A09">
        <w:t xml:space="preserve"> связи в диапазонах 66-960</w:t>
      </w:r>
      <w:r>
        <w:rPr>
          <w:lang w:val="en-US"/>
        </w:rPr>
        <w:t> </w:t>
      </w:r>
      <w:r w:rsidRPr="00C53A09">
        <w:t xml:space="preserve">МГц с </w:t>
      </w:r>
      <w:proofErr w:type="spellStart"/>
      <w:r w:rsidRPr="00C53A09">
        <w:t>двухслотовым</w:t>
      </w:r>
      <w:proofErr w:type="spellEnd"/>
      <w:r w:rsidRPr="00C53A09">
        <w:t xml:space="preserve"> </w:t>
      </w:r>
      <w:r w:rsidRPr="00C53A09">
        <w:rPr>
          <w:lang w:val="en-US"/>
        </w:rPr>
        <w:t>TDMA</w:t>
      </w:r>
      <w:r w:rsidRPr="00C53A09">
        <w:t xml:space="preserve"> в канале 12,5</w:t>
      </w:r>
      <w:r>
        <w:rPr>
          <w:lang w:val="en-US"/>
        </w:rPr>
        <w:t> </w:t>
      </w:r>
      <w:r w:rsidRPr="00C53A09">
        <w:t xml:space="preserve">кГц и поддержкой пакетной передачи данных, в том числе по протоколам </w:t>
      </w:r>
      <w:proofErr w:type="spellStart"/>
      <w:r w:rsidRPr="00C53A09">
        <w:rPr>
          <w:lang w:val="en-US"/>
        </w:rPr>
        <w:t>IPv</w:t>
      </w:r>
      <w:proofErr w:type="spellEnd"/>
      <w:r w:rsidRPr="00C53A09">
        <w:t xml:space="preserve">4 и </w:t>
      </w:r>
      <w:proofErr w:type="spellStart"/>
      <w:r w:rsidRPr="00C53A09">
        <w:rPr>
          <w:lang w:val="en-US"/>
        </w:rPr>
        <w:t>IPv</w:t>
      </w:r>
      <w:proofErr w:type="spellEnd"/>
      <w:r w:rsidRPr="00C53A09">
        <w:t>6.</w:t>
      </w:r>
    </w:p>
    <w:p w14:paraId="7B0FB634" w14:textId="4AB25F14" w:rsidR="00F2504A" w:rsidRDefault="00F406DD" w:rsidP="00F2504A">
      <w:pPr>
        <w:pStyle w:val="Figure"/>
      </w:pPr>
      <w:r>
        <w:lastRenderedPageBreak/>
        <w:drawing>
          <wp:inline distT="0" distB="0" distL="0" distR="0" wp14:anchorId="37F65344" wp14:editId="12F2FDFA">
            <wp:extent cx="3257550" cy="222885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Рисунок 146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7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DD77D" w14:textId="37F53F30" w:rsidR="00F2504A" w:rsidRDefault="00F2504A" w:rsidP="00F2504A">
      <w:pPr>
        <w:pStyle w:val="ImageCaption"/>
      </w:pPr>
      <w:r>
        <w:t xml:space="preserve">Рисунок </w:t>
      </w:r>
      <w:r w:rsidR="00EB1126">
        <w:rPr>
          <w:noProof/>
        </w:rPr>
        <w:t>27</w:t>
      </w:r>
      <w:r>
        <w:t xml:space="preserve"> – </w:t>
      </w:r>
      <w:r w:rsidRPr="006F7558">
        <w:t xml:space="preserve">Схема подключения </w:t>
      </w:r>
      <w:r w:rsidR="00C35935">
        <w:t>сервера к</w:t>
      </w:r>
      <w:r w:rsidRPr="006F7558">
        <w:t xml:space="preserve"> DMR</w:t>
      </w:r>
    </w:p>
    <w:p w14:paraId="465C39CB" w14:textId="39913290" w:rsidR="00490D13" w:rsidRDefault="00490D13" w:rsidP="002F1AAC">
      <w:pPr>
        <w:pStyle w:val="3"/>
      </w:pPr>
      <w:r w:rsidRPr="00594F64">
        <w:t xml:space="preserve"> </w:t>
      </w:r>
      <w:bookmarkStart w:id="88" w:name="_Ref71238647"/>
      <w:bookmarkStart w:id="89" w:name="_Toc72413782"/>
      <w:proofErr w:type="spellStart"/>
      <w:r w:rsidRPr="00CA6743">
        <w:rPr>
          <w:lang w:val="en-US"/>
        </w:rPr>
        <w:t>Excera</w:t>
      </w:r>
      <w:proofErr w:type="spellEnd"/>
      <w:r w:rsidRPr="00594F64">
        <w:t xml:space="preserve"> AIS-DMR</w:t>
      </w:r>
      <w:bookmarkEnd w:id="88"/>
      <w:bookmarkEnd w:id="89"/>
    </w:p>
    <w:p w14:paraId="23652541" w14:textId="6BB7A995" w:rsidR="0082342B" w:rsidRDefault="0082342B" w:rsidP="008C642C">
      <w:pPr>
        <w:pStyle w:val="a3"/>
      </w:pPr>
      <w:r w:rsidRPr="0082342B">
        <w:t xml:space="preserve">Сети </w:t>
      </w:r>
      <w:proofErr w:type="spellStart"/>
      <w:r w:rsidRPr="0082342B">
        <w:rPr>
          <w:lang w:val="en-US"/>
        </w:rPr>
        <w:t>Excera</w:t>
      </w:r>
      <w:proofErr w:type="spellEnd"/>
      <w:r w:rsidRPr="0082342B">
        <w:t xml:space="preserve"> DMR контролируются сервером по протоколу AIS</w:t>
      </w:r>
      <w:r w:rsidR="00FE073C">
        <w:t xml:space="preserve"> (</w:t>
      </w:r>
      <w:r w:rsidR="008C642C">
        <w:t>рис. </w:t>
      </w:r>
      <w:r w:rsidR="00EB1126">
        <w:t>27</w:t>
      </w:r>
      <w:r w:rsidR="00FE073C">
        <w:t>)</w:t>
      </w:r>
      <w:r w:rsidRPr="0082342B">
        <w:t>.</w:t>
      </w:r>
    </w:p>
    <w:p w14:paraId="58014E47" w14:textId="61A0E98E" w:rsidR="003E1790" w:rsidRDefault="003E1790" w:rsidP="008C642C">
      <w:pPr>
        <w:pStyle w:val="a3"/>
      </w:pPr>
      <w:r w:rsidRPr="00125B50">
        <w:t xml:space="preserve">Интерфейс приложения DMR (AIS) </w:t>
      </w:r>
      <w:r>
        <w:t>–</w:t>
      </w:r>
      <w:r w:rsidRPr="00125B50">
        <w:t xml:space="preserve"> это соединение на основе SIP для передачи голоса и данных по радиосети DMR</w:t>
      </w:r>
      <w:r w:rsidR="00A3791A">
        <w:t> </w:t>
      </w:r>
      <w:r w:rsidRPr="0082342B">
        <w:rPr>
          <w:lang w:val="en-US"/>
        </w:rPr>
        <w:t>Tier</w:t>
      </w:r>
      <w:r w:rsidR="00A3791A">
        <w:t> </w:t>
      </w:r>
      <w:r w:rsidRPr="00125B50">
        <w:t xml:space="preserve">II и </w:t>
      </w:r>
      <w:r w:rsidR="0082342B" w:rsidRPr="0082342B">
        <w:rPr>
          <w:lang w:val="en-US"/>
        </w:rPr>
        <w:t>Tier</w:t>
      </w:r>
      <w:r w:rsidR="0082342B">
        <w:t> </w:t>
      </w:r>
      <w:r w:rsidRPr="00125B50">
        <w:t>I</w:t>
      </w:r>
      <w:r w:rsidR="0082342B">
        <w:rPr>
          <w:lang w:val="en-US"/>
        </w:rPr>
        <w:t>II</w:t>
      </w:r>
      <w:r w:rsidR="0082342B">
        <w:t>.</w:t>
      </w:r>
    </w:p>
    <w:p w14:paraId="5E56AB80" w14:textId="12E5D685" w:rsidR="003E1790" w:rsidRDefault="0082342B" w:rsidP="008C642C">
      <w:pPr>
        <w:pStyle w:val="a3"/>
      </w:pPr>
      <w:r>
        <w:t xml:space="preserve">Функциональные возможности </w:t>
      </w:r>
      <w:proofErr w:type="spellStart"/>
      <w:r w:rsidRPr="0082342B">
        <w:rPr>
          <w:lang w:val="en-US"/>
        </w:rPr>
        <w:t>Excera</w:t>
      </w:r>
      <w:proofErr w:type="spellEnd"/>
      <w:r w:rsidRPr="0082342B">
        <w:t xml:space="preserve"> DMR</w:t>
      </w:r>
      <w:r>
        <w:t>:</w:t>
      </w:r>
    </w:p>
    <w:p w14:paraId="06FB6E79" w14:textId="5CE31BD2" w:rsidR="0082342B" w:rsidRDefault="0082342B" w:rsidP="008C642C">
      <w:pPr>
        <w:pStyle w:val="a0"/>
      </w:pPr>
      <w:r>
        <w:t xml:space="preserve">сервер может подключать несколько сетей </w:t>
      </w:r>
      <w:proofErr w:type="spellStart"/>
      <w:r w:rsidRPr="0082342B">
        <w:rPr>
          <w:lang w:val="en-US"/>
        </w:rPr>
        <w:t>Excera</w:t>
      </w:r>
      <w:proofErr w:type="spellEnd"/>
      <w:r w:rsidRPr="0082342B">
        <w:t xml:space="preserve"> </w:t>
      </w:r>
      <w:r>
        <w:t>DMR через шлюз AIS,</w:t>
      </w:r>
    </w:p>
    <w:p w14:paraId="76C9DB64" w14:textId="7E7186B2" w:rsidR="0082342B" w:rsidRDefault="0082342B" w:rsidP="008C642C">
      <w:pPr>
        <w:pStyle w:val="a0"/>
      </w:pPr>
      <w:r>
        <w:t xml:space="preserve">частные и групповые голосовые вызовы между абонентами </w:t>
      </w:r>
      <w:r w:rsidR="00A84BD1">
        <w:t>ОМЕГА</w:t>
      </w:r>
      <w:r>
        <w:t xml:space="preserve"> и DMR,</w:t>
      </w:r>
    </w:p>
    <w:p w14:paraId="38F27773" w14:textId="5232847F" w:rsidR="0082342B" w:rsidRDefault="0082342B" w:rsidP="008C642C">
      <w:pPr>
        <w:pStyle w:val="a0"/>
      </w:pPr>
      <w:r>
        <w:t>отслеживание местоположения,</w:t>
      </w:r>
    </w:p>
    <w:p w14:paraId="48DD54D0" w14:textId="482DA2F5" w:rsidR="0082342B" w:rsidRDefault="0082342B" w:rsidP="008C642C">
      <w:pPr>
        <w:pStyle w:val="a0"/>
      </w:pPr>
      <w:r>
        <w:t>обмен текстовыми сообщениями,</w:t>
      </w:r>
    </w:p>
    <w:p w14:paraId="6E0B87D3" w14:textId="5E281A36" w:rsidR="0082342B" w:rsidRDefault="0082342B" w:rsidP="008C642C">
      <w:pPr>
        <w:pStyle w:val="a0"/>
      </w:pPr>
      <w:r w:rsidRPr="00A84BD1">
        <w:t>сигнал предупреждения</w:t>
      </w:r>
      <w:r>
        <w:t>,</w:t>
      </w:r>
    </w:p>
    <w:p w14:paraId="0C016CF9" w14:textId="2BC3B67F" w:rsidR="0082342B" w:rsidRDefault="0082342B" w:rsidP="008C642C">
      <w:pPr>
        <w:pStyle w:val="a0"/>
      </w:pPr>
      <w:r>
        <w:t>проверка радио.</w:t>
      </w:r>
    </w:p>
    <w:p w14:paraId="078B3493" w14:textId="220CCDF6" w:rsidR="0082342B" w:rsidRDefault="0082342B" w:rsidP="008C642C">
      <w:pPr>
        <w:pStyle w:val="afffa"/>
      </w:pPr>
      <w:r w:rsidRPr="0082342B">
        <w:rPr>
          <w:b/>
        </w:rPr>
        <w:t>Примечание</w:t>
      </w:r>
      <w:r>
        <w:t xml:space="preserve">. </w:t>
      </w:r>
      <w:r w:rsidRPr="0082342B">
        <w:t xml:space="preserve">Для подключения к системе </w:t>
      </w:r>
      <w:proofErr w:type="spellStart"/>
      <w:r w:rsidRPr="0082342B">
        <w:rPr>
          <w:lang w:val="en-US"/>
        </w:rPr>
        <w:t>Excera</w:t>
      </w:r>
      <w:proofErr w:type="spellEnd"/>
      <w:r w:rsidRPr="0082342B">
        <w:t xml:space="preserve"> DMR требуется лицензия </w:t>
      </w:r>
      <w:proofErr w:type="spellStart"/>
      <w:r w:rsidRPr="0082342B">
        <w:rPr>
          <w:lang w:val="en-US"/>
        </w:rPr>
        <w:t>Excera</w:t>
      </w:r>
      <w:proofErr w:type="spellEnd"/>
      <w:r w:rsidRPr="0082342B">
        <w:t xml:space="preserve"> DMR.</w:t>
      </w:r>
    </w:p>
    <w:p w14:paraId="31C5D831" w14:textId="15CCA80C" w:rsidR="00FE073C" w:rsidRDefault="00FE073C" w:rsidP="008C642C">
      <w:pPr>
        <w:pStyle w:val="a3"/>
      </w:pPr>
      <w:r>
        <w:t xml:space="preserve">Сервер </w:t>
      </w:r>
      <w:r w:rsidR="00A84BD1">
        <w:t>ОМЕГА</w:t>
      </w:r>
      <w:r>
        <w:t xml:space="preserve"> может подключать несколько шлюзов </w:t>
      </w:r>
      <w:proofErr w:type="spellStart"/>
      <w:r>
        <w:t>Excera</w:t>
      </w:r>
      <w:proofErr w:type="spellEnd"/>
      <w:r>
        <w:t xml:space="preserve"> AIS, встроенных в ретрансляторы, для управления абонентами DMR.</w:t>
      </w:r>
    </w:p>
    <w:p w14:paraId="1ADDFC42" w14:textId="5B39E28D" w:rsidR="00EC5AB0" w:rsidRPr="0059614C" w:rsidRDefault="00EC5AB0" w:rsidP="008C642C">
      <w:pPr>
        <w:pStyle w:val="a3"/>
      </w:pPr>
      <w:r w:rsidRPr="0082342B">
        <w:t xml:space="preserve">Все настройки подключения </w:t>
      </w:r>
      <w:proofErr w:type="spellStart"/>
      <w:r w:rsidRPr="0082342B">
        <w:t>Excera</w:t>
      </w:r>
      <w:proofErr w:type="spellEnd"/>
      <w:r w:rsidRPr="0082342B">
        <w:t xml:space="preserve"> DMR выполняются </w:t>
      </w:r>
      <w:r>
        <w:t xml:space="preserve">на вкладке </w:t>
      </w:r>
      <w:r>
        <w:rPr>
          <w:rStyle w:val="afff6"/>
        </w:rPr>
        <w:t>DMR</w:t>
      </w:r>
      <w:r>
        <w:t xml:space="preserve"> </w:t>
      </w:r>
      <w:r w:rsidRPr="00C7032C">
        <w:t>диалогово</w:t>
      </w:r>
      <w:r>
        <w:t>го</w:t>
      </w:r>
      <w:r w:rsidRPr="00C7032C">
        <w:t xml:space="preserve"> окн</w:t>
      </w:r>
      <w:r>
        <w:t>а</w:t>
      </w:r>
      <w:r w:rsidRPr="00C7032C">
        <w:t xml:space="preserve"> </w:t>
      </w:r>
      <w:r w:rsidR="0059614C" w:rsidRPr="0059614C">
        <w:rPr>
          <w:rStyle w:val="afff6"/>
          <w:lang w:val="ru-RU"/>
        </w:rPr>
        <w:t>Настройки сервера</w:t>
      </w:r>
      <w:r>
        <w:rPr>
          <w:rStyle w:val="afff6"/>
          <w:lang w:val="ru-RU"/>
        </w:rPr>
        <w:t xml:space="preserve"> </w:t>
      </w:r>
      <w:r>
        <w:t>(</w:t>
      </w:r>
      <w:r w:rsidR="008C642C">
        <w:t>рис. </w:t>
      </w:r>
      <w:r w:rsidR="00EB1126">
        <w:t>28</w:t>
      </w:r>
      <w:r w:rsidRPr="0059614C">
        <w:t>) (</w:t>
      </w:r>
      <w:r>
        <w:t>запускается</w:t>
      </w:r>
      <w:r w:rsidRPr="0059614C">
        <w:t xml:space="preserve"> </w:t>
      </w:r>
      <w:r w:rsidRPr="00C7032C">
        <w:t>кнопк</w:t>
      </w:r>
      <w:r>
        <w:t>ой</w:t>
      </w:r>
      <w:r w:rsidRPr="0059614C">
        <w:t xml:space="preserve"> </w:t>
      </w:r>
      <w:r w:rsidR="0059614C" w:rsidRPr="00EB1126">
        <w:rPr>
          <w:rStyle w:val="afff6"/>
          <w:lang w:val="ru-RU"/>
        </w:rPr>
        <w:t xml:space="preserve">Настройки </w:t>
      </w:r>
      <w:proofErr w:type="gramStart"/>
      <w:r w:rsidR="0059614C" w:rsidRPr="00EB1126">
        <w:rPr>
          <w:rStyle w:val="afff6"/>
          <w:lang w:val="ru-RU"/>
        </w:rPr>
        <w:t>сервера</w:t>
      </w:r>
      <w:r w:rsidR="000571F0" w:rsidRPr="000571F0">
        <w:rPr>
          <w:rStyle w:val="afff6"/>
          <w:lang w:val="ru-RU"/>
        </w:rPr>
        <w:t xml:space="preserve"> </w:t>
      </w:r>
      <w:r w:rsidR="000571F0">
        <w:rPr>
          <w:rFonts w:ascii="Arial" w:hAnsi="Arial" w:cs="Arial"/>
          <w:noProof/>
          <w:lang w:eastAsia="ru-RU"/>
        </w:rPr>
        <w:drawing>
          <wp:inline distT="0" distB="0" distL="0" distR="0" wp14:anchorId="56B52F96" wp14:editId="1EDD53BC">
            <wp:extent cx="285750" cy="28575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1F0" w:rsidRPr="000571F0">
        <w:rPr>
          <w:rStyle w:val="afff6"/>
          <w:lang w:val="ru-RU"/>
        </w:rPr>
        <w:t xml:space="preserve"> </w:t>
      </w:r>
      <w:r w:rsidRPr="00582498">
        <w:t>в</w:t>
      </w:r>
      <w:proofErr w:type="gramEnd"/>
      <w:r w:rsidRPr="0059614C">
        <w:t xml:space="preserve"> </w:t>
      </w:r>
      <w:r w:rsidRPr="00582498">
        <w:t>окне</w:t>
      </w:r>
      <w:r w:rsidRPr="0059614C">
        <w:t xml:space="preserve"> </w:t>
      </w:r>
      <w:r w:rsidR="0059614C" w:rsidRPr="00EB1126">
        <w:rPr>
          <w:rStyle w:val="afff6"/>
          <w:lang w:val="ru-RU"/>
        </w:rPr>
        <w:t>Менеджер сервера</w:t>
      </w:r>
      <w:r w:rsidRPr="0059614C">
        <w:t xml:space="preserve"> – </w:t>
      </w:r>
      <w:r w:rsidR="008C642C">
        <w:t>рис</w:t>
      </w:r>
      <w:r w:rsidR="008C642C" w:rsidRPr="0059614C">
        <w:t>.</w:t>
      </w:r>
      <w:r w:rsidR="008C642C" w:rsidRPr="008C642C">
        <w:rPr>
          <w:lang w:val="en-US"/>
        </w:rPr>
        <w:t> </w:t>
      </w:r>
      <w:r>
        <w:fldChar w:fldCharType="begin"/>
      </w:r>
      <w:r w:rsidRPr="0059614C">
        <w:instrText xml:space="preserve"> </w:instrText>
      </w:r>
      <w:r w:rsidRPr="001F79A2">
        <w:rPr>
          <w:lang w:val="en-US"/>
        </w:rPr>
        <w:instrText>REF</w:instrText>
      </w:r>
      <w:r w:rsidRPr="0059614C">
        <w:instrText xml:space="preserve"> _</w:instrText>
      </w:r>
      <w:r w:rsidRPr="001F79A2">
        <w:rPr>
          <w:lang w:val="en-US"/>
        </w:rPr>
        <w:instrText>Ref</w:instrText>
      </w:r>
      <w:r w:rsidRPr="0059614C">
        <w:instrText>71017779 \</w:instrText>
      </w:r>
      <w:r w:rsidRPr="001F79A2">
        <w:rPr>
          <w:lang w:val="en-US"/>
        </w:rPr>
        <w:instrText>h</w:instrText>
      </w:r>
      <w:r w:rsidRPr="0059614C">
        <w:instrText xml:space="preserve">  \* </w:instrText>
      </w:r>
      <w:r w:rsidRPr="001F79A2">
        <w:rPr>
          <w:lang w:val="en-US"/>
        </w:rPr>
        <w:instrText>MERGEFORMAT</w:instrText>
      </w:r>
      <w:r w:rsidRPr="0059614C">
        <w:instrText xml:space="preserve"> </w:instrText>
      </w:r>
      <w:r>
        <w:fldChar w:fldCharType="separate"/>
      </w:r>
      <w:r w:rsidR="001F3060" w:rsidRPr="0059614C">
        <w:t>3</w:t>
      </w:r>
      <w:r>
        <w:fldChar w:fldCharType="end"/>
      </w:r>
      <w:r w:rsidRPr="0059614C">
        <w:t>).</w:t>
      </w:r>
    </w:p>
    <w:p w14:paraId="603EA2C0" w14:textId="77777777" w:rsidR="00EC5AB0" w:rsidRDefault="00EC5AB0" w:rsidP="00EC5AB0">
      <w:pPr>
        <w:pStyle w:val="Figure"/>
      </w:pPr>
      <w:r>
        <w:lastRenderedPageBreak/>
        <w:drawing>
          <wp:inline distT="0" distB="0" distL="0" distR="0" wp14:anchorId="56AB849C" wp14:editId="0D0B2DEA">
            <wp:extent cx="5191125" cy="3728958"/>
            <wp:effectExtent l="0" t="0" r="0" b="5080"/>
            <wp:docPr id="74" name="Рисунок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324" cy="373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68DD1" w14:textId="62D9F880" w:rsidR="00EC5AB0" w:rsidRPr="00FE073C" w:rsidRDefault="00EC5AB0" w:rsidP="00EC5AB0">
      <w:pPr>
        <w:pStyle w:val="ImageCaption"/>
      </w:pPr>
      <w:r>
        <w:t xml:space="preserve">Рисунок </w:t>
      </w:r>
      <w:r w:rsidR="00EB1126">
        <w:t>28</w:t>
      </w:r>
      <w:r w:rsidRPr="00FE073C">
        <w:t xml:space="preserve"> – </w:t>
      </w:r>
      <w:r>
        <w:t>Подключение</w:t>
      </w:r>
      <w:r w:rsidRPr="00FE073C">
        <w:t xml:space="preserve"> </w:t>
      </w:r>
      <w:r>
        <w:t>сети</w:t>
      </w:r>
      <w:r w:rsidRPr="00FE073C">
        <w:t xml:space="preserve"> </w:t>
      </w:r>
      <w:proofErr w:type="spellStart"/>
      <w:r w:rsidRPr="00FE073C">
        <w:rPr>
          <w:lang w:val="en-US"/>
        </w:rPr>
        <w:t>Excera</w:t>
      </w:r>
      <w:proofErr w:type="spellEnd"/>
      <w:r w:rsidRPr="00FE073C">
        <w:t xml:space="preserve"> </w:t>
      </w:r>
      <w:r w:rsidRPr="00FE073C">
        <w:rPr>
          <w:lang w:val="en-US"/>
        </w:rPr>
        <w:t>DMR</w:t>
      </w:r>
      <w:r w:rsidRPr="00FE073C">
        <w:t xml:space="preserve"> </w:t>
      </w:r>
      <w:r>
        <w:t>в</w:t>
      </w:r>
      <w:r w:rsidRPr="00FE073C">
        <w:t xml:space="preserve"> </w:t>
      </w:r>
      <w:r w:rsidR="0059614C" w:rsidRPr="0059614C">
        <w:rPr>
          <w:rStyle w:val="afff6"/>
          <w:lang w:val="ru-RU"/>
        </w:rPr>
        <w:t>Менеджер сервера</w:t>
      </w:r>
    </w:p>
    <w:p w14:paraId="1E904080" w14:textId="77777777" w:rsidR="00EC5AB0" w:rsidRDefault="00EC5AB0" w:rsidP="008C642C">
      <w:pPr>
        <w:pStyle w:val="afff8"/>
      </w:pPr>
      <w:r>
        <w:t xml:space="preserve">Подключение </w:t>
      </w:r>
      <w:proofErr w:type="spellStart"/>
      <w:r>
        <w:t>Excera</w:t>
      </w:r>
      <w:proofErr w:type="spellEnd"/>
      <w:r>
        <w:t xml:space="preserve"> DMR</w:t>
      </w:r>
    </w:p>
    <w:p w14:paraId="1D0E1794" w14:textId="38A6DD2D" w:rsidR="00EC5AB0" w:rsidRPr="00C7032C" w:rsidRDefault="00EC5AB0" w:rsidP="008C642C">
      <w:pPr>
        <w:pStyle w:val="a3"/>
      </w:pPr>
      <w:r>
        <w:t xml:space="preserve">Добавление новой сети или внесение изменений в настройки уже существующей из списка, отображаемого на вкладке </w:t>
      </w:r>
      <w:r>
        <w:rPr>
          <w:rStyle w:val="afff6"/>
        </w:rPr>
        <w:t>DMR</w:t>
      </w:r>
      <w:r w:rsidRPr="00C477D2">
        <w:t xml:space="preserve"> </w:t>
      </w:r>
      <w:r>
        <w:t xml:space="preserve">реализуется через диалоговое окно </w:t>
      </w:r>
      <w:r>
        <w:rPr>
          <w:rStyle w:val="afff6"/>
        </w:rPr>
        <w:t>DMR</w:t>
      </w:r>
      <w:r w:rsidRPr="00EC5AB0">
        <w:rPr>
          <w:rStyle w:val="afff6"/>
          <w:lang w:val="ru-RU"/>
        </w:rPr>
        <w:t xml:space="preserve"> </w:t>
      </w:r>
      <w:r>
        <w:rPr>
          <w:rStyle w:val="afff6"/>
        </w:rPr>
        <w:t>Network</w:t>
      </w:r>
      <w:r w:rsidRPr="00AE738D">
        <w:t xml:space="preserve"> (</w:t>
      </w:r>
      <w:r w:rsidR="008C642C">
        <w:t>рис. </w:t>
      </w:r>
      <w:r w:rsidR="00EB1126">
        <w:t>28</w:t>
      </w:r>
      <w:r w:rsidRPr="00AE738D">
        <w:t xml:space="preserve">) </w:t>
      </w:r>
      <w:r>
        <w:t xml:space="preserve">(нажмите </w:t>
      </w:r>
      <w:proofErr w:type="gramStart"/>
      <w:r>
        <w:t>кнопку</w:t>
      </w:r>
      <w:r w:rsidR="00CC5FA5" w:rsidRPr="00CC5FA5">
        <w:t xml:space="preserve"> </w:t>
      </w:r>
      <w:r w:rsidR="00E9064E">
        <w:rPr>
          <w:noProof/>
          <w:lang w:eastAsia="ru-RU"/>
        </w:rPr>
        <w:drawing>
          <wp:inline distT="0" distB="0" distL="0" distR="0" wp14:anchorId="3AC16608" wp14:editId="05954CB5">
            <wp:extent cx="171450" cy="17145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10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FA5" w:rsidRPr="00CC5FA5">
        <w:t xml:space="preserve"> </w:t>
      </w:r>
      <w:r>
        <w:t>в</w:t>
      </w:r>
      <w:proofErr w:type="gramEnd"/>
      <w:r>
        <w:t xml:space="preserve"> окне </w:t>
      </w:r>
      <w:r w:rsidR="0059614C" w:rsidRPr="0059614C">
        <w:rPr>
          <w:rStyle w:val="afff6"/>
          <w:lang w:val="ru-RU"/>
        </w:rPr>
        <w:t>Настройки сервера</w:t>
      </w:r>
      <w:r>
        <w:t xml:space="preserve"> на вкладке </w:t>
      </w:r>
      <w:r>
        <w:rPr>
          <w:rStyle w:val="afff6"/>
        </w:rPr>
        <w:t>DMR</w:t>
      </w:r>
      <w:r w:rsidRPr="00C477D2">
        <w:t xml:space="preserve"> </w:t>
      </w:r>
      <w:r>
        <w:t>для добавления сети и кнопку</w:t>
      </w:r>
      <w:r w:rsidR="00790207" w:rsidRPr="00790207">
        <w:t xml:space="preserve"> </w:t>
      </w:r>
      <w:r w:rsidR="00E9064E">
        <w:rPr>
          <w:noProof/>
          <w:lang w:eastAsia="ru-RU"/>
        </w:rPr>
        <w:drawing>
          <wp:inline distT="0" distB="0" distL="0" distR="0" wp14:anchorId="30AED3F5" wp14:editId="1E2EB3A6">
            <wp:extent cx="238125" cy="247650"/>
            <wp:effectExtent l="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0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64E" w:rsidRPr="00E9064E">
        <w:t xml:space="preserve"> </w:t>
      </w:r>
      <w:r>
        <w:t xml:space="preserve">для редактирования настроек выбранной сети – </w:t>
      </w:r>
      <w:r w:rsidR="008C642C">
        <w:t>рис. </w:t>
      </w:r>
      <w:r w:rsidR="00EB1126">
        <w:t>29</w:t>
      </w:r>
      <w:r>
        <w:t xml:space="preserve">, </w:t>
      </w:r>
      <w:r>
        <w:fldChar w:fldCharType="begin"/>
      </w:r>
      <w:r>
        <w:instrText xml:space="preserve"> REF _Ref71232089 \h </w:instrText>
      </w:r>
      <w:r>
        <w:fldChar w:fldCharType="separate"/>
      </w:r>
      <w:r w:rsidR="001F3060">
        <w:rPr>
          <w:noProof/>
        </w:rPr>
        <w:t>3</w:t>
      </w:r>
      <w:r w:rsidR="00EB1126">
        <w:rPr>
          <w:noProof/>
        </w:rPr>
        <w:t>0</w:t>
      </w:r>
      <w:r>
        <w:fldChar w:fldCharType="end"/>
      </w:r>
      <w:r>
        <w:t xml:space="preserve">). Чтобы удалить выбранную из списка сеть, нажмите </w:t>
      </w:r>
      <w:proofErr w:type="gramStart"/>
      <w:r>
        <w:t>кнопку</w:t>
      </w:r>
      <w:r w:rsidR="000571F0" w:rsidRPr="00E9064E">
        <w:t xml:space="preserve"> </w:t>
      </w:r>
      <w:r w:rsidR="00E9064E">
        <w:rPr>
          <w:noProof/>
          <w:lang w:eastAsia="ru-RU"/>
        </w:rPr>
        <w:drawing>
          <wp:inline distT="0" distB="0" distL="0" distR="0" wp14:anchorId="747FC78F" wp14:editId="583B54F4">
            <wp:extent cx="171450" cy="17145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унок 110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5F78FE35" w14:textId="77777777" w:rsidR="00FE073C" w:rsidRDefault="00FE073C" w:rsidP="00FE073C">
      <w:pPr>
        <w:pStyle w:val="Figure"/>
      </w:pPr>
      <w:r>
        <w:lastRenderedPageBreak/>
        <w:drawing>
          <wp:inline distT="0" distB="0" distL="0" distR="0" wp14:anchorId="7FAE9876" wp14:editId="2C8311E9">
            <wp:extent cx="3876675" cy="3795812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476" cy="3800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273B30" w14:textId="7B3F94B2" w:rsidR="00FE073C" w:rsidRDefault="00FE073C" w:rsidP="00FE073C">
      <w:pPr>
        <w:pStyle w:val="ImageCaption"/>
      </w:pPr>
      <w:r>
        <w:t xml:space="preserve">Рисунок </w:t>
      </w:r>
      <w:r w:rsidR="00EB1126">
        <w:rPr>
          <w:noProof/>
        </w:rPr>
        <w:t>29</w:t>
      </w:r>
      <w:r>
        <w:t xml:space="preserve"> </w:t>
      </w:r>
      <w:r w:rsidRPr="00FE073C">
        <w:t>–</w:t>
      </w:r>
      <w:r>
        <w:t xml:space="preserve"> Вкладка </w:t>
      </w:r>
      <w:r w:rsidRPr="00595413">
        <w:rPr>
          <w:rStyle w:val="afff6"/>
        </w:rPr>
        <w:t>General</w:t>
      </w:r>
      <w:r>
        <w:t xml:space="preserve"> окна подключения </w:t>
      </w:r>
      <w:r w:rsidR="00595413" w:rsidRPr="00595413">
        <w:rPr>
          <w:rStyle w:val="afff6"/>
        </w:rPr>
        <w:t>DMR</w:t>
      </w:r>
      <w:r w:rsidR="00595413" w:rsidRPr="00595413">
        <w:rPr>
          <w:rStyle w:val="afff6"/>
          <w:lang w:val="ru-RU"/>
        </w:rPr>
        <w:t xml:space="preserve"> </w:t>
      </w:r>
      <w:r w:rsidR="00595413" w:rsidRPr="00595413">
        <w:rPr>
          <w:rStyle w:val="afff6"/>
        </w:rPr>
        <w:t>Network</w:t>
      </w:r>
    </w:p>
    <w:p w14:paraId="486C5803" w14:textId="4083780C" w:rsidR="00FE073C" w:rsidRPr="00C7032C" w:rsidRDefault="00FE073C" w:rsidP="008C642C">
      <w:pPr>
        <w:pStyle w:val="a3"/>
      </w:pPr>
      <w:r>
        <w:t xml:space="preserve">В поле </w:t>
      </w:r>
      <w:r w:rsidRPr="00C477D2">
        <w:rPr>
          <w:rStyle w:val="afff6"/>
        </w:rPr>
        <w:t>Name</w:t>
      </w:r>
      <w:r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 w:rsidR="00EB1126">
        <w:t>29</w:t>
      </w:r>
      <w:r w:rsidRPr="00AE738D">
        <w:t>)</w:t>
      </w:r>
      <w:r>
        <w:t xml:space="preserve"> задайте </w:t>
      </w:r>
      <w:r w:rsidRPr="00C7032C">
        <w:t xml:space="preserve">имя </w:t>
      </w:r>
      <w:r>
        <w:t>сети</w:t>
      </w:r>
      <w:r w:rsidRPr="00C7032C">
        <w:t>.</w:t>
      </w:r>
    </w:p>
    <w:p w14:paraId="4B1650FE" w14:textId="5B932A49" w:rsidR="00FE073C" w:rsidRDefault="00FE073C" w:rsidP="008C642C">
      <w:pPr>
        <w:pStyle w:val="a3"/>
      </w:pPr>
      <w:r>
        <w:t xml:space="preserve">В поле </w:t>
      </w:r>
      <w:r w:rsidRPr="00FE073C">
        <w:rPr>
          <w:rStyle w:val="afff6"/>
        </w:rPr>
        <w:t>Default</w:t>
      </w:r>
      <w:r>
        <w:rPr>
          <w:rStyle w:val="afff6"/>
          <w:lang w:val="ru-RU"/>
        </w:rPr>
        <w:t> </w:t>
      </w:r>
      <w:r w:rsidRPr="00FE073C">
        <w:rPr>
          <w:rStyle w:val="afff6"/>
        </w:rPr>
        <w:t>Radio</w:t>
      </w:r>
      <w:r>
        <w:rPr>
          <w:rStyle w:val="afff6"/>
          <w:lang w:val="ru-RU"/>
        </w:rPr>
        <w:t> </w:t>
      </w:r>
      <w:r w:rsidRPr="00FE073C">
        <w:rPr>
          <w:rStyle w:val="afff6"/>
        </w:rPr>
        <w:t>ID</w:t>
      </w:r>
      <w:r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 w:rsidR="00E14425">
        <w:t>29</w:t>
      </w:r>
      <w:r w:rsidRPr="00AE738D">
        <w:t>)</w:t>
      </w:r>
      <w:r>
        <w:t xml:space="preserve"> задайте номер, используемый по умолчанию для идентификации действий, выполняемых из </w:t>
      </w:r>
      <w:r w:rsidR="00A84BD1">
        <w:t>ОМЕГА</w:t>
      </w:r>
      <w:r>
        <w:t xml:space="preserve"> в систему DMR. Этот номер используется, если никакой другой идентификатор</w:t>
      </w:r>
      <w:r w:rsidR="00907720">
        <w:t xml:space="preserve"> (</w:t>
      </w:r>
      <w:r w:rsidR="00907720" w:rsidRPr="00907720">
        <w:rPr>
          <w:rStyle w:val="afff6"/>
        </w:rPr>
        <w:t>Virtual</w:t>
      </w:r>
      <w:r w:rsidR="00907720" w:rsidRPr="00907720">
        <w:rPr>
          <w:rStyle w:val="afff6"/>
          <w:lang w:val="ru-RU"/>
        </w:rPr>
        <w:t xml:space="preserve"> </w:t>
      </w:r>
      <w:r w:rsidR="00907720" w:rsidRPr="00907720">
        <w:rPr>
          <w:rStyle w:val="afff6"/>
        </w:rPr>
        <w:t>Radio</w:t>
      </w:r>
      <w:r w:rsidR="00907720" w:rsidRPr="00907720">
        <w:rPr>
          <w:rStyle w:val="afff6"/>
          <w:lang w:val="ru-RU"/>
        </w:rPr>
        <w:t xml:space="preserve"> </w:t>
      </w:r>
      <w:r w:rsidR="00907720" w:rsidRPr="00907720">
        <w:rPr>
          <w:rStyle w:val="afff6"/>
        </w:rPr>
        <w:t>ID</w:t>
      </w:r>
      <w:r w:rsidR="00907720">
        <w:t>)</w:t>
      </w:r>
      <w:r>
        <w:t xml:space="preserve"> не назначен диспетчеру или </w:t>
      </w:r>
      <w:r w:rsidR="00A84BD1">
        <w:t>абоненту</w:t>
      </w:r>
      <w:r>
        <w:t xml:space="preserve"> </w:t>
      </w:r>
      <w:r w:rsidR="00A84BD1">
        <w:t>ОМЕГА</w:t>
      </w:r>
      <w:r>
        <w:t>, звонящему абонентам DMR.</w:t>
      </w:r>
    </w:p>
    <w:p w14:paraId="2A74AFF4" w14:textId="1A4A3B4C" w:rsidR="00595413" w:rsidRDefault="00595413" w:rsidP="008C642C">
      <w:pPr>
        <w:pStyle w:val="afffa"/>
      </w:pPr>
      <w:r w:rsidRPr="00FE073C">
        <w:rPr>
          <w:b/>
        </w:rPr>
        <w:t>Примечание</w:t>
      </w:r>
      <w:r w:rsidRPr="00FE073C">
        <w:t>. Идентификатор радо по умолчанию должен быть уникальным среди всех идентификаторов, назначенных абонентским устройствам DMR.</w:t>
      </w:r>
    </w:p>
    <w:p w14:paraId="322DEEB9" w14:textId="03C15B90" w:rsidR="00FE073C" w:rsidRDefault="00FE073C" w:rsidP="008C642C">
      <w:pPr>
        <w:pStyle w:val="a3"/>
      </w:pPr>
      <w:r>
        <w:t xml:space="preserve">В поле </w:t>
      </w:r>
      <w:r w:rsidRPr="00FE073C">
        <w:rPr>
          <w:rStyle w:val="afff6"/>
        </w:rPr>
        <w:t>Server</w:t>
      </w:r>
      <w:r>
        <w:rPr>
          <w:rStyle w:val="afff6"/>
          <w:lang w:val="ru-RU"/>
        </w:rPr>
        <w:t> </w:t>
      </w:r>
      <w:r w:rsidRPr="00FE073C">
        <w:rPr>
          <w:rStyle w:val="afff6"/>
        </w:rPr>
        <w:t>SIP</w:t>
      </w:r>
      <w:r>
        <w:rPr>
          <w:rStyle w:val="afff6"/>
          <w:lang w:val="ru-RU"/>
        </w:rPr>
        <w:t> </w:t>
      </w:r>
      <w:r w:rsidRPr="00FE073C">
        <w:rPr>
          <w:rStyle w:val="afff6"/>
        </w:rPr>
        <w:t>IP</w:t>
      </w:r>
      <w:r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 w:rsidR="00E14425">
        <w:t>29</w:t>
      </w:r>
      <w:r w:rsidRPr="00AE738D">
        <w:t>)</w:t>
      </w:r>
      <w:r>
        <w:t xml:space="preserve"> задайте IP-адрес, используемый сервером для подключения к шлюзу AIS.</w:t>
      </w:r>
    </w:p>
    <w:p w14:paraId="272C0FDE" w14:textId="1ED046A0" w:rsidR="00FE073C" w:rsidRDefault="00FE073C" w:rsidP="008C642C">
      <w:pPr>
        <w:pStyle w:val="a3"/>
      </w:pPr>
      <w:r>
        <w:t>В</w:t>
      </w:r>
      <w:r w:rsidRPr="00E14425">
        <w:t xml:space="preserve"> </w:t>
      </w:r>
      <w:r>
        <w:t>поле</w:t>
      </w:r>
      <w:r w:rsidRPr="00E14425">
        <w:t xml:space="preserve"> </w:t>
      </w:r>
      <w:r w:rsidRPr="00FE073C">
        <w:rPr>
          <w:rStyle w:val="afff6"/>
        </w:rPr>
        <w:t>Server SIP Port</w:t>
      </w:r>
      <w:r w:rsidRPr="00E14425">
        <w:rPr>
          <w:rStyle w:val="afff6"/>
          <w:lang w:val="ru-RU"/>
        </w:rPr>
        <w:t xml:space="preserve"> </w:t>
      </w:r>
      <w:r w:rsidRPr="00E14425">
        <w:t>(</w:t>
      </w:r>
      <w:r w:rsidR="008C642C">
        <w:t>рис</w:t>
      </w:r>
      <w:r w:rsidR="008C642C" w:rsidRPr="00E14425">
        <w:t>.</w:t>
      </w:r>
      <w:r w:rsidR="008C642C" w:rsidRPr="008C642C">
        <w:rPr>
          <w:lang w:val="en-US"/>
        </w:rPr>
        <w:t> </w:t>
      </w:r>
      <w:r w:rsidR="00E14425">
        <w:t>29</w:t>
      </w:r>
      <w:r w:rsidRPr="00AE738D">
        <w:t>)</w:t>
      </w:r>
      <w:r>
        <w:t xml:space="preserve"> задайте порт UDP, используемый сервером для подключения к шлюзу AIS.</w:t>
      </w:r>
    </w:p>
    <w:p w14:paraId="60697743" w14:textId="186B4576" w:rsidR="00FE073C" w:rsidRDefault="00FE073C" w:rsidP="008C642C">
      <w:pPr>
        <w:pStyle w:val="a3"/>
      </w:pPr>
      <w:r>
        <w:t>В</w:t>
      </w:r>
      <w:r w:rsidRPr="00EC5AB0">
        <w:t xml:space="preserve"> </w:t>
      </w:r>
      <w:r>
        <w:t>поле</w:t>
      </w:r>
      <w:r w:rsidRPr="00EC5AB0">
        <w:t xml:space="preserve"> </w:t>
      </w:r>
      <w:r w:rsidR="00EC5AB0" w:rsidRPr="00EC5AB0">
        <w:rPr>
          <w:rStyle w:val="afff6"/>
        </w:rPr>
        <w:t>Gateway</w:t>
      </w:r>
      <w:r w:rsidR="00EC5AB0">
        <w:rPr>
          <w:rStyle w:val="afff6"/>
          <w:lang w:val="ru-RU"/>
        </w:rPr>
        <w:t> </w:t>
      </w:r>
      <w:r w:rsidR="00EC5AB0" w:rsidRPr="00EC5AB0">
        <w:rPr>
          <w:rStyle w:val="afff6"/>
        </w:rPr>
        <w:t>IP</w:t>
      </w:r>
      <w:r w:rsidRPr="00EC5AB0">
        <w:rPr>
          <w:rStyle w:val="afff6"/>
          <w:lang w:val="ru-RU"/>
        </w:rPr>
        <w:t xml:space="preserve"> </w:t>
      </w:r>
      <w:r w:rsidRPr="00EC5AB0">
        <w:t>(</w:t>
      </w:r>
      <w:r w:rsidR="008C642C">
        <w:t>рис. </w:t>
      </w:r>
      <w:r w:rsidR="00E14425">
        <w:t>29</w:t>
      </w:r>
      <w:r w:rsidRPr="00AE738D">
        <w:t>)</w:t>
      </w:r>
      <w:r w:rsidRPr="00FE073C">
        <w:t xml:space="preserve"> </w:t>
      </w:r>
      <w:r>
        <w:t>задайте IP-адрес шлюза AIS.</w:t>
      </w:r>
    </w:p>
    <w:p w14:paraId="49112759" w14:textId="06AF6537" w:rsidR="00FE073C" w:rsidRPr="00EC5AB0" w:rsidRDefault="00FE073C" w:rsidP="008C642C">
      <w:pPr>
        <w:pStyle w:val="a3"/>
        <w:rPr>
          <w:rFonts w:ascii="Arial" w:hAnsi="Arial" w:cs="Arial"/>
        </w:rPr>
      </w:pPr>
      <w:r>
        <w:t>В</w:t>
      </w:r>
      <w:r w:rsidRPr="00EC5AB0">
        <w:t xml:space="preserve"> </w:t>
      </w:r>
      <w:r>
        <w:t>поле</w:t>
      </w:r>
      <w:r w:rsidRPr="00EC5AB0">
        <w:t xml:space="preserve"> </w:t>
      </w:r>
      <w:r w:rsidR="00EC5AB0" w:rsidRPr="00EC5AB0">
        <w:rPr>
          <w:rStyle w:val="afff6"/>
        </w:rPr>
        <w:t>Gateway</w:t>
      </w:r>
      <w:r w:rsidR="00EC5AB0">
        <w:rPr>
          <w:rStyle w:val="afff6"/>
          <w:lang w:val="ru-RU"/>
        </w:rPr>
        <w:t> </w:t>
      </w:r>
      <w:r w:rsidR="00EC5AB0" w:rsidRPr="00EC5AB0">
        <w:rPr>
          <w:rStyle w:val="afff6"/>
        </w:rPr>
        <w:t>Port</w:t>
      </w:r>
      <w:r w:rsidRPr="00EC5AB0">
        <w:rPr>
          <w:rStyle w:val="afff6"/>
          <w:lang w:val="ru-RU"/>
        </w:rPr>
        <w:t xml:space="preserve"> </w:t>
      </w:r>
      <w:r w:rsidRPr="00EC5AB0">
        <w:t>(</w:t>
      </w:r>
      <w:r w:rsidR="008C642C">
        <w:t>рис. </w:t>
      </w:r>
      <w:r w:rsidR="00E14425">
        <w:t>29</w:t>
      </w:r>
      <w:r w:rsidRPr="00AE738D">
        <w:t>)</w:t>
      </w:r>
      <w:r>
        <w:t xml:space="preserve"> задайте порт, используемый шлюзом AIS для приема SIP-подключений.</w:t>
      </w:r>
    </w:p>
    <w:p w14:paraId="321F4B4A" w14:textId="23B64BF9" w:rsidR="00FE073C" w:rsidRDefault="00FE073C" w:rsidP="008C642C">
      <w:pPr>
        <w:pStyle w:val="a3"/>
      </w:pPr>
      <w:r>
        <w:t>В</w:t>
      </w:r>
      <w:r w:rsidRPr="00EC5AB0">
        <w:t xml:space="preserve"> </w:t>
      </w:r>
      <w:r>
        <w:t>поле</w:t>
      </w:r>
      <w:r w:rsidRPr="00EC5AB0">
        <w:t xml:space="preserve"> </w:t>
      </w:r>
      <w:r w:rsidR="00EC5AB0" w:rsidRPr="00EC5AB0">
        <w:rPr>
          <w:rStyle w:val="afff6"/>
        </w:rPr>
        <w:t>Codec</w:t>
      </w:r>
      <w:r w:rsidRPr="00EC5AB0">
        <w:rPr>
          <w:rStyle w:val="afff6"/>
          <w:lang w:val="ru-RU"/>
        </w:rPr>
        <w:t xml:space="preserve"> </w:t>
      </w:r>
      <w:r w:rsidRPr="00EC5AB0">
        <w:t>(</w:t>
      </w:r>
      <w:r w:rsidR="008C642C">
        <w:t>рис. </w:t>
      </w:r>
      <w:r w:rsidR="00E14425">
        <w:t>29</w:t>
      </w:r>
      <w:r w:rsidRPr="00AE738D">
        <w:t>)</w:t>
      </w:r>
      <w:r>
        <w:t xml:space="preserve"> выберите кодек, реализованный в </w:t>
      </w:r>
      <w:r w:rsidR="00EC5AB0">
        <w:t>шлюзе AIS.</w:t>
      </w:r>
    </w:p>
    <w:p w14:paraId="75981412" w14:textId="6BA53752" w:rsidR="00FE073C" w:rsidRDefault="00FE073C" w:rsidP="008C642C">
      <w:pPr>
        <w:pStyle w:val="a3"/>
      </w:pPr>
      <w:r>
        <w:t>В</w:t>
      </w:r>
      <w:r w:rsidRPr="00E14425">
        <w:t xml:space="preserve"> </w:t>
      </w:r>
      <w:r>
        <w:t>пол</w:t>
      </w:r>
      <w:r w:rsidR="00EC5AB0">
        <w:t>ях</w:t>
      </w:r>
      <w:r w:rsidRPr="00E14425">
        <w:t xml:space="preserve"> </w:t>
      </w:r>
      <w:r w:rsidR="00EC5AB0" w:rsidRPr="00EC5AB0">
        <w:rPr>
          <w:rStyle w:val="afff6"/>
        </w:rPr>
        <w:t>RTP</w:t>
      </w:r>
      <w:r w:rsidR="00EC5AB0" w:rsidRPr="00E14425">
        <w:rPr>
          <w:rStyle w:val="afff6"/>
          <w:lang w:val="ru-RU"/>
        </w:rPr>
        <w:t xml:space="preserve"> </w:t>
      </w:r>
      <w:r w:rsidR="00EC5AB0" w:rsidRPr="00EC5AB0">
        <w:rPr>
          <w:rStyle w:val="afff6"/>
        </w:rPr>
        <w:t>Port</w:t>
      </w:r>
      <w:r w:rsidR="00EC5AB0" w:rsidRPr="00E14425">
        <w:rPr>
          <w:rStyle w:val="afff6"/>
          <w:lang w:val="ru-RU"/>
        </w:rPr>
        <w:t xml:space="preserve"> </w:t>
      </w:r>
      <w:r w:rsidR="00EC5AB0" w:rsidRPr="00EC5AB0">
        <w:rPr>
          <w:rStyle w:val="afff6"/>
        </w:rPr>
        <w:t>Range</w:t>
      </w:r>
      <w:r w:rsidRPr="00E14425">
        <w:rPr>
          <w:rStyle w:val="afff6"/>
          <w:lang w:val="ru-RU"/>
        </w:rPr>
        <w:t xml:space="preserve"> </w:t>
      </w:r>
      <w:r w:rsidRPr="00E14425">
        <w:t>(</w:t>
      </w:r>
      <w:r w:rsidR="008C642C">
        <w:t>рис</w:t>
      </w:r>
      <w:r w:rsidR="008C642C" w:rsidRPr="00E14425">
        <w:t>.</w:t>
      </w:r>
      <w:r w:rsidR="008C642C" w:rsidRPr="008C642C">
        <w:rPr>
          <w:lang w:val="en-US"/>
        </w:rPr>
        <w:t> </w:t>
      </w:r>
      <w:r w:rsidR="00E14425">
        <w:t>29</w:t>
      </w:r>
      <w:r w:rsidRPr="00AE738D">
        <w:t>)</w:t>
      </w:r>
      <w:r>
        <w:t xml:space="preserve"> задайте диапазон портов UDP, используемых сервером для приема голосовых данных от шлюза AIS.</w:t>
      </w:r>
    </w:p>
    <w:p w14:paraId="74172BAC" w14:textId="348DE894" w:rsidR="00EC5AB0" w:rsidRDefault="00EC5AB0" w:rsidP="008C642C">
      <w:pPr>
        <w:pStyle w:val="a3"/>
      </w:pPr>
      <w:r>
        <w:lastRenderedPageBreak/>
        <w:t xml:space="preserve">На вкладке </w:t>
      </w:r>
      <w:r w:rsidR="00C76CD7" w:rsidRPr="000E021E">
        <w:rPr>
          <w:rStyle w:val="afff6"/>
          <w:lang w:val="ru-RU"/>
        </w:rPr>
        <w:t>Группы</w:t>
      </w:r>
      <w:r w:rsidR="00595413">
        <w:t xml:space="preserve"> </w:t>
      </w:r>
      <w:r>
        <w:t>(</w:t>
      </w:r>
      <w:r w:rsidR="008C642C">
        <w:t>рис. </w:t>
      </w:r>
      <w:r>
        <w:fldChar w:fldCharType="begin"/>
      </w:r>
      <w:r>
        <w:instrText xml:space="preserve"> REF _Ref71232089 \h </w:instrText>
      </w:r>
      <w:r>
        <w:fldChar w:fldCharType="separate"/>
      </w:r>
      <w:r w:rsidR="001F3060">
        <w:rPr>
          <w:noProof/>
        </w:rPr>
        <w:t>34</w:t>
      </w:r>
      <w:r>
        <w:fldChar w:fldCharType="end"/>
      </w:r>
      <w:r>
        <w:t>)</w:t>
      </w:r>
      <w:r w:rsidRPr="002F086F">
        <w:t xml:space="preserve"> </w:t>
      </w:r>
      <w:r>
        <w:t>представлен список групп, доступных серверу для голосовой связи через шлюз AIS.</w:t>
      </w:r>
    </w:p>
    <w:p w14:paraId="10D5147D" w14:textId="77777777" w:rsidR="00FE073C" w:rsidRDefault="00FE073C" w:rsidP="00FE073C">
      <w:pPr>
        <w:pStyle w:val="Figure"/>
      </w:pPr>
      <w:r>
        <w:drawing>
          <wp:inline distT="0" distB="0" distL="0" distR="0" wp14:anchorId="5AD88B6F" wp14:editId="7B8356C2">
            <wp:extent cx="3771900" cy="3764218"/>
            <wp:effectExtent l="0" t="0" r="0" b="8255"/>
            <wp:docPr id="154" name="Рисунок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Рисунок 154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016" cy="378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45617" w14:textId="5DA7FE3C" w:rsidR="00FE073C" w:rsidRPr="00595413" w:rsidRDefault="00FE073C" w:rsidP="00FE073C">
      <w:pPr>
        <w:pStyle w:val="ImageCaption"/>
      </w:pPr>
      <w:r>
        <w:t xml:space="preserve">Рисунок </w:t>
      </w:r>
      <w:r w:rsidR="00E14425">
        <w:rPr>
          <w:noProof/>
        </w:rPr>
        <w:t>30</w:t>
      </w:r>
      <w:r>
        <w:t xml:space="preserve"> – Вкладка </w:t>
      </w:r>
      <w:r w:rsidR="00C76CD7" w:rsidRPr="00C76CD7">
        <w:rPr>
          <w:rStyle w:val="afff6"/>
          <w:lang w:val="ru-RU"/>
        </w:rPr>
        <w:t>Группы</w:t>
      </w:r>
      <w:r w:rsidRPr="002F086F">
        <w:t xml:space="preserve"> окна подключения </w:t>
      </w:r>
      <w:r w:rsidRPr="00595413">
        <w:rPr>
          <w:rStyle w:val="afff6"/>
        </w:rPr>
        <w:t>DMR</w:t>
      </w:r>
      <w:r w:rsidR="00595413" w:rsidRPr="00D97B46">
        <w:rPr>
          <w:rStyle w:val="afff6"/>
          <w:lang w:val="ru-RU"/>
        </w:rPr>
        <w:t xml:space="preserve"> </w:t>
      </w:r>
      <w:r w:rsidR="00595413" w:rsidRPr="00595413">
        <w:rPr>
          <w:rStyle w:val="afff6"/>
        </w:rPr>
        <w:t>Network</w:t>
      </w:r>
    </w:p>
    <w:p w14:paraId="5A71B851" w14:textId="69469185" w:rsidR="00EC5AB0" w:rsidRPr="00C7032C" w:rsidRDefault="00EC5AB0" w:rsidP="008C642C">
      <w:pPr>
        <w:pStyle w:val="a3"/>
      </w:pPr>
      <w:r>
        <w:t xml:space="preserve">В поле </w:t>
      </w:r>
      <w:r w:rsidRPr="00C477D2">
        <w:rPr>
          <w:rStyle w:val="afff6"/>
        </w:rPr>
        <w:t>Name</w:t>
      </w:r>
      <w:r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 w:rsidR="00E14425">
        <w:t>30</w:t>
      </w:r>
      <w:r w:rsidRPr="00AE738D">
        <w:t>)</w:t>
      </w:r>
      <w:r>
        <w:t xml:space="preserve"> задайте </w:t>
      </w:r>
      <w:r w:rsidRPr="00C7032C">
        <w:t xml:space="preserve">имя </w:t>
      </w:r>
      <w:r>
        <w:t>группы</w:t>
      </w:r>
      <w:r w:rsidRPr="00C7032C">
        <w:t>.</w:t>
      </w:r>
    </w:p>
    <w:p w14:paraId="0EEFDF01" w14:textId="3C5F6F85" w:rsidR="00FE073C" w:rsidRDefault="00EC5AB0" w:rsidP="008C642C">
      <w:pPr>
        <w:pStyle w:val="a3"/>
      </w:pPr>
      <w:r>
        <w:t xml:space="preserve">В поле </w:t>
      </w:r>
      <w:r w:rsidRPr="00EC5AB0">
        <w:rPr>
          <w:rStyle w:val="afff6"/>
        </w:rPr>
        <w:t>Group</w:t>
      </w:r>
      <w:r w:rsidRPr="00EC5AB0">
        <w:rPr>
          <w:rStyle w:val="afff6"/>
          <w:lang w:val="ru-RU"/>
        </w:rPr>
        <w:t xml:space="preserve"> </w:t>
      </w:r>
      <w:r w:rsidRPr="00EC5AB0">
        <w:rPr>
          <w:rStyle w:val="afff6"/>
        </w:rPr>
        <w:t>ID</w:t>
      </w:r>
      <w:r w:rsidRPr="00EC5AB0"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 w:rsidR="00E14425">
        <w:t>30</w:t>
      </w:r>
      <w:r w:rsidRPr="00AE738D">
        <w:t>)</w:t>
      </w:r>
      <w:r>
        <w:t xml:space="preserve"> задайте </w:t>
      </w:r>
      <w:r w:rsidR="00595413">
        <w:t xml:space="preserve">ID </w:t>
      </w:r>
      <w:r w:rsidR="00FE073C">
        <w:t>группы, как он определен в системе DMR.</w:t>
      </w:r>
    </w:p>
    <w:p w14:paraId="234ADFB0" w14:textId="47F35965" w:rsidR="00FE073C" w:rsidRDefault="00EC5AB0" w:rsidP="008C642C">
      <w:pPr>
        <w:pStyle w:val="a3"/>
      </w:pPr>
      <w:r>
        <w:t xml:space="preserve">В поле </w:t>
      </w:r>
      <w:r w:rsidRPr="00EC5AB0">
        <w:rPr>
          <w:rStyle w:val="afff6"/>
        </w:rPr>
        <w:t>Slot</w:t>
      </w:r>
      <w:r w:rsidRPr="00EC5AB0"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 w:rsidR="00E14425">
        <w:t>30</w:t>
      </w:r>
      <w:r w:rsidRPr="00AE738D">
        <w:t>)</w:t>
      </w:r>
      <w:r>
        <w:t xml:space="preserve"> выберите </w:t>
      </w:r>
      <w:r w:rsidR="00FE073C">
        <w:t>номер слота</w:t>
      </w:r>
      <w:r>
        <w:t>.</w:t>
      </w:r>
    </w:p>
    <w:p w14:paraId="5B220A3E" w14:textId="6FE22A93" w:rsidR="00490D13" w:rsidRDefault="00490D13" w:rsidP="002F1AAC">
      <w:pPr>
        <w:pStyle w:val="3"/>
      </w:pPr>
      <w:bookmarkStart w:id="90" w:name="_Toc72413783"/>
      <w:proofErr w:type="spellStart"/>
      <w:r w:rsidRPr="00CA6743">
        <w:rPr>
          <w:lang w:val="en-US"/>
        </w:rPr>
        <w:t>Hytera</w:t>
      </w:r>
      <w:proofErr w:type="spellEnd"/>
      <w:r w:rsidRPr="00594F64">
        <w:t xml:space="preserve"> DMR</w:t>
      </w:r>
      <w:bookmarkEnd w:id="90"/>
    </w:p>
    <w:p w14:paraId="4C9B7A7F" w14:textId="0D09581F" w:rsidR="00F2504A" w:rsidRDefault="00F2504A" w:rsidP="008C642C">
      <w:pPr>
        <w:pStyle w:val="a3"/>
      </w:pPr>
      <w:bookmarkStart w:id="91" w:name="_Hlk70508209"/>
      <w:r w:rsidRPr="0082342B">
        <w:t xml:space="preserve">Сети </w:t>
      </w:r>
      <w:proofErr w:type="spellStart"/>
      <w:r w:rsidRPr="00F2504A">
        <w:rPr>
          <w:lang w:val="en-US"/>
        </w:rPr>
        <w:t>Hytera</w:t>
      </w:r>
      <w:proofErr w:type="spellEnd"/>
      <w:r>
        <w:t xml:space="preserve"> </w:t>
      </w:r>
      <w:r w:rsidRPr="0082342B">
        <w:t xml:space="preserve">DMR </w:t>
      </w:r>
      <w:r w:rsidRPr="00F2504A">
        <w:t xml:space="preserve">управляются сервером через IP-соединение с ретрансляторами с помощью протокола </w:t>
      </w:r>
      <w:proofErr w:type="spellStart"/>
      <w:r w:rsidRPr="00F2504A">
        <w:rPr>
          <w:lang w:val="en-US"/>
        </w:rPr>
        <w:t>Hytera</w:t>
      </w:r>
      <w:proofErr w:type="spellEnd"/>
      <w:r w:rsidRPr="00595413">
        <w:t xml:space="preserve"> </w:t>
      </w:r>
      <w:r w:rsidRPr="00F2504A">
        <w:rPr>
          <w:lang w:val="en-US"/>
        </w:rPr>
        <w:t>DMR</w:t>
      </w:r>
      <w:r w:rsidRPr="00595413">
        <w:t xml:space="preserve"> </w:t>
      </w:r>
      <w:r w:rsidRPr="00F2504A">
        <w:rPr>
          <w:lang w:val="en-US"/>
        </w:rPr>
        <w:t>Application</w:t>
      </w:r>
      <w:r w:rsidRPr="00595413">
        <w:t xml:space="preserve"> </w:t>
      </w:r>
      <w:r w:rsidRPr="00F2504A">
        <w:rPr>
          <w:lang w:val="en-US"/>
        </w:rPr>
        <w:t>Protocol</w:t>
      </w:r>
      <w:r w:rsidR="00A84BD1">
        <w:t>.</w:t>
      </w:r>
      <w:r w:rsidR="00A84BD1" w:rsidRPr="00A84BD1">
        <w:t xml:space="preserve"> </w:t>
      </w:r>
      <w:r w:rsidR="00A84BD1">
        <w:t>Сервер ОМЕГА</w:t>
      </w:r>
      <w:r w:rsidRPr="00F2504A">
        <w:t xml:space="preserve"> не использует библиотеки </w:t>
      </w:r>
      <w:proofErr w:type="spellStart"/>
      <w:r w:rsidRPr="00F2504A">
        <w:t>Hytera</w:t>
      </w:r>
      <w:proofErr w:type="spellEnd"/>
      <w:r w:rsidRPr="00F2504A">
        <w:t xml:space="preserve"> SDK, что позволяет реализовать 64-битную службу и повысить гибкость</w:t>
      </w:r>
      <w:r>
        <w:t xml:space="preserve"> (</w:t>
      </w:r>
      <w:r w:rsidR="008C642C">
        <w:t>рис. </w:t>
      </w:r>
      <w:r w:rsidR="00E14425">
        <w:t>27</w:t>
      </w:r>
      <w:r>
        <w:t>)</w:t>
      </w:r>
      <w:r w:rsidRPr="0082342B">
        <w:t>.</w:t>
      </w:r>
    </w:p>
    <w:p w14:paraId="29628C30" w14:textId="3A03EBCF" w:rsidR="00F2504A" w:rsidRDefault="00F2504A" w:rsidP="008C642C">
      <w:pPr>
        <w:pStyle w:val="a3"/>
      </w:pPr>
      <w:r>
        <w:t xml:space="preserve">Функциональные возможности </w:t>
      </w:r>
      <w:proofErr w:type="spellStart"/>
      <w:r w:rsidRPr="00F2504A">
        <w:rPr>
          <w:lang w:val="en-US"/>
        </w:rPr>
        <w:t>Hytera</w:t>
      </w:r>
      <w:proofErr w:type="spellEnd"/>
      <w:r>
        <w:t xml:space="preserve"> </w:t>
      </w:r>
      <w:r w:rsidRPr="0082342B">
        <w:t>DMR</w:t>
      </w:r>
      <w:r>
        <w:t>:</w:t>
      </w:r>
    </w:p>
    <w:p w14:paraId="44A8DA50" w14:textId="287AE7E3" w:rsidR="00F2504A" w:rsidRDefault="00F2504A" w:rsidP="008C642C">
      <w:pPr>
        <w:pStyle w:val="a0"/>
      </w:pPr>
      <w:r>
        <w:t xml:space="preserve">сервер может подключать несколько сетей </w:t>
      </w:r>
      <w:proofErr w:type="spellStart"/>
      <w:r w:rsidRPr="00F2504A">
        <w:rPr>
          <w:lang w:val="en-US"/>
        </w:rPr>
        <w:t>Hytera</w:t>
      </w:r>
      <w:proofErr w:type="spellEnd"/>
      <w:r>
        <w:t xml:space="preserve"> DMR через шлюз AIS,</w:t>
      </w:r>
    </w:p>
    <w:p w14:paraId="1CCC16D7" w14:textId="3DEECB4C" w:rsidR="00F2504A" w:rsidRDefault="00F2504A" w:rsidP="008C642C">
      <w:pPr>
        <w:pStyle w:val="a0"/>
      </w:pPr>
      <w:r>
        <w:t xml:space="preserve">частные и групповые голосовые вызовы между абонентами </w:t>
      </w:r>
      <w:r w:rsidR="00A84BD1">
        <w:t>ОМЕГА</w:t>
      </w:r>
      <w:r>
        <w:t xml:space="preserve"> и DMR,</w:t>
      </w:r>
    </w:p>
    <w:p w14:paraId="5C94FF89" w14:textId="77777777" w:rsidR="00F2504A" w:rsidRDefault="00F2504A" w:rsidP="008C642C">
      <w:pPr>
        <w:pStyle w:val="a0"/>
      </w:pPr>
      <w:r>
        <w:t>отслеживание местоположения,</w:t>
      </w:r>
    </w:p>
    <w:p w14:paraId="5B1C04E8" w14:textId="77777777" w:rsidR="00F2504A" w:rsidRDefault="00F2504A" w:rsidP="008C642C">
      <w:pPr>
        <w:pStyle w:val="a0"/>
      </w:pPr>
      <w:r>
        <w:t>обмен текстовыми сообщениями,</w:t>
      </w:r>
    </w:p>
    <w:p w14:paraId="5CF525D3" w14:textId="77777777" w:rsidR="00F2504A" w:rsidRDefault="00F2504A" w:rsidP="008C642C">
      <w:pPr>
        <w:pStyle w:val="a0"/>
      </w:pPr>
      <w:r w:rsidRPr="00A84BD1">
        <w:t>сигнал предупреждения</w:t>
      </w:r>
      <w:r>
        <w:t>,</w:t>
      </w:r>
    </w:p>
    <w:p w14:paraId="43B8FEEC" w14:textId="77777777" w:rsidR="00F2504A" w:rsidRDefault="00F2504A" w:rsidP="008C642C">
      <w:pPr>
        <w:pStyle w:val="a0"/>
      </w:pPr>
      <w:r>
        <w:t>проверка радио.</w:t>
      </w:r>
    </w:p>
    <w:p w14:paraId="2B187376" w14:textId="3DEAD64C" w:rsidR="00F2504A" w:rsidRDefault="00F2504A" w:rsidP="008C642C">
      <w:pPr>
        <w:pStyle w:val="afffa"/>
      </w:pPr>
      <w:r w:rsidRPr="0082342B">
        <w:rPr>
          <w:b/>
        </w:rPr>
        <w:t>Примечание</w:t>
      </w:r>
      <w:r>
        <w:t xml:space="preserve">. </w:t>
      </w:r>
      <w:r w:rsidRPr="0082342B">
        <w:t xml:space="preserve">Для подключения к системе </w:t>
      </w:r>
      <w:proofErr w:type="spellStart"/>
      <w:r w:rsidRPr="00F2504A">
        <w:rPr>
          <w:lang w:val="en-US"/>
        </w:rPr>
        <w:t>Hytera</w:t>
      </w:r>
      <w:proofErr w:type="spellEnd"/>
      <w:r>
        <w:t xml:space="preserve"> </w:t>
      </w:r>
      <w:r w:rsidRPr="0082342B">
        <w:t xml:space="preserve">DMR требуется лицензия </w:t>
      </w:r>
      <w:proofErr w:type="spellStart"/>
      <w:r w:rsidRPr="00F2504A">
        <w:rPr>
          <w:lang w:val="en-US"/>
        </w:rPr>
        <w:t>Hytera</w:t>
      </w:r>
      <w:proofErr w:type="spellEnd"/>
      <w:r>
        <w:t xml:space="preserve"> </w:t>
      </w:r>
      <w:r w:rsidRPr="0082342B">
        <w:t>DMR.</w:t>
      </w:r>
    </w:p>
    <w:p w14:paraId="64123388" w14:textId="07BD87E4" w:rsidR="00F2504A" w:rsidRDefault="00F2504A" w:rsidP="008C642C">
      <w:pPr>
        <w:pStyle w:val="a3"/>
      </w:pPr>
      <w:r w:rsidRPr="00F2504A">
        <w:lastRenderedPageBreak/>
        <w:t xml:space="preserve">Сервер может одновременно подключать несколько сетей </w:t>
      </w:r>
      <w:proofErr w:type="spellStart"/>
      <w:r w:rsidRPr="00F2504A">
        <w:t>Hytera</w:t>
      </w:r>
      <w:proofErr w:type="spellEnd"/>
      <w:r w:rsidRPr="00F2504A">
        <w:t>.</w:t>
      </w:r>
    </w:p>
    <w:p w14:paraId="294FD50E" w14:textId="2ACC3703" w:rsidR="00F2504A" w:rsidRPr="0059614C" w:rsidRDefault="00F2504A" w:rsidP="008C642C">
      <w:pPr>
        <w:pStyle w:val="a3"/>
      </w:pPr>
      <w:r w:rsidRPr="0082342B">
        <w:t xml:space="preserve">Все настройки подключения </w:t>
      </w:r>
      <w:proofErr w:type="spellStart"/>
      <w:r w:rsidRPr="00F2504A">
        <w:t>Hytera</w:t>
      </w:r>
      <w:proofErr w:type="spellEnd"/>
      <w:r w:rsidRPr="0082342B">
        <w:t xml:space="preserve"> DMR выполняются </w:t>
      </w:r>
      <w:r>
        <w:t xml:space="preserve">на вкладке </w:t>
      </w:r>
      <w:r>
        <w:rPr>
          <w:rStyle w:val="afff6"/>
        </w:rPr>
        <w:t>DMR</w:t>
      </w:r>
      <w:r>
        <w:t xml:space="preserve"> </w:t>
      </w:r>
      <w:r w:rsidRPr="00C7032C">
        <w:t>диалогово</w:t>
      </w:r>
      <w:r>
        <w:t>го</w:t>
      </w:r>
      <w:r w:rsidRPr="00C7032C">
        <w:t xml:space="preserve"> окн</w:t>
      </w:r>
      <w:r>
        <w:t>а</w:t>
      </w:r>
      <w:r w:rsidRPr="00C7032C">
        <w:t xml:space="preserve"> </w:t>
      </w:r>
      <w:r w:rsidR="0059614C" w:rsidRPr="0059614C">
        <w:rPr>
          <w:rStyle w:val="afff6"/>
          <w:lang w:val="ru-RU"/>
        </w:rPr>
        <w:t>Настройки сервера</w:t>
      </w:r>
      <w:r>
        <w:rPr>
          <w:rStyle w:val="afff6"/>
          <w:lang w:val="ru-RU"/>
        </w:rPr>
        <w:t xml:space="preserve"> </w:t>
      </w:r>
      <w:r>
        <w:t>(</w:t>
      </w:r>
      <w:r w:rsidR="008C642C">
        <w:t>рис. </w:t>
      </w:r>
      <w:r>
        <w:fldChar w:fldCharType="begin"/>
      </w:r>
      <w:r>
        <w:instrText xml:space="preserve"> REF _Ref71235614 \h </w:instrText>
      </w:r>
      <w:r>
        <w:fldChar w:fldCharType="separate"/>
      </w:r>
      <w:r w:rsidR="001F3060" w:rsidRPr="0059614C">
        <w:rPr>
          <w:noProof/>
        </w:rPr>
        <w:t>3</w:t>
      </w:r>
      <w:r w:rsidR="00E14425">
        <w:rPr>
          <w:noProof/>
        </w:rPr>
        <w:t>1</w:t>
      </w:r>
      <w:r>
        <w:fldChar w:fldCharType="end"/>
      </w:r>
      <w:r w:rsidRPr="0059614C">
        <w:t>) (</w:t>
      </w:r>
      <w:r>
        <w:t>запускается</w:t>
      </w:r>
      <w:r w:rsidRPr="0059614C">
        <w:t xml:space="preserve"> </w:t>
      </w:r>
      <w:r w:rsidRPr="00C7032C">
        <w:t>кнопк</w:t>
      </w:r>
      <w:r>
        <w:t>ой</w:t>
      </w:r>
      <w:r w:rsidRPr="0059614C">
        <w:t xml:space="preserve"> </w:t>
      </w:r>
      <w:proofErr w:type="spellStart"/>
      <w:r w:rsidR="0059614C">
        <w:rPr>
          <w:rStyle w:val="afff6"/>
        </w:rPr>
        <w:t>Настройки</w:t>
      </w:r>
      <w:proofErr w:type="spellEnd"/>
      <w:r w:rsidR="0059614C">
        <w:rPr>
          <w:rStyle w:val="afff6"/>
        </w:rPr>
        <w:t xml:space="preserve"> </w:t>
      </w:r>
      <w:proofErr w:type="spellStart"/>
      <w:proofErr w:type="gramStart"/>
      <w:r w:rsidR="0059614C">
        <w:rPr>
          <w:rStyle w:val="afff6"/>
        </w:rPr>
        <w:t>сервера</w:t>
      </w:r>
      <w:proofErr w:type="spellEnd"/>
      <w:r w:rsidR="000571F0">
        <w:rPr>
          <w:rStyle w:val="afff6"/>
        </w:rPr>
        <w:t xml:space="preserve"> </w:t>
      </w:r>
      <w:r w:rsidR="000571F0">
        <w:rPr>
          <w:noProof/>
          <w:lang w:eastAsia="ru-RU"/>
        </w:rPr>
        <w:drawing>
          <wp:inline distT="0" distB="0" distL="0" distR="0" wp14:anchorId="7E780403" wp14:editId="52896AFE">
            <wp:extent cx="285750" cy="28575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Рисунок 13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1F0">
        <w:rPr>
          <w:rStyle w:val="afff6"/>
        </w:rPr>
        <w:t xml:space="preserve"> </w:t>
      </w:r>
      <w:r w:rsidRPr="00582498">
        <w:t>в</w:t>
      </w:r>
      <w:proofErr w:type="gramEnd"/>
      <w:r w:rsidRPr="0059614C">
        <w:t xml:space="preserve"> </w:t>
      </w:r>
      <w:r w:rsidRPr="00582498">
        <w:t>окне</w:t>
      </w:r>
      <w:r w:rsidRPr="0059614C">
        <w:t xml:space="preserve"> </w:t>
      </w:r>
      <w:proofErr w:type="spellStart"/>
      <w:r w:rsidR="0059614C">
        <w:rPr>
          <w:rStyle w:val="afff6"/>
        </w:rPr>
        <w:t>Менеджер</w:t>
      </w:r>
      <w:proofErr w:type="spellEnd"/>
      <w:r w:rsidR="0059614C">
        <w:rPr>
          <w:rStyle w:val="afff6"/>
        </w:rPr>
        <w:t xml:space="preserve"> </w:t>
      </w:r>
      <w:proofErr w:type="spellStart"/>
      <w:r w:rsidR="0059614C">
        <w:rPr>
          <w:rStyle w:val="afff6"/>
        </w:rPr>
        <w:t>сервера</w:t>
      </w:r>
      <w:proofErr w:type="spellEnd"/>
      <w:r w:rsidRPr="0059614C">
        <w:t xml:space="preserve"> – </w:t>
      </w:r>
      <w:r w:rsidR="008C642C">
        <w:t>рис</w:t>
      </w:r>
      <w:r w:rsidR="008C642C" w:rsidRPr="0059614C">
        <w:t>.</w:t>
      </w:r>
      <w:r w:rsidR="008C642C" w:rsidRPr="008C642C">
        <w:rPr>
          <w:lang w:val="en-US"/>
        </w:rPr>
        <w:t> </w:t>
      </w:r>
      <w:r>
        <w:fldChar w:fldCharType="begin"/>
      </w:r>
      <w:r w:rsidRPr="0059614C">
        <w:instrText xml:space="preserve"> </w:instrText>
      </w:r>
      <w:r w:rsidRPr="001F79A2">
        <w:rPr>
          <w:lang w:val="en-US"/>
        </w:rPr>
        <w:instrText>REF</w:instrText>
      </w:r>
      <w:r w:rsidRPr="0059614C">
        <w:instrText xml:space="preserve"> _</w:instrText>
      </w:r>
      <w:r w:rsidRPr="001F79A2">
        <w:rPr>
          <w:lang w:val="en-US"/>
        </w:rPr>
        <w:instrText>Ref</w:instrText>
      </w:r>
      <w:r w:rsidRPr="0059614C">
        <w:instrText>71017779 \</w:instrText>
      </w:r>
      <w:r w:rsidRPr="001F79A2">
        <w:rPr>
          <w:lang w:val="en-US"/>
        </w:rPr>
        <w:instrText>h</w:instrText>
      </w:r>
      <w:r w:rsidRPr="0059614C">
        <w:instrText xml:space="preserve">  \* </w:instrText>
      </w:r>
      <w:r w:rsidRPr="001F79A2">
        <w:rPr>
          <w:lang w:val="en-US"/>
        </w:rPr>
        <w:instrText>MERGEFORMAT</w:instrText>
      </w:r>
      <w:r w:rsidRPr="0059614C">
        <w:instrText xml:space="preserve"> </w:instrText>
      </w:r>
      <w:r>
        <w:fldChar w:fldCharType="separate"/>
      </w:r>
      <w:r w:rsidR="001F3060" w:rsidRPr="0059614C">
        <w:t>3</w:t>
      </w:r>
      <w:r>
        <w:fldChar w:fldCharType="end"/>
      </w:r>
      <w:r w:rsidRPr="0059614C">
        <w:t>).</w:t>
      </w:r>
    </w:p>
    <w:p w14:paraId="76AD3C18" w14:textId="127DCB2C" w:rsidR="00F2504A" w:rsidRDefault="00F2504A" w:rsidP="00F2504A">
      <w:pPr>
        <w:pStyle w:val="Figure"/>
      </w:pPr>
      <w:r>
        <w:drawing>
          <wp:inline distT="0" distB="0" distL="0" distR="0" wp14:anchorId="7EE8092F" wp14:editId="26B544BD">
            <wp:extent cx="5940425" cy="4267200"/>
            <wp:effectExtent l="0" t="0" r="3175" b="0"/>
            <wp:docPr id="119" name="Рисунок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65E5" w14:textId="0C64E309" w:rsidR="00F2504A" w:rsidRPr="00F2504A" w:rsidRDefault="00F2504A" w:rsidP="00F2504A">
      <w:pPr>
        <w:pStyle w:val="ImageCaption"/>
      </w:pPr>
      <w:r>
        <w:t xml:space="preserve">Рисунок </w:t>
      </w:r>
      <w:r>
        <w:fldChar w:fldCharType="begin"/>
      </w:r>
      <w:r w:rsidRPr="00F2504A">
        <w:instrText xml:space="preserve"> </w:instrText>
      </w:r>
      <w:r w:rsidRPr="00FE073C">
        <w:rPr>
          <w:lang w:val="en-US"/>
        </w:rPr>
        <w:instrText>SEQ</w:instrText>
      </w:r>
      <w:r w:rsidRPr="00F2504A">
        <w:instrText xml:space="preserve"> </w:instrText>
      </w:r>
      <w:r>
        <w:instrText>Рисунок</w:instrText>
      </w:r>
      <w:r w:rsidRPr="00F2504A">
        <w:instrText xml:space="preserve"> \* </w:instrText>
      </w:r>
      <w:r w:rsidRPr="00FE073C">
        <w:rPr>
          <w:lang w:val="en-US"/>
        </w:rPr>
        <w:instrText>ARABIC</w:instrText>
      </w:r>
      <w:r w:rsidRPr="00F2504A">
        <w:instrText xml:space="preserve"> </w:instrText>
      </w:r>
      <w:r>
        <w:fldChar w:fldCharType="separate"/>
      </w:r>
      <w:bookmarkStart w:id="92" w:name="_Ref71235614"/>
      <w:r w:rsidR="001F3060" w:rsidRPr="00B004F6">
        <w:rPr>
          <w:noProof/>
        </w:rPr>
        <w:t>3</w:t>
      </w:r>
      <w:bookmarkEnd w:id="92"/>
      <w:r w:rsidR="00E14425">
        <w:rPr>
          <w:noProof/>
        </w:rPr>
        <w:t>1</w:t>
      </w:r>
      <w:r>
        <w:fldChar w:fldCharType="end"/>
      </w:r>
      <w:r w:rsidRPr="00F2504A">
        <w:t xml:space="preserve"> – </w:t>
      </w:r>
      <w:r>
        <w:t>Подключение</w:t>
      </w:r>
      <w:r w:rsidRPr="00F2504A">
        <w:t xml:space="preserve"> </w:t>
      </w:r>
      <w:r>
        <w:t>сети</w:t>
      </w:r>
      <w:r w:rsidRPr="00F2504A">
        <w:t xml:space="preserve"> </w:t>
      </w:r>
      <w:proofErr w:type="spellStart"/>
      <w:r w:rsidRPr="00F2504A">
        <w:rPr>
          <w:lang w:val="en-US"/>
        </w:rPr>
        <w:t>Hytera</w:t>
      </w:r>
      <w:proofErr w:type="spellEnd"/>
      <w:r w:rsidRPr="00F2504A">
        <w:t xml:space="preserve"> </w:t>
      </w:r>
      <w:r w:rsidRPr="00FE073C">
        <w:rPr>
          <w:lang w:val="en-US"/>
        </w:rPr>
        <w:t>DMR</w:t>
      </w:r>
      <w:r w:rsidRPr="00F2504A">
        <w:t xml:space="preserve"> </w:t>
      </w:r>
      <w:r>
        <w:t>в</w:t>
      </w:r>
      <w:r w:rsidRPr="00F2504A">
        <w:t xml:space="preserve"> </w:t>
      </w:r>
      <w:r w:rsidR="0059614C" w:rsidRPr="0059614C">
        <w:rPr>
          <w:rStyle w:val="afff6"/>
          <w:lang w:val="ru-RU"/>
        </w:rPr>
        <w:t>Менеджер сервера</w:t>
      </w:r>
    </w:p>
    <w:p w14:paraId="3E3CE1BA" w14:textId="68974153" w:rsidR="00F2504A" w:rsidRDefault="00F2504A" w:rsidP="008C642C">
      <w:pPr>
        <w:pStyle w:val="afff8"/>
      </w:pPr>
      <w:r>
        <w:t xml:space="preserve">Подключение </w:t>
      </w:r>
      <w:proofErr w:type="spellStart"/>
      <w:r w:rsidRPr="00F2504A">
        <w:t>Hytera</w:t>
      </w:r>
      <w:proofErr w:type="spellEnd"/>
      <w:r w:rsidRPr="0082342B">
        <w:t xml:space="preserve"> </w:t>
      </w:r>
      <w:r>
        <w:t>DMR</w:t>
      </w:r>
    </w:p>
    <w:p w14:paraId="40AC66D3" w14:textId="7D9E4055" w:rsidR="00F2504A" w:rsidRPr="00C7032C" w:rsidRDefault="00F2504A" w:rsidP="008C642C">
      <w:pPr>
        <w:pStyle w:val="a3"/>
      </w:pPr>
      <w:r>
        <w:t xml:space="preserve">Добавление новой сети или внесение изменений в настройки уже существующей из списка, отображаемого на вкладке </w:t>
      </w:r>
      <w:r>
        <w:rPr>
          <w:rStyle w:val="afff6"/>
        </w:rPr>
        <w:t>DMR</w:t>
      </w:r>
      <w:r w:rsidRPr="00C477D2">
        <w:t xml:space="preserve"> </w:t>
      </w:r>
      <w:r>
        <w:t xml:space="preserve">реализуется через диалоговое окно </w:t>
      </w:r>
      <w:r>
        <w:rPr>
          <w:rStyle w:val="afff6"/>
        </w:rPr>
        <w:t>DMR</w:t>
      </w:r>
      <w:r w:rsidRPr="00EC5AB0">
        <w:rPr>
          <w:rStyle w:val="afff6"/>
          <w:lang w:val="ru-RU"/>
        </w:rPr>
        <w:t xml:space="preserve"> </w:t>
      </w:r>
      <w:r>
        <w:rPr>
          <w:rStyle w:val="afff6"/>
        </w:rPr>
        <w:t>Network</w:t>
      </w:r>
      <w:r w:rsidRPr="00AE738D">
        <w:t xml:space="preserve"> (</w:t>
      </w:r>
      <w:r w:rsidR="008C642C">
        <w:t>рис. </w:t>
      </w:r>
      <w:r w:rsidR="00E14425">
        <w:t>28</w:t>
      </w:r>
      <w:r w:rsidRPr="00AE738D">
        <w:t xml:space="preserve">) </w:t>
      </w:r>
      <w:r>
        <w:t xml:space="preserve">(нажмите </w:t>
      </w:r>
      <w:proofErr w:type="gramStart"/>
      <w:r>
        <w:t>кнопку</w:t>
      </w:r>
      <w:r w:rsidR="00CC5FA5" w:rsidRPr="00CC5FA5">
        <w:t xml:space="preserve"> </w:t>
      </w:r>
      <w:r w:rsidR="00C52058">
        <w:rPr>
          <w:noProof/>
          <w:lang w:eastAsia="ru-RU"/>
        </w:rPr>
        <w:drawing>
          <wp:inline distT="0" distB="0" distL="0" distR="0" wp14:anchorId="44ABBEDD" wp14:editId="468D5978">
            <wp:extent cx="171450" cy="17145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11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FA5" w:rsidRPr="00CC5FA5">
        <w:t xml:space="preserve"> </w:t>
      </w:r>
      <w:r>
        <w:t>в</w:t>
      </w:r>
      <w:proofErr w:type="gramEnd"/>
      <w:r>
        <w:t xml:space="preserve"> окне </w:t>
      </w:r>
      <w:r w:rsidR="0059614C" w:rsidRPr="0059614C">
        <w:rPr>
          <w:rStyle w:val="afff6"/>
          <w:lang w:val="ru-RU"/>
        </w:rPr>
        <w:t>Настройки сервера</w:t>
      </w:r>
      <w:r>
        <w:t xml:space="preserve"> на вкладке </w:t>
      </w:r>
      <w:r>
        <w:rPr>
          <w:rStyle w:val="afff6"/>
        </w:rPr>
        <w:t>DMR</w:t>
      </w:r>
      <w:r w:rsidRPr="00C477D2">
        <w:t xml:space="preserve"> </w:t>
      </w:r>
      <w:r>
        <w:t>для добавления сети и кнопку</w:t>
      </w:r>
      <w:r w:rsidR="00790207" w:rsidRPr="00790207">
        <w:t xml:space="preserve"> </w:t>
      </w:r>
      <w:r w:rsidR="00C52058">
        <w:rPr>
          <w:noProof/>
          <w:lang w:eastAsia="ru-RU"/>
        </w:rPr>
        <w:drawing>
          <wp:inline distT="0" distB="0" distL="0" distR="0" wp14:anchorId="02639586" wp14:editId="58AEE630">
            <wp:extent cx="238125" cy="247650"/>
            <wp:effectExtent l="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11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207" w:rsidRPr="00790207">
        <w:t xml:space="preserve"> </w:t>
      </w:r>
      <w:r>
        <w:t xml:space="preserve">для редактирования настроек выбранной сети – </w:t>
      </w:r>
      <w:r w:rsidR="008C642C">
        <w:t>рис. </w:t>
      </w:r>
      <w:r w:rsidR="00595413">
        <w:fldChar w:fldCharType="begin"/>
      </w:r>
      <w:r w:rsidR="00595413">
        <w:instrText xml:space="preserve"> REF _Ref71235714 \h </w:instrText>
      </w:r>
      <w:r w:rsidR="00595413">
        <w:fldChar w:fldCharType="separate"/>
      </w:r>
      <w:r w:rsidR="001F3060">
        <w:rPr>
          <w:noProof/>
        </w:rPr>
        <w:t>3</w:t>
      </w:r>
      <w:r w:rsidR="00E14425">
        <w:rPr>
          <w:noProof/>
        </w:rPr>
        <w:t>2</w:t>
      </w:r>
      <w:r w:rsidR="00595413">
        <w:fldChar w:fldCharType="end"/>
      </w:r>
      <w:r w:rsidR="00595413">
        <w:t xml:space="preserve">, </w:t>
      </w:r>
      <w:r w:rsidR="00595413">
        <w:fldChar w:fldCharType="begin"/>
      </w:r>
      <w:r w:rsidR="00595413">
        <w:instrText xml:space="preserve"> REF _Ref71235831 \h </w:instrText>
      </w:r>
      <w:r w:rsidR="00595413">
        <w:fldChar w:fldCharType="separate"/>
      </w:r>
      <w:r w:rsidR="001F3060">
        <w:rPr>
          <w:noProof/>
        </w:rPr>
        <w:t>3</w:t>
      </w:r>
      <w:r w:rsidR="00E14425">
        <w:rPr>
          <w:noProof/>
        </w:rPr>
        <w:t>3</w:t>
      </w:r>
      <w:r w:rsidR="00595413">
        <w:fldChar w:fldCharType="end"/>
      </w:r>
      <w:r>
        <w:t xml:space="preserve">). Чтобы удалить выбранную из списка сеть, нажмите </w:t>
      </w:r>
      <w:proofErr w:type="gramStart"/>
      <w:r>
        <w:t>кнопку</w:t>
      </w:r>
      <w:r w:rsidR="000571F0" w:rsidRPr="00C52058">
        <w:t xml:space="preserve"> </w:t>
      </w:r>
      <w:r w:rsidR="00C52058">
        <w:rPr>
          <w:noProof/>
          <w:lang w:eastAsia="ru-RU"/>
        </w:rPr>
        <w:drawing>
          <wp:inline distT="0" distB="0" distL="0" distR="0" wp14:anchorId="3B170B18" wp14:editId="7CD9DCA7">
            <wp:extent cx="171450" cy="17145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113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3CCA010F" w14:textId="37939143" w:rsidR="00F2504A" w:rsidRDefault="00595413" w:rsidP="00F2504A">
      <w:pPr>
        <w:pStyle w:val="Figure"/>
      </w:pPr>
      <w:r>
        <w:lastRenderedPageBreak/>
        <w:drawing>
          <wp:inline distT="0" distB="0" distL="0" distR="0" wp14:anchorId="33387708" wp14:editId="1E07FE71">
            <wp:extent cx="3587750" cy="5194300"/>
            <wp:effectExtent l="0" t="0" r="0" b="6350"/>
            <wp:docPr id="124" name="Рисунок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7697A" w14:textId="22CB2A18" w:rsidR="00F2504A" w:rsidRDefault="00595413" w:rsidP="00F2504A">
      <w:pPr>
        <w:pStyle w:val="ImageCaption"/>
      </w:pPr>
      <w:r>
        <w:t xml:space="preserve">Рисунок </w:t>
      </w:r>
      <w:r w:rsidR="00A6392C">
        <w:rPr>
          <w:noProof/>
        </w:rPr>
        <w:fldChar w:fldCharType="begin"/>
      </w:r>
      <w:r w:rsidR="00A6392C">
        <w:rPr>
          <w:noProof/>
        </w:rPr>
        <w:instrText xml:space="preserve"> SEQ Рисунок \* ARABIC </w:instrText>
      </w:r>
      <w:r w:rsidR="00A6392C">
        <w:rPr>
          <w:noProof/>
        </w:rPr>
        <w:fldChar w:fldCharType="separate"/>
      </w:r>
      <w:bookmarkStart w:id="93" w:name="_Ref71235714"/>
      <w:r w:rsidR="001F3060">
        <w:rPr>
          <w:noProof/>
        </w:rPr>
        <w:t>3</w:t>
      </w:r>
      <w:bookmarkEnd w:id="93"/>
      <w:r w:rsidR="00E14425">
        <w:rPr>
          <w:noProof/>
        </w:rPr>
        <w:t>2</w:t>
      </w:r>
      <w:r w:rsidR="00A6392C">
        <w:rPr>
          <w:noProof/>
        </w:rPr>
        <w:fldChar w:fldCharType="end"/>
      </w:r>
      <w:r w:rsidR="00F2504A">
        <w:t xml:space="preserve"> </w:t>
      </w:r>
      <w:r w:rsidR="00F2504A" w:rsidRPr="00FE073C">
        <w:t>–</w:t>
      </w:r>
      <w:r w:rsidR="00F2504A">
        <w:t xml:space="preserve"> Вкладка </w:t>
      </w:r>
      <w:r w:rsidR="00F2504A" w:rsidRPr="00595413">
        <w:rPr>
          <w:rStyle w:val="afff6"/>
        </w:rPr>
        <w:t>General</w:t>
      </w:r>
      <w:r w:rsidR="00F2504A">
        <w:t xml:space="preserve"> окна подключения </w:t>
      </w:r>
      <w:proofErr w:type="spellStart"/>
      <w:r w:rsidRPr="00595413">
        <w:rPr>
          <w:rStyle w:val="afff6"/>
        </w:rPr>
        <w:t>Hytera</w:t>
      </w:r>
      <w:proofErr w:type="spellEnd"/>
      <w:r w:rsidRPr="00595413">
        <w:rPr>
          <w:rStyle w:val="afff6"/>
          <w:lang w:val="ru-RU"/>
        </w:rPr>
        <w:t xml:space="preserve"> </w:t>
      </w:r>
      <w:r w:rsidR="00F2504A" w:rsidRPr="00595413">
        <w:rPr>
          <w:rStyle w:val="afff6"/>
        </w:rPr>
        <w:t>DMR</w:t>
      </w:r>
    </w:p>
    <w:p w14:paraId="47B63CAB" w14:textId="062BE806" w:rsidR="00F2504A" w:rsidRPr="00C7032C" w:rsidRDefault="00F2504A" w:rsidP="008C642C">
      <w:pPr>
        <w:pStyle w:val="a3"/>
      </w:pPr>
      <w:r>
        <w:t xml:space="preserve">В поле </w:t>
      </w:r>
      <w:r w:rsidRPr="00C477D2">
        <w:rPr>
          <w:rStyle w:val="afff6"/>
        </w:rPr>
        <w:t>Name</w:t>
      </w:r>
      <w:r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 w:rsidR="00595413">
        <w:fldChar w:fldCharType="begin"/>
      </w:r>
      <w:r w:rsidR="00595413">
        <w:instrText xml:space="preserve"> REF _Ref71235714 \h </w:instrText>
      </w:r>
      <w:r w:rsidR="00595413">
        <w:fldChar w:fldCharType="separate"/>
      </w:r>
      <w:r w:rsidR="001F3060">
        <w:rPr>
          <w:noProof/>
        </w:rPr>
        <w:t>3</w:t>
      </w:r>
      <w:r w:rsidR="00E14425">
        <w:rPr>
          <w:noProof/>
        </w:rPr>
        <w:t>2</w:t>
      </w:r>
      <w:r w:rsidR="00595413">
        <w:fldChar w:fldCharType="end"/>
      </w:r>
      <w:r w:rsidRPr="00AE738D">
        <w:t>)</w:t>
      </w:r>
      <w:r>
        <w:t xml:space="preserve"> задайте </w:t>
      </w:r>
      <w:r w:rsidRPr="00C7032C">
        <w:t xml:space="preserve">имя </w:t>
      </w:r>
      <w:r>
        <w:t>сети</w:t>
      </w:r>
      <w:r w:rsidRPr="00C7032C">
        <w:t>.</w:t>
      </w:r>
    </w:p>
    <w:p w14:paraId="354253AC" w14:textId="4C7CD380" w:rsidR="00F2504A" w:rsidRDefault="00F2504A" w:rsidP="008C642C">
      <w:pPr>
        <w:pStyle w:val="a3"/>
      </w:pPr>
      <w:r>
        <w:t xml:space="preserve">В поле </w:t>
      </w:r>
      <w:r w:rsidRPr="00FE073C">
        <w:rPr>
          <w:rStyle w:val="afff6"/>
        </w:rPr>
        <w:t>Default</w:t>
      </w:r>
      <w:r>
        <w:rPr>
          <w:rStyle w:val="afff6"/>
          <w:lang w:val="ru-RU"/>
        </w:rPr>
        <w:t> </w:t>
      </w:r>
      <w:r w:rsidRPr="00FE073C">
        <w:rPr>
          <w:rStyle w:val="afff6"/>
        </w:rPr>
        <w:t>Radio</w:t>
      </w:r>
      <w:r>
        <w:rPr>
          <w:rStyle w:val="afff6"/>
          <w:lang w:val="ru-RU"/>
        </w:rPr>
        <w:t> </w:t>
      </w:r>
      <w:r w:rsidRPr="00FE073C">
        <w:rPr>
          <w:rStyle w:val="afff6"/>
        </w:rPr>
        <w:t>ID</w:t>
      </w:r>
      <w:r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 w:rsidR="00595413">
        <w:fldChar w:fldCharType="begin"/>
      </w:r>
      <w:r w:rsidR="00595413">
        <w:instrText xml:space="preserve"> REF _Ref71235714 \h </w:instrText>
      </w:r>
      <w:r w:rsidR="00595413">
        <w:fldChar w:fldCharType="separate"/>
      </w:r>
      <w:r w:rsidR="001F3060">
        <w:rPr>
          <w:noProof/>
        </w:rPr>
        <w:t>3</w:t>
      </w:r>
      <w:r w:rsidR="00E14425">
        <w:rPr>
          <w:noProof/>
        </w:rPr>
        <w:t>2</w:t>
      </w:r>
      <w:r w:rsidR="00595413">
        <w:fldChar w:fldCharType="end"/>
      </w:r>
      <w:r w:rsidRPr="00AE738D">
        <w:t>)</w:t>
      </w:r>
      <w:r>
        <w:t xml:space="preserve"> задайте </w:t>
      </w:r>
      <w:r w:rsidR="00595413">
        <w:t xml:space="preserve">идентификатор </w:t>
      </w:r>
      <w:r w:rsidR="00595413" w:rsidRPr="00595413">
        <w:t>подключенног</w:t>
      </w:r>
      <w:r w:rsidR="00595413">
        <w:t xml:space="preserve">о главного ретранслятора </w:t>
      </w:r>
      <w:proofErr w:type="spellStart"/>
      <w:r w:rsidR="00595413">
        <w:t>Hytera</w:t>
      </w:r>
      <w:proofErr w:type="spellEnd"/>
      <w:r>
        <w:t>. Этот номер используется, если никакой другой идентификатор (</w:t>
      </w:r>
      <w:r w:rsidRPr="00907720">
        <w:rPr>
          <w:rStyle w:val="afff6"/>
        </w:rPr>
        <w:t>Virtual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Radio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ID</w:t>
      </w:r>
      <w:r>
        <w:t xml:space="preserve">) не назначен диспетчеру или </w:t>
      </w:r>
      <w:r w:rsidR="00A84BD1">
        <w:t>абоненту ОМЕГА</w:t>
      </w:r>
      <w:r>
        <w:t>, звонящему абонентам DMR.</w:t>
      </w:r>
    </w:p>
    <w:p w14:paraId="787B239F" w14:textId="248632B3" w:rsidR="00595413" w:rsidRDefault="00595413" w:rsidP="008C642C">
      <w:pPr>
        <w:pStyle w:val="afffa"/>
      </w:pPr>
      <w:r w:rsidRPr="00FE073C">
        <w:rPr>
          <w:b/>
        </w:rPr>
        <w:t>Примечание</w:t>
      </w:r>
      <w:r w:rsidRPr="00FE073C">
        <w:t>. Идентификатор по умолчанию должен быть уникальным среди всех идентификаторов, назначенных абонентским устройствам DMR.</w:t>
      </w:r>
    </w:p>
    <w:p w14:paraId="14C7198A" w14:textId="584B3E92" w:rsidR="00F2504A" w:rsidRDefault="00F2504A" w:rsidP="008C642C">
      <w:pPr>
        <w:pStyle w:val="a3"/>
      </w:pPr>
      <w:r>
        <w:t>В</w:t>
      </w:r>
      <w:r w:rsidRPr="00EC5AB0">
        <w:rPr>
          <w:lang w:val="en-US"/>
        </w:rPr>
        <w:t xml:space="preserve"> </w:t>
      </w:r>
      <w:r>
        <w:t>полях</w:t>
      </w:r>
      <w:r w:rsidRPr="00EC5AB0">
        <w:rPr>
          <w:lang w:val="en-US"/>
        </w:rPr>
        <w:t xml:space="preserve"> </w:t>
      </w:r>
      <w:r w:rsidR="00595413" w:rsidRPr="00595413">
        <w:rPr>
          <w:rStyle w:val="afff6"/>
        </w:rPr>
        <w:t>RRS Slot1 Port ... Voice</w:t>
      </w:r>
      <w:r w:rsidR="00595413" w:rsidRPr="00595413">
        <w:rPr>
          <w:rStyle w:val="afff6"/>
          <w:lang w:val="ru-RU"/>
        </w:rPr>
        <w:t xml:space="preserve"> </w:t>
      </w:r>
      <w:r w:rsidR="00595413" w:rsidRPr="00595413">
        <w:rPr>
          <w:rStyle w:val="afff6"/>
        </w:rPr>
        <w:t>Slot</w:t>
      </w:r>
      <w:r w:rsidR="00595413" w:rsidRPr="00595413">
        <w:rPr>
          <w:rStyle w:val="afff6"/>
          <w:lang w:val="ru-RU"/>
        </w:rPr>
        <w:t xml:space="preserve">2 </w:t>
      </w:r>
      <w:r w:rsidRPr="00595413">
        <w:t>(</w:t>
      </w:r>
      <w:r w:rsidR="008C642C">
        <w:t>рис. </w:t>
      </w:r>
      <w:r w:rsidR="00595413">
        <w:fldChar w:fldCharType="begin"/>
      </w:r>
      <w:r w:rsidR="00595413">
        <w:instrText xml:space="preserve"> REF _Ref71235714 \h </w:instrText>
      </w:r>
      <w:r w:rsidR="00595413">
        <w:fldChar w:fldCharType="separate"/>
      </w:r>
      <w:r w:rsidR="001F3060">
        <w:rPr>
          <w:noProof/>
        </w:rPr>
        <w:t>3</w:t>
      </w:r>
      <w:r w:rsidR="00E14425">
        <w:rPr>
          <w:noProof/>
        </w:rPr>
        <w:t>2</w:t>
      </w:r>
      <w:r w:rsidR="00595413">
        <w:fldChar w:fldCharType="end"/>
      </w:r>
      <w:r w:rsidRPr="00AE738D">
        <w:t>)</w:t>
      </w:r>
      <w:r>
        <w:t xml:space="preserve"> задайте </w:t>
      </w:r>
      <w:r w:rsidR="00595413">
        <w:t xml:space="preserve">номера портов, они </w:t>
      </w:r>
      <w:r w:rsidR="00595413" w:rsidRPr="00595413">
        <w:t>долж</w:t>
      </w:r>
      <w:r w:rsidR="00595413">
        <w:t>ны</w:t>
      </w:r>
      <w:r w:rsidR="00595413" w:rsidRPr="00595413">
        <w:t xml:space="preserve"> иметь те же значения, что и в подключенном главном ретрансляторе </w:t>
      </w:r>
      <w:proofErr w:type="spellStart"/>
      <w:r w:rsidR="00595413" w:rsidRPr="00595413">
        <w:t>Hytera</w:t>
      </w:r>
      <w:proofErr w:type="spellEnd"/>
      <w:r w:rsidR="00595413" w:rsidRPr="00595413">
        <w:t>.</w:t>
      </w:r>
    </w:p>
    <w:p w14:paraId="5EAE9923" w14:textId="68F09157" w:rsidR="00F2504A" w:rsidRDefault="00F2504A" w:rsidP="008C642C">
      <w:pPr>
        <w:pStyle w:val="a3"/>
      </w:pPr>
      <w:r>
        <w:t xml:space="preserve">На вкладке </w:t>
      </w:r>
      <w:r w:rsidR="00C76CD7" w:rsidRPr="000E021E">
        <w:t>Группы</w:t>
      </w:r>
      <w:r w:rsidR="00595413">
        <w:t xml:space="preserve"> </w:t>
      </w:r>
      <w:r>
        <w:t>(</w:t>
      </w:r>
      <w:r w:rsidR="008C642C">
        <w:t>рис. </w:t>
      </w:r>
      <w:r>
        <w:fldChar w:fldCharType="begin"/>
      </w:r>
      <w:r>
        <w:instrText xml:space="preserve"> REF _Ref71232089 \h </w:instrText>
      </w:r>
      <w:r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0</w:t>
      </w:r>
      <w:r>
        <w:fldChar w:fldCharType="end"/>
      </w:r>
      <w:r>
        <w:t>)</w:t>
      </w:r>
      <w:r w:rsidRPr="002F086F">
        <w:t xml:space="preserve"> </w:t>
      </w:r>
      <w:r>
        <w:t xml:space="preserve">представлен список групп, доступных серверу для голосовой связи через </w:t>
      </w:r>
      <w:r w:rsidR="00595413" w:rsidRPr="00595413">
        <w:t>соединение DMR</w:t>
      </w:r>
      <w:r>
        <w:t>.</w:t>
      </w:r>
    </w:p>
    <w:p w14:paraId="6B35B8CA" w14:textId="459C7B34" w:rsidR="00F2504A" w:rsidRDefault="00595413" w:rsidP="00F2504A">
      <w:pPr>
        <w:pStyle w:val="Figure"/>
      </w:pPr>
      <w:r>
        <w:lastRenderedPageBreak/>
        <w:drawing>
          <wp:inline distT="0" distB="0" distL="0" distR="0" wp14:anchorId="1F2F492B" wp14:editId="6FC9C530">
            <wp:extent cx="3857625" cy="3849790"/>
            <wp:effectExtent l="0" t="0" r="0" b="0"/>
            <wp:docPr id="157" name="Рисунок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878" cy="38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F1EDD" w14:textId="7AA79143" w:rsidR="00F2504A" w:rsidRDefault="00595413" w:rsidP="00F2504A">
      <w:pPr>
        <w:pStyle w:val="ImageCaption"/>
      </w:pPr>
      <w:r>
        <w:t xml:space="preserve">Рисунок </w:t>
      </w:r>
      <w:r w:rsidR="00A6392C">
        <w:rPr>
          <w:noProof/>
        </w:rPr>
        <w:fldChar w:fldCharType="begin"/>
      </w:r>
      <w:r w:rsidR="00A6392C">
        <w:rPr>
          <w:noProof/>
        </w:rPr>
        <w:instrText xml:space="preserve"> SEQ Рисунок \* ARABIC </w:instrText>
      </w:r>
      <w:r w:rsidR="00A6392C">
        <w:rPr>
          <w:noProof/>
        </w:rPr>
        <w:fldChar w:fldCharType="separate"/>
      </w:r>
      <w:bookmarkStart w:id="94" w:name="_Ref71235831"/>
      <w:r w:rsidR="001F3060">
        <w:rPr>
          <w:noProof/>
        </w:rPr>
        <w:t>3</w:t>
      </w:r>
      <w:bookmarkEnd w:id="94"/>
      <w:r w:rsidR="00C85F37">
        <w:rPr>
          <w:noProof/>
        </w:rPr>
        <w:t>3</w:t>
      </w:r>
      <w:r w:rsidR="00A6392C">
        <w:rPr>
          <w:noProof/>
        </w:rPr>
        <w:fldChar w:fldCharType="end"/>
      </w:r>
      <w:r w:rsidR="00F2504A">
        <w:t xml:space="preserve"> – Вкладка </w:t>
      </w:r>
      <w:r w:rsidR="00C76CD7" w:rsidRPr="00C76CD7">
        <w:rPr>
          <w:rStyle w:val="afff6"/>
          <w:lang w:val="ru-RU"/>
        </w:rPr>
        <w:t>Группы</w:t>
      </w:r>
      <w:r w:rsidR="00F2504A" w:rsidRPr="002F086F">
        <w:t xml:space="preserve"> окна подключения </w:t>
      </w:r>
      <w:proofErr w:type="spellStart"/>
      <w:r w:rsidRPr="00595413">
        <w:rPr>
          <w:rStyle w:val="afff6"/>
        </w:rPr>
        <w:t>Hytera</w:t>
      </w:r>
      <w:proofErr w:type="spellEnd"/>
      <w:r w:rsidRPr="00595413">
        <w:rPr>
          <w:rStyle w:val="afff6"/>
          <w:lang w:val="ru-RU"/>
        </w:rPr>
        <w:t xml:space="preserve"> </w:t>
      </w:r>
      <w:r w:rsidRPr="00595413">
        <w:rPr>
          <w:rStyle w:val="afff6"/>
        </w:rPr>
        <w:t>DMR</w:t>
      </w:r>
    </w:p>
    <w:p w14:paraId="044FB2F8" w14:textId="118016E6" w:rsidR="00F2504A" w:rsidRPr="00C7032C" w:rsidRDefault="00F2504A" w:rsidP="008C642C">
      <w:pPr>
        <w:pStyle w:val="a3"/>
      </w:pPr>
      <w:r>
        <w:t xml:space="preserve">В поле </w:t>
      </w:r>
      <w:r w:rsidRPr="00C477D2">
        <w:rPr>
          <w:rStyle w:val="afff6"/>
        </w:rPr>
        <w:t>Name</w:t>
      </w:r>
      <w:r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 w:rsidR="00595413">
        <w:fldChar w:fldCharType="begin"/>
      </w:r>
      <w:r w:rsidR="00595413">
        <w:instrText xml:space="preserve"> REF _Ref71235831 \h </w:instrText>
      </w:r>
      <w:r w:rsidR="00595413"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3</w:t>
      </w:r>
      <w:r w:rsidR="00595413">
        <w:fldChar w:fldCharType="end"/>
      </w:r>
      <w:r w:rsidRPr="00AE738D">
        <w:t>)</w:t>
      </w:r>
      <w:r>
        <w:t xml:space="preserve"> задайте </w:t>
      </w:r>
      <w:r w:rsidRPr="00C7032C">
        <w:t xml:space="preserve">имя </w:t>
      </w:r>
      <w:r>
        <w:t>группы</w:t>
      </w:r>
      <w:r w:rsidRPr="00C7032C">
        <w:t>.</w:t>
      </w:r>
    </w:p>
    <w:p w14:paraId="00918DCB" w14:textId="36B1E36E" w:rsidR="00F2504A" w:rsidRDefault="00F2504A" w:rsidP="008C642C">
      <w:pPr>
        <w:pStyle w:val="a3"/>
      </w:pPr>
      <w:r>
        <w:t xml:space="preserve">В поле </w:t>
      </w:r>
      <w:r w:rsidRPr="00EC5AB0">
        <w:rPr>
          <w:rStyle w:val="afff6"/>
        </w:rPr>
        <w:t>Group</w:t>
      </w:r>
      <w:r w:rsidRPr="00EC5AB0">
        <w:rPr>
          <w:rStyle w:val="afff6"/>
          <w:lang w:val="ru-RU"/>
        </w:rPr>
        <w:t xml:space="preserve"> </w:t>
      </w:r>
      <w:r w:rsidRPr="00EC5AB0">
        <w:rPr>
          <w:rStyle w:val="afff6"/>
        </w:rPr>
        <w:t>ID</w:t>
      </w:r>
      <w:r w:rsidRPr="00EC5AB0"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 w:rsidR="00595413">
        <w:fldChar w:fldCharType="begin"/>
      </w:r>
      <w:r w:rsidR="00595413">
        <w:instrText xml:space="preserve"> REF _Ref71235831 \h </w:instrText>
      </w:r>
      <w:r w:rsidR="00595413"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3</w:t>
      </w:r>
      <w:r w:rsidR="00595413">
        <w:fldChar w:fldCharType="end"/>
      </w:r>
      <w:r w:rsidRPr="00AE738D">
        <w:t>)</w:t>
      </w:r>
      <w:r>
        <w:t xml:space="preserve"> задайте</w:t>
      </w:r>
      <w:r w:rsidR="00595413" w:rsidRPr="00595413">
        <w:t xml:space="preserve"> </w:t>
      </w:r>
      <w:r w:rsidR="00595413">
        <w:t>ID</w:t>
      </w:r>
      <w:r>
        <w:t xml:space="preserve"> группы, как он определен в системе DMR.</w:t>
      </w:r>
    </w:p>
    <w:p w14:paraId="6AF952F9" w14:textId="6EAE9471" w:rsidR="00F2504A" w:rsidRDefault="00F2504A" w:rsidP="008C642C">
      <w:pPr>
        <w:pStyle w:val="a3"/>
      </w:pPr>
      <w:r>
        <w:t xml:space="preserve">В поле </w:t>
      </w:r>
      <w:r w:rsidRPr="00EC5AB0">
        <w:rPr>
          <w:rStyle w:val="afff6"/>
        </w:rPr>
        <w:t>Slot</w:t>
      </w:r>
      <w:r w:rsidRPr="00EC5AB0"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 w:rsidR="00595413">
        <w:fldChar w:fldCharType="begin"/>
      </w:r>
      <w:r w:rsidR="00595413">
        <w:instrText xml:space="preserve"> REF _Ref71235831 \h </w:instrText>
      </w:r>
      <w:r w:rsidR="00595413"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3</w:t>
      </w:r>
      <w:r w:rsidR="00595413">
        <w:fldChar w:fldCharType="end"/>
      </w:r>
      <w:r w:rsidRPr="00AE738D">
        <w:t>)</w:t>
      </w:r>
      <w:r>
        <w:t xml:space="preserve"> выберите номер слота.</w:t>
      </w:r>
    </w:p>
    <w:p w14:paraId="2313A125" w14:textId="19963B17" w:rsidR="00697735" w:rsidRDefault="00595413" w:rsidP="008C642C">
      <w:pPr>
        <w:pStyle w:val="a3"/>
      </w:pPr>
      <w:r>
        <w:t>На</w:t>
      </w:r>
      <w:r w:rsidRPr="00D97B46">
        <w:rPr>
          <w:lang w:val="en-US"/>
        </w:rPr>
        <w:t xml:space="preserve"> </w:t>
      </w:r>
      <w:r>
        <w:t>вкладке</w:t>
      </w:r>
      <w:r w:rsidRPr="00D97B46">
        <w:rPr>
          <w:lang w:val="en-US"/>
        </w:rPr>
        <w:t xml:space="preserve"> </w:t>
      </w:r>
      <w:r w:rsidRPr="00595413">
        <w:rPr>
          <w:rStyle w:val="afff6"/>
        </w:rPr>
        <w:t>Presence</w:t>
      </w:r>
      <w:r w:rsidRPr="00D97B46">
        <w:rPr>
          <w:rStyle w:val="afff6"/>
        </w:rPr>
        <w:t xml:space="preserve"> </w:t>
      </w:r>
      <w:r w:rsidRPr="00595413">
        <w:rPr>
          <w:rStyle w:val="afff6"/>
        </w:rPr>
        <w:t>Check</w:t>
      </w:r>
      <w:r w:rsidRPr="00D97B46">
        <w:rPr>
          <w:lang w:val="en-US"/>
        </w:rPr>
        <w:t xml:space="preserve"> (</w:t>
      </w:r>
      <w:r w:rsidR="008C642C">
        <w:t>рис</w:t>
      </w:r>
      <w:r w:rsidR="008C642C" w:rsidRPr="008C642C">
        <w:rPr>
          <w:lang w:val="en-US"/>
        </w:rPr>
        <w:t>. </w:t>
      </w:r>
      <w:r>
        <w:fldChar w:fldCharType="begin"/>
      </w:r>
      <w:r w:rsidRPr="00D97B46">
        <w:rPr>
          <w:lang w:val="en-US"/>
        </w:rPr>
        <w:instrText xml:space="preserve"> REF _Ref71236487 \h </w:instrText>
      </w:r>
      <w:r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4</w:t>
      </w:r>
      <w:r>
        <w:fldChar w:fldCharType="end"/>
      </w:r>
      <w:r>
        <w:t xml:space="preserve">) включите проверку присутствия, чтобы отслеживать состояние </w:t>
      </w:r>
      <w:r w:rsidR="00A84BD1">
        <w:t>абонента</w:t>
      </w:r>
      <w:r>
        <w:t xml:space="preserve"> DMR онлайн / офлайн.</w:t>
      </w:r>
    </w:p>
    <w:p w14:paraId="485811D4" w14:textId="77777777" w:rsidR="00595413" w:rsidRDefault="00595413" w:rsidP="00595413">
      <w:pPr>
        <w:pStyle w:val="Figure"/>
      </w:pPr>
      <w:r>
        <w:drawing>
          <wp:inline distT="0" distB="0" distL="0" distR="0" wp14:anchorId="12DF5309" wp14:editId="1C8147E7">
            <wp:extent cx="3886200" cy="2352675"/>
            <wp:effectExtent l="0" t="0" r="0" b="9525"/>
            <wp:docPr id="158" name="Рисунок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1D53F" w14:textId="5EF0F42C" w:rsidR="00595413" w:rsidRDefault="00595413" w:rsidP="00595413">
      <w:pPr>
        <w:pStyle w:val="ImageCaption"/>
      </w:pPr>
      <w:r>
        <w:t xml:space="preserve">Рисунок </w:t>
      </w:r>
      <w:r w:rsidR="00A6392C">
        <w:rPr>
          <w:noProof/>
        </w:rPr>
        <w:fldChar w:fldCharType="begin"/>
      </w:r>
      <w:r w:rsidR="00A6392C">
        <w:rPr>
          <w:noProof/>
        </w:rPr>
        <w:instrText xml:space="preserve"> SEQ Рисунок \* ARABIC </w:instrText>
      </w:r>
      <w:r w:rsidR="00A6392C">
        <w:rPr>
          <w:noProof/>
        </w:rPr>
        <w:fldChar w:fldCharType="separate"/>
      </w:r>
      <w:bookmarkStart w:id="95" w:name="_Ref71236487"/>
      <w:r w:rsidR="001F3060">
        <w:rPr>
          <w:noProof/>
        </w:rPr>
        <w:t>3</w:t>
      </w:r>
      <w:bookmarkEnd w:id="95"/>
      <w:r w:rsidR="00C85F37">
        <w:rPr>
          <w:noProof/>
        </w:rPr>
        <w:t>4</w:t>
      </w:r>
      <w:r w:rsidR="00A6392C">
        <w:rPr>
          <w:noProof/>
        </w:rPr>
        <w:fldChar w:fldCharType="end"/>
      </w:r>
      <w:r>
        <w:t xml:space="preserve"> – </w:t>
      </w:r>
      <w:r w:rsidRPr="000F06ED">
        <w:t xml:space="preserve">Вкладка </w:t>
      </w:r>
      <w:r w:rsidRPr="00595413">
        <w:rPr>
          <w:rStyle w:val="afff6"/>
        </w:rPr>
        <w:t>Presence</w:t>
      </w:r>
      <w:r w:rsidRPr="00595413">
        <w:rPr>
          <w:rStyle w:val="afff6"/>
          <w:lang w:val="ru-RU"/>
        </w:rPr>
        <w:t xml:space="preserve"> </w:t>
      </w:r>
      <w:r w:rsidRPr="00595413">
        <w:rPr>
          <w:rStyle w:val="afff6"/>
        </w:rPr>
        <w:t>Check</w:t>
      </w:r>
      <w:r>
        <w:t xml:space="preserve"> </w:t>
      </w:r>
      <w:r w:rsidRPr="000F06ED">
        <w:t xml:space="preserve">окна подключения </w:t>
      </w:r>
      <w:proofErr w:type="spellStart"/>
      <w:r w:rsidRPr="00595413">
        <w:rPr>
          <w:rStyle w:val="afff6"/>
        </w:rPr>
        <w:t>Hytera</w:t>
      </w:r>
      <w:proofErr w:type="spellEnd"/>
      <w:r w:rsidRPr="00D97B46">
        <w:rPr>
          <w:rStyle w:val="afff6"/>
          <w:lang w:val="ru-RU"/>
        </w:rPr>
        <w:t xml:space="preserve"> </w:t>
      </w:r>
      <w:r w:rsidRPr="00595413">
        <w:rPr>
          <w:rStyle w:val="afff6"/>
        </w:rPr>
        <w:t>DMR</w:t>
      </w:r>
    </w:p>
    <w:p w14:paraId="6B34A1E3" w14:textId="536F421F" w:rsidR="00595413" w:rsidRPr="00595413" w:rsidRDefault="00595413" w:rsidP="008C642C">
      <w:pPr>
        <w:pStyle w:val="a3"/>
      </w:pPr>
      <w:r>
        <w:lastRenderedPageBreak/>
        <w:t xml:space="preserve">Установите «флажок» напротив </w:t>
      </w:r>
      <w:r w:rsidRPr="00595413">
        <w:rPr>
          <w:rStyle w:val="afff6"/>
        </w:rPr>
        <w:t>Enable</w:t>
      </w:r>
      <w:r w:rsidRPr="00595413">
        <w:rPr>
          <w:rStyle w:val="afff6"/>
          <w:lang w:val="ru-RU"/>
        </w:rPr>
        <w:t xml:space="preserve"> </w:t>
      </w:r>
      <w:r w:rsidRPr="00595413">
        <w:rPr>
          <w:rStyle w:val="afff6"/>
        </w:rPr>
        <w:t>Presence</w:t>
      </w:r>
      <w:r w:rsidRPr="00595413">
        <w:rPr>
          <w:rStyle w:val="afff6"/>
          <w:lang w:val="ru-RU"/>
        </w:rPr>
        <w:t xml:space="preserve"> </w:t>
      </w:r>
      <w:r w:rsidRPr="00595413">
        <w:rPr>
          <w:rStyle w:val="afff6"/>
        </w:rPr>
        <w:t>Check</w:t>
      </w:r>
      <w:r>
        <w:t xml:space="preserve"> и задайте значение в секундах в поле </w:t>
      </w:r>
      <w:r w:rsidRPr="00595413">
        <w:rPr>
          <w:rStyle w:val="afff6"/>
        </w:rPr>
        <w:t>Radio</w:t>
      </w:r>
      <w:r w:rsidRPr="00595413">
        <w:rPr>
          <w:rStyle w:val="afff6"/>
          <w:lang w:val="ru-RU"/>
        </w:rPr>
        <w:t xml:space="preserve"> </w:t>
      </w:r>
      <w:r w:rsidRPr="00595413">
        <w:rPr>
          <w:rStyle w:val="afff6"/>
        </w:rPr>
        <w:t>Inactivity</w:t>
      </w:r>
      <w:r w:rsidRPr="00595413">
        <w:rPr>
          <w:rStyle w:val="afff6"/>
          <w:lang w:val="ru-RU"/>
        </w:rPr>
        <w:t xml:space="preserve"> </w:t>
      </w:r>
      <w:r w:rsidRPr="00595413">
        <w:rPr>
          <w:rStyle w:val="afff6"/>
        </w:rPr>
        <w:t>Timeout</w:t>
      </w:r>
      <w:r>
        <w:t xml:space="preserve"> </w:t>
      </w:r>
      <w:r w:rsidR="007F1CB9" w:rsidRPr="007F1CB9">
        <w:t>(</w:t>
      </w:r>
      <w:r w:rsidR="008C642C">
        <w:t>рис. </w:t>
      </w:r>
      <w:r w:rsidR="007F1CB9">
        <w:fldChar w:fldCharType="begin"/>
      </w:r>
      <w:r w:rsidR="007F1CB9" w:rsidRPr="007F1CB9">
        <w:instrText xml:space="preserve"> </w:instrText>
      </w:r>
      <w:r w:rsidR="007F1CB9" w:rsidRPr="00D97B46">
        <w:rPr>
          <w:lang w:val="en-US"/>
        </w:rPr>
        <w:instrText>REF</w:instrText>
      </w:r>
      <w:r w:rsidR="007F1CB9" w:rsidRPr="007F1CB9">
        <w:instrText xml:space="preserve"> _</w:instrText>
      </w:r>
      <w:r w:rsidR="007F1CB9" w:rsidRPr="00D97B46">
        <w:rPr>
          <w:lang w:val="en-US"/>
        </w:rPr>
        <w:instrText>Ref</w:instrText>
      </w:r>
      <w:r w:rsidR="007F1CB9" w:rsidRPr="007F1CB9">
        <w:instrText>71236487 \</w:instrText>
      </w:r>
      <w:r w:rsidR="007F1CB9" w:rsidRPr="00D97B46">
        <w:rPr>
          <w:lang w:val="en-US"/>
        </w:rPr>
        <w:instrText>h</w:instrText>
      </w:r>
      <w:r w:rsidR="007F1CB9" w:rsidRPr="007F1CB9">
        <w:instrText xml:space="preserve">  \* </w:instrText>
      </w:r>
      <w:r w:rsidR="007F1CB9" w:rsidRPr="00D97B46">
        <w:rPr>
          <w:lang w:val="en-US"/>
        </w:rPr>
        <w:instrText>MERGEFORMAT</w:instrText>
      </w:r>
      <w:r w:rsidR="007F1CB9" w:rsidRPr="007F1CB9">
        <w:instrText xml:space="preserve"> </w:instrText>
      </w:r>
      <w:r w:rsidR="007F1CB9"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4</w:t>
      </w:r>
      <w:r w:rsidR="007F1CB9">
        <w:fldChar w:fldCharType="end"/>
      </w:r>
      <w:r w:rsidR="007F1CB9" w:rsidRPr="00AE738D">
        <w:t>)</w:t>
      </w:r>
      <w:r w:rsidR="007F1CB9">
        <w:t xml:space="preserve"> </w:t>
      </w:r>
      <w:r>
        <w:t xml:space="preserve">для </w:t>
      </w:r>
      <w:r w:rsidRPr="00595413">
        <w:t>проверк</w:t>
      </w:r>
      <w:r>
        <w:t>и</w:t>
      </w:r>
      <w:r w:rsidRPr="00595413">
        <w:t xml:space="preserve"> радио</w:t>
      </w:r>
      <w:r w:rsidR="00460E9D">
        <w:t>станции</w:t>
      </w:r>
      <w:r>
        <w:t>.</w:t>
      </w:r>
      <w:r w:rsidRPr="00595413">
        <w:t xml:space="preserve"> </w:t>
      </w:r>
      <w:r>
        <w:t>Проверка запускается</w:t>
      </w:r>
      <w:r w:rsidRPr="00595413">
        <w:t xml:space="preserve">, если </w:t>
      </w:r>
      <w:r>
        <w:t>радио</w:t>
      </w:r>
      <w:r w:rsidR="00460E9D">
        <w:t>станция</w:t>
      </w:r>
      <w:r w:rsidRPr="00595413">
        <w:t xml:space="preserve"> </w:t>
      </w:r>
      <w:r>
        <w:t xml:space="preserve">бездействует в течение указанного </w:t>
      </w:r>
      <w:r w:rsidR="00460E9D">
        <w:t>промежутка</w:t>
      </w:r>
      <w:r>
        <w:t xml:space="preserve"> времени</w:t>
      </w:r>
      <w:r w:rsidRPr="00595413">
        <w:t>.</w:t>
      </w:r>
    </w:p>
    <w:p w14:paraId="3DDF41C8" w14:textId="6C15DABB" w:rsidR="00460E9D" w:rsidRDefault="00595413" w:rsidP="008C642C">
      <w:pPr>
        <w:pStyle w:val="a3"/>
      </w:pPr>
      <w:r>
        <w:t>В</w:t>
      </w:r>
      <w:r w:rsidRPr="00460E9D">
        <w:rPr>
          <w:lang w:val="en-US"/>
        </w:rPr>
        <w:t xml:space="preserve"> </w:t>
      </w:r>
      <w:r>
        <w:t>поле</w:t>
      </w:r>
      <w:r w:rsidRPr="00460E9D">
        <w:rPr>
          <w:lang w:val="en-US"/>
        </w:rPr>
        <w:t xml:space="preserve"> </w:t>
      </w:r>
      <w:r w:rsidR="00460E9D" w:rsidRPr="00460E9D">
        <w:rPr>
          <w:rStyle w:val="afff6"/>
        </w:rPr>
        <w:t>Presence Check Interval</w:t>
      </w:r>
      <w:r w:rsidRPr="00460E9D">
        <w:rPr>
          <w:rStyle w:val="afff6"/>
        </w:rPr>
        <w:t xml:space="preserve"> </w:t>
      </w:r>
      <w:r w:rsidRPr="00460E9D">
        <w:rPr>
          <w:lang w:val="en-US"/>
        </w:rPr>
        <w:t>(</w:t>
      </w:r>
      <w:r w:rsidR="008C642C">
        <w:t>рис</w:t>
      </w:r>
      <w:r w:rsidR="008C642C" w:rsidRPr="008C642C">
        <w:rPr>
          <w:lang w:val="en-US"/>
        </w:rPr>
        <w:t>. </w:t>
      </w:r>
      <w:r w:rsidR="00460E9D">
        <w:fldChar w:fldCharType="begin"/>
      </w:r>
      <w:r w:rsidR="00460E9D" w:rsidRPr="00D97B46">
        <w:rPr>
          <w:lang w:val="en-US"/>
        </w:rPr>
        <w:instrText xml:space="preserve"> REF _Ref71236487 \h  \* MERGEFORMAT </w:instrText>
      </w:r>
      <w:r w:rsidR="00460E9D"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4</w:t>
      </w:r>
      <w:r w:rsidR="00460E9D">
        <w:fldChar w:fldCharType="end"/>
      </w:r>
      <w:r w:rsidRPr="00AE738D">
        <w:t>)</w:t>
      </w:r>
      <w:r>
        <w:t xml:space="preserve"> задайте</w:t>
      </w:r>
      <w:r w:rsidR="00460E9D">
        <w:t xml:space="preserve"> минимальный временной интервал между проверками радиостанции. Чтобы устранить зависание радиоканала, сервер не отправляет проверки радиосвязи чаще, чем указано в</w:t>
      </w:r>
      <w:r w:rsidR="00460E9D" w:rsidRPr="00460E9D">
        <w:t xml:space="preserve"> </w:t>
      </w:r>
      <w:r w:rsidR="00460E9D" w:rsidRPr="00460E9D">
        <w:rPr>
          <w:rStyle w:val="afff6"/>
        </w:rPr>
        <w:t>Presence</w:t>
      </w:r>
      <w:r w:rsidR="00460E9D" w:rsidRPr="00460E9D">
        <w:rPr>
          <w:rStyle w:val="afff6"/>
          <w:lang w:val="ru-RU"/>
        </w:rPr>
        <w:t xml:space="preserve"> </w:t>
      </w:r>
      <w:r w:rsidR="00460E9D" w:rsidRPr="00460E9D">
        <w:rPr>
          <w:rStyle w:val="afff6"/>
        </w:rPr>
        <w:t>Check</w:t>
      </w:r>
      <w:r w:rsidR="00460E9D" w:rsidRPr="00460E9D">
        <w:rPr>
          <w:rStyle w:val="afff6"/>
          <w:lang w:val="ru-RU"/>
        </w:rPr>
        <w:t xml:space="preserve"> </w:t>
      </w:r>
      <w:r w:rsidR="00460E9D" w:rsidRPr="00460E9D">
        <w:rPr>
          <w:rStyle w:val="afff6"/>
        </w:rPr>
        <w:t>Interval</w:t>
      </w:r>
      <w:r w:rsidR="00460E9D">
        <w:t>.</w:t>
      </w:r>
    </w:p>
    <w:p w14:paraId="18388C20" w14:textId="7D23C4E5" w:rsidR="00595413" w:rsidRDefault="00460E9D" w:rsidP="008C642C">
      <w:pPr>
        <w:pStyle w:val="a3"/>
      </w:pPr>
      <w:r>
        <w:t>В</w:t>
      </w:r>
      <w:r w:rsidRPr="00D97B46">
        <w:rPr>
          <w:lang w:val="en-US"/>
        </w:rPr>
        <w:t xml:space="preserve"> </w:t>
      </w:r>
      <w:r>
        <w:t>поле</w:t>
      </w:r>
      <w:r w:rsidRPr="00D97B46">
        <w:rPr>
          <w:lang w:val="en-US"/>
        </w:rPr>
        <w:t xml:space="preserve"> </w:t>
      </w:r>
      <w:r w:rsidRPr="00460E9D">
        <w:rPr>
          <w:rStyle w:val="afff6"/>
        </w:rPr>
        <w:t>Presence</w:t>
      </w:r>
      <w:r w:rsidRPr="00D97B46">
        <w:rPr>
          <w:rStyle w:val="afff6"/>
        </w:rPr>
        <w:t xml:space="preserve"> </w:t>
      </w:r>
      <w:r w:rsidRPr="00460E9D">
        <w:rPr>
          <w:rStyle w:val="afff6"/>
        </w:rPr>
        <w:t>Check</w:t>
      </w:r>
      <w:r w:rsidRPr="00D97B46">
        <w:rPr>
          <w:rStyle w:val="afff6"/>
        </w:rPr>
        <w:t xml:space="preserve"> </w:t>
      </w:r>
      <w:r w:rsidRPr="00460E9D">
        <w:rPr>
          <w:rStyle w:val="afff6"/>
        </w:rPr>
        <w:t>Attempts</w:t>
      </w:r>
      <w:r w:rsidRPr="00D97B46">
        <w:rPr>
          <w:rStyle w:val="afff6"/>
        </w:rPr>
        <w:t xml:space="preserve"> </w:t>
      </w:r>
      <w:r w:rsidRPr="00D97B46">
        <w:rPr>
          <w:lang w:val="en-US"/>
        </w:rPr>
        <w:t>(</w:t>
      </w:r>
      <w:r w:rsidR="008C642C">
        <w:t>рис</w:t>
      </w:r>
      <w:r w:rsidR="008C642C" w:rsidRPr="008C642C">
        <w:rPr>
          <w:lang w:val="en-US"/>
        </w:rPr>
        <w:t>. </w:t>
      </w:r>
      <w:r>
        <w:fldChar w:fldCharType="begin"/>
      </w:r>
      <w:r w:rsidRPr="00D97B46">
        <w:rPr>
          <w:lang w:val="en-US"/>
        </w:rPr>
        <w:instrText xml:space="preserve"> </w:instrText>
      </w:r>
      <w:r w:rsidRPr="00460E9D">
        <w:rPr>
          <w:lang w:val="en-US"/>
        </w:rPr>
        <w:instrText>REF</w:instrText>
      </w:r>
      <w:r w:rsidRPr="00D97B46">
        <w:rPr>
          <w:lang w:val="en-US"/>
        </w:rPr>
        <w:instrText xml:space="preserve"> _</w:instrText>
      </w:r>
      <w:r w:rsidRPr="00460E9D">
        <w:rPr>
          <w:lang w:val="en-US"/>
        </w:rPr>
        <w:instrText>Ref</w:instrText>
      </w:r>
      <w:r w:rsidRPr="00D97B46">
        <w:rPr>
          <w:lang w:val="en-US"/>
        </w:rPr>
        <w:instrText>71236487 \</w:instrText>
      </w:r>
      <w:r w:rsidRPr="00460E9D">
        <w:rPr>
          <w:lang w:val="en-US"/>
        </w:rPr>
        <w:instrText>h</w:instrText>
      </w:r>
      <w:r w:rsidRPr="00D97B46">
        <w:rPr>
          <w:lang w:val="en-US"/>
        </w:rPr>
        <w:instrText xml:space="preserve">  \* </w:instrText>
      </w:r>
      <w:r w:rsidRPr="00460E9D">
        <w:rPr>
          <w:lang w:val="en-US"/>
        </w:rPr>
        <w:instrText>MERGEFORMAT</w:instrText>
      </w:r>
      <w:r w:rsidRPr="00D97B46">
        <w:rPr>
          <w:lang w:val="en-US"/>
        </w:rPr>
        <w:instrText xml:space="preserve"> </w:instrText>
      </w:r>
      <w:r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4</w:t>
      </w:r>
      <w:r>
        <w:fldChar w:fldCharType="end"/>
      </w:r>
      <w:r w:rsidRPr="00AE738D">
        <w:t>)</w:t>
      </w:r>
      <w:r>
        <w:t xml:space="preserve"> задайте количество попыток отправить проверку радиосвязи на определенную радиостанцию. В случае отсутствия ответа сервер прекращает проверку наличия радиостанции в сети и предполагает, что она находится в автономном режиме.</w:t>
      </w:r>
    </w:p>
    <w:p w14:paraId="4B649720" w14:textId="545D4675" w:rsidR="00D97B46" w:rsidRDefault="00D97B46" w:rsidP="008C642C">
      <w:pPr>
        <w:pStyle w:val="a3"/>
      </w:pPr>
      <w:r>
        <w:t xml:space="preserve">Для работы </w:t>
      </w:r>
      <w:proofErr w:type="spellStart"/>
      <w:r w:rsidRPr="00D97B46">
        <w:rPr>
          <w:lang w:val="en-US"/>
        </w:rPr>
        <w:t>Hytera</w:t>
      </w:r>
      <w:proofErr w:type="spellEnd"/>
      <w:r w:rsidRPr="00D97B46">
        <w:t xml:space="preserve"> </w:t>
      </w:r>
      <w:r>
        <w:rPr>
          <w:lang w:val="en-US"/>
        </w:rPr>
        <w:t>DMR</w:t>
      </w:r>
      <w:r>
        <w:t xml:space="preserve"> необходимо проверить настройки сети в операционной системе </w:t>
      </w:r>
      <w:r w:rsidR="004B5584">
        <w:t xml:space="preserve">ретранслятора </w:t>
      </w:r>
      <w:r>
        <w:t>(</w:t>
      </w:r>
      <w:r w:rsidR="008C642C">
        <w:t>рис. </w:t>
      </w:r>
      <w:r>
        <w:fldChar w:fldCharType="begin"/>
      </w:r>
      <w:r>
        <w:instrText xml:space="preserve"> REF _Ref71237305 \h </w:instrText>
      </w:r>
      <w:r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5</w:t>
      </w:r>
      <w:r>
        <w:fldChar w:fldCharType="end"/>
      </w:r>
      <w:r w:rsidR="00C5370B">
        <w:t xml:space="preserve"> – </w:t>
      </w:r>
      <w:r w:rsidR="00C85F37">
        <w:t>38</w:t>
      </w:r>
      <w:r>
        <w:t>).</w:t>
      </w:r>
    </w:p>
    <w:p w14:paraId="0EF1F55E" w14:textId="224C3573" w:rsidR="00D97B46" w:rsidRDefault="00D97B46" w:rsidP="008C642C">
      <w:pPr>
        <w:pStyle w:val="afff8"/>
      </w:pPr>
      <w:r>
        <w:lastRenderedPageBreak/>
        <w:t xml:space="preserve">Настройка </w:t>
      </w:r>
      <w:r w:rsidR="004765F2">
        <w:t>ретранслятора</w:t>
      </w:r>
    </w:p>
    <w:p w14:paraId="0587E200" w14:textId="77777777" w:rsidR="00D97B46" w:rsidRDefault="00D97B46" w:rsidP="00D97B46">
      <w:pPr>
        <w:pStyle w:val="Figure"/>
      </w:pPr>
      <w:r>
        <w:drawing>
          <wp:inline distT="0" distB="0" distL="0" distR="0" wp14:anchorId="4D6B6D6B" wp14:editId="2D5182AE">
            <wp:extent cx="5940425" cy="7204075"/>
            <wp:effectExtent l="0" t="0" r="3175" b="0"/>
            <wp:docPr id="159" name="Рисунок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EC96C" w14:textId="45C2BDD9" w:rsidR="00D97B46" w:rsidRDefault="00D97B46" w:rsidP="00D97B46">
      <w:pPr>
        <w:pStyle w:val="ImageCaption"/>
      </w:pPr>
      <w:r>
        <w:t xml:space="preserve">Рисунок </w:t>
      </w:r>
      <w:r w:rsidR="00A6392C">
        <w:rPr>
          <w:noProof/>
        </w:rPr>
        <w:fldChar w:fldCharType="begin"/>
      </w:r>
      <w:r w:rsidR="00A6392C">
        <w:rPr>
          <w:noProof/>
        </w:rPr>
        <w:instrText xml:space="preserve"> SEQ Рисунок \* ARABIC </w:instrText>
      </w:r>
      <w:r w:rsidR="00A6392C">
        <w:rPr>
          <w:noProof/>
        </w:rPr>
        <w:fldChar w:fldCharType="separate"/>
      </w:r>
      <w:bookmarkStart w:id="96" w:name="_Ref71237305"/>
      <w:r w:rsidR="001F3060">
        <w:rPr>
          <w:noProof/>
        </w:rPr>
        <w:t>3</w:t>
      </w:r>
      <w:bookmarkEnd w:id="96"/>
      <w:r w:rsidR="00C85F37">
        <w:rPr>
          <w:noProof/>
        </w:rPr>
        <w:t>5</w:t>
      </w:r>
      <w:r w:rsidR="00A6392C">
        <w:rPr>
          <w:noProof/>
        </w:rPr>
        <w:fldChar w:fldCharType="end"/>
      </w:r>
      <w:r>
        <w:t xml:space="preserve"> – </w:t>
      </w:r>
      <w:r w:rsidRPr="002E289E">
        <w:t xml:space="preserve">Настройка </w:t>
      </w:r>
      <w:r w:rsidR="004765F2">
        <w:t>ретранслятора</w:t>
      </w:r>
    </w:p>
    <w:p w14:paraId="16622FDE" w14:textId="4330983D" w:rsidR="00D97B46" w:rsidRDefault="00D97B46" w:rsidP="008C642C">
      <w:pPr>
        <w:pStyle w:val="a3"/>
      </w:pPr>
      <w:r>
        <w:t xml:space="preserve">Должна быть включена опция </w:t>
      </w:r>
      <w:r w:rsidRPr="00D97B46">
        <w:rPr>
          <w:rStyle w:val="afff6"/>
        </w:rPr>
        <w:t>Forward</w:t>
      </w:r>
      <w:r w:rsidRPr="00D97B46">
        <w:rPr>
          <w:rStyle w:val="afff6"/>
          <w:lang w:val="ru-RU"/>
        </w:rPr>
        <w:t xml:space="preserve"> </w:t>
      </w:r>
      <w:r w:rsidRPr="00D97B46">
        <w:rPr>
          <w:rStyle w:val="afff6"/>
        </w:rPr>
        <w:t>to</w:t>
      </w:r>
      <w:r w:rsidRPr="00D97B46">
        <w:rPr>
          <w:rStyle w:val="afff6"/>
          <w:lang w:val="ru-RU"/>
        </w:rPr>
        <w:t xml:space="preserve"> </w:t>
      </w:r>
      <w:r w:rsidRPr="00D97B46">
        <w:rPr>
          <w:rStyle w:val="afff6"/>
        </w:rPr>
        <w:t>PC</w:t>
      </w:r>
      <w:r w:rsidRPr="00D97B46">
        <w:rPr>
          <w:rStyle w:val="afff6"/>
          <w:lang w:val="ru-RU"/>
        </w:rPr>
        <w:t xml:space="preserve"> </w:t>
      </w:r>
      <w:r>
        <w:t>(</w:t>
      </w:r>
      <w:r w:rsidR="008C642C">
        <w:t>рис. </w:t>
      </w:r>
      <w:r>
        <w:fldChar w:fldCharType="begin"/>
      </w:r>
      <w:r>
        <w:instrText xml:space="preserve"> REF _Ref71237305 \h </w:instrText>
      </w:r>
      <w:r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5</w:t>
      </w:r>
      <w:r>
        <w:fldChar w:fldCharType="end"/>
      </w:r>
      <w:r>
        <w:t>).</w:t>
      </w:r>
    </w:p>
    <w:p w14:paraId="4FD32666" w14:textId="3C3AB0E9" w:rsidR="00D97B46" w:rsidRDefault="00D97B46" w:rsidP="008C642C">
      <w:pPr>
        <w:pStyle w:val="a3"/>
      </w:pPr>
      <w:r>
        <w:t>В</w:t>
      </w:r>
      <w:r w:rsidRPr="0068018A">
        <w:rPr>
          <w:lang w:val="en-US"/>
        </w:rPr>
        <w:t xml:space="preserve"> </w:t>
      </w:r>
      <w:r>
        <w:t>поле</w:t>
      </w:r>
      <w:r w:rsidRPr="0068018A">
        <w:rPr>
          <w:lang w:val="en-US"/>
        </w:rPr>
        <w:t xml:space="preserve"> </w:t>
      </w:r>
      <w:r w:rsidRPr="00D97B46">
        <w:rPr>
          <w:rStyle w:val="afff6"/>
        </w:rPr>
        <w:t>Third</w:t>
      </w:r>
      <w:r w:rsidRPr="0068018A">
        <w:rPr>
          <w:rStyle w:val="afff6"/>
        </w:rPr>
        <w:t xml:space="preserve"> </w:t>
      </w:r>
      <w:r w:rsidRPr="00D97B46">
        <w:rPr>
          <w:rStyle w:val="afff6"/>
        </w:rPr>
        <w:t>Part</w:t>
      </w:r>
      <w:r w:rsidRPr="0068018A">
        <w:rPr>
          <w:rStyle w:val="afff6"/>
        </w:rPr>
        <w:t xml:space="preserve"> </w:t>
      </w:r>
      <w:r w:rsidRPr="00D97B46">
        <w:rPr>
          <w:rStyle w:val="afff6"/>
        </w:rPr>
        <w:t>Server</w:t>
      </w:r>
      <w:r w:rsidRPr="0068018A">
        <w:rPr>
          <w:rStyle w:val="afff6"/>
        </w:rPr>
        <w:t xml:space="preserve"> </w:t>
      </w:r>
      <w:r w:rsidRPr="00D97B46">
        <w:rPr>
          <w:rStyle w:val="afff6"/>
        </w:rPr>
        <w:t>IP</w:t>
      </w:r>
      <w:r w:rsidRPr="0068018A">
        <w:rPr>
          <w:lang w:val="en-US"/>
        </w:rPr>
        <w:t xml:space="preserve"> (</w:t>
      </w:r>
      <w:r w:rsidR="008C642C">
        <w:t>рис</w:t>
      </w:r>
      <w:r w:rsidR="008C642C" w:rsidRPr="0068018A">
        <w:rPr>
          <w:lang w:val="en-US"/>
        </w:rPr>
        <w:t>.</w:t>
      </w:r>
      <w:r w:rsidR="008C642C" w:rsidRPr="00253E66">
        <w:rPr>
          <w:lang w:val="en-US"/>
        </w:rPr>
        <w:t> </w:t>
      </w:r>
      <w:r>
        <w:fldChar w:fldCharType="begin"/>
      </w:r>
      <w:r w:rsidRPr="0068018A">
        <w:rPr>
          <w:lang w:val="en-US"/>
        </w:rPr>
        <w:instrText xml:space="preserve"> </w:instrText>
      </w:r>
      <w:r w:rsidRPr="00D97B46">
        <w:rPr>
          <w:lang w:val="en-US"/>
        </w:rPr>
        <w:instrText>REF</w:instrText>
      </w:r>
      <w:r w:rsidRPr="0068018A">
        <w:rPr>
          <w:lang w:val="en-US"/>
        </w:rPr>
        <w:instrText xml:space="preserve"> _</w:instrText>
      </w:r>
      <w:r w:rsidRPr="00D97B46">
        <w:rPr>
          <w:lang w:val="en-US"/>
        </w:rPr>
        <w:instrText>Ref</w:instrText>
      </w:r>
      <w:r w:rsidRPr="0068018A">
        <w:rPr>
          <w:lang w:val="en-US"/>
        </w:rPr>
        <w:instrText>71237305 \</w:instrText>
      </w:r>
      <w:r w:rsidRPr="00D97B46">
        <w:rPr>
          <w:lang w:val="en-US"/>
        </w:rPr>
        <w:instrText>h</w:instrText>
      </w:r>
      <w:r w:rsidRPr="0068018A">
        <w:rPr>
          <w:lang w:val="en-US"/>
        </w:rPr>
        <w:instrText xml:space="preserve"> </w:instrText>
      </w:r>
      <w:r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5</w:t>
      </w:r>
      <w:r>
        <w:fldChar w:fldCharType="end"/>
      </w:r>
      <w:r>
        <w:t>) должен быть IP-адрес сервера.</w:t>
      </w:r>
    </w:p>
    <w:p w14:paraId="7274ED38" w14:textId="7E42C57C" w:rsidR="00D97B46" w:rsidRDefault="00D97B46" w:rsidP="008C642C">
      <w:pPr>
        <w:pStyle w:val="a3"/>
      </w:pPr>
      <w:r>
        <w:t>В</w:t>
      </w:r>
      <w:r w:rsidRPr="00D97B46">
        <w:rPr>
          <w:lang w:val="en-US"/>
        </w:rPr>
        <w:t xml:space="preserve"> </w:t>
      </w:r>
      <w:r>
        <w:t>поле</w:t>
      </w:r>
      <w:r w:rsidRPr="00D97B46">
        <w:rPr>
          <w:lang w:val="en-US"/>
        </w:rPr>
        <w:t xml:space="preserve"> </w:t>
      </w:r>
      <w:r w:rsidRPr="00D97B46">
        <w:rPr>
          <w:rStyle w:val="afff6"/>
        </w:rPr>
        <w:t>API Interface Mode</w:t>
      </w:r>
      <w:r w:rsidRPr="00D97B46">
        <w:rPr>
          <w:lang w:val="en-US"/>
        </w:rPr>
        <w:t xml:space="preserve"> (</w:t>
      </w:r>
      <w:r w:rsidR="008C642C">
        <w:t>рис</w:t>
      </w:r>
      <w:r w:rsidR="008C642C" w:rsidRPr="008C642C">
        <w:rPr>
          <w:lang w:val="en-US"/>
        </w:rPr>
        <w:t>. </w:t>
      </w:r>
      <w:r>
        <w:fldChar w:fldCharType="begin"/>
      </w:r>
      <w:r w:rsidRPr="00D97B46">
        <w:rPr>
          <w:lang w:val="en-US"/>
        </w:rPr>
        <w:instrText xml:space="preserve"> REF _Ref71237305 \h </w:instrText>
      </w:r>
      <w:r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5</w:t>
      </w:r>
      <w:r>
        <w:fldChar w:fldCharType="end"/>
      </w:r>
      <w:r>
        <w:t xml:space="preserve">) установите режим, определенный </w:t>
      </w:r>
      <w:proofErr w:type="spellStart"/>
      <w:r>
        <w:t>Hytera</w:t>
      </w:r>
      <w:proofErr w:type="spellEnd"/>
      <w:r>
        <w:t>.</w:t>
      </w:r>
    </w:p>
    <w:p w14:paraId="683EE71C" w14:textId="77777777" w:rsidR="00D97B46" w:rsidRDefault="00D97B46" w:rsidP="00D97B46">
      <w:pPr>
        <w:pStyle w:val="Figure"/>
      </w:pPr>
      <w:r>
        <w:lastRenderedPageBreak/>
        <w:drawing>
          <wp:inline distT="0" distB="0" distL="0" distR="0" wp14:anchorId="52D890BD" wp14:editId="59359407">
            <wp:extent cx="5257800" cy="695325"/>
            <wp:effectExtent l="0" t="0" r="0" b="9525"/>
            <wp:docPr id="75" name="Рисунок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D7934" w14:textId="77BFD5F2" w:rsidR="00D97B46" w:rsidRPr="00361E32" w:rsidRDefault="00D97B46" w:rsidP="00D97B46">
      <w:pPr>
        <w:pStyle w:val="ImageCaption"/>
      </w:pPr>
      <w:r>
        <w:t>Рисунок</w:t>
      </w:r>
      <w:r w:rsidRPr="00361E32">
        <w:t xml:space="preserve"> </w:t>
      </w:r>
      <w:r>
        <w:fldChar w:fldCharType="begin"/>
      </w:r>
      <w:r w:rsidRPr="00361E32">
        <w:instrText xml:space="preserve"> </w:instrText>
      </w:r>
      <w:r w:rsidRPr="00D97B46">
        <w:rPr>
          <w:lang w:val="en-US"/>
        </w:rPr>
        <w:instrText>SEQ</w:instrText>
      </w:r>
      <w:r w:rsidRPr="00361E32">
        <w:instrText xml:space="preserve"> </w:instrText>
      </w:r>
      <w:r>
        <w:instrText>Рисунок</w:instrText>
      </w:r>
      <w:r w:rsidRPr="00361E32">
        <w:instrText xml:space="preserve"> \* </w:instrText>
      </w:r>
      <w:r w:rsidRPr="00D97B46">
        <w:rPr>
          <w:lang w:val="en-US"/>
        </w:rPr>
        <w:instrText>ARABIC</w:instrText>
      </w:r>
      <w:r w:rsidRPr="00361E32">
        <w:instrText xml:space="preserve"> </w:instrText>
      </w:r>
      <w:r>
        <w:fldChar w:fldCharType="separate"/>
      </w:r>
      <w:r w:rsidR="00C85F37">
        <w:rPr>
          <w:noProof/>
        </w:rPr>
        <w:t>36</w:t>
      </w:r>
      <w:r>
        <w:fldChar w:fldCharType="end"/>
      </w:r>
      <w:r w:rsidRPr="00361E32">
        <w:t xml:space="preserve"> – </w:t>
      </w:r>
      <w:r w:rsidR="004765F2" w:rsidRPr="002E289E">
        <w:t xml:space="preserve">Настройка </w:t>
      </w:r>
      <w:r w:rsidR="004765F2">
        <w:t>ретранслятора</w:t>
      </w:r>
    </w:p>
    <w:p w14:paraId="21DF7D1C" w14:textId="56D09C12" w:rsidR="00D97B46" w:rsidRDefault="00D97B46" w:rsidP="008C642C">
      <w:pPr>
        <w:pStyle w:val="a3"/>
      </w:pPr>
      <w:r w:rsidRPr="00D97B46">
        <w:rPr>
          <w:rStyle w:val="afff6"/>
        </w:rPr>
        <w:t>Radio</w:t>
      </w:r>
      <w:r w:rsidRPr="00361E32">
        <w:rPr>
          <w:rStyle w:val="afff6"/>
          <w:lang w:val="ru-RU"/>
        </w:rPr>
        <w:t xml:space="preserve"> </w:t>
      </w:r>
      <w:r w:rsidRPr="00D97B46">
        <w:rPr>
          <w:rStyle w:val="afff6"/>
        </w:rPr>
        <w:t>ID</w:t>
      </w:r>
      <w:r w:rsidRPr="00361E32">
        <w:t xml:space="preserve"> (</w:t>
      </w:r>
      <w:r w:rsidR="008C642C">
        <w:t>рис. </w:t>
      </w:r>
      <w:r w:rsidR="00C85F37">
        <w:t>36</w:t>
      </w:r>
      <w:r>
        <w:t xml:space="preserve">) должен совпадать с </w:t>
      </w:r>
      <w:r w:rsidRPr="00D97B46">
        <w:rPr>
          <w:rStyle w:val="afff6"/>
        </w:rPr>
        <w:t>Default</w:t>
      </w:r>
      <w:r w:rsidRPr="00D97B46">
        <w:rPr>
          <w:rStyle w:val="afff6"/>
          <w:lang w:val="ru-RU"/>
        </w:rPr>
        <w:t xml:space="preserve"> </w:t>
      </w:r>
      <w:r w:rsidRPr="00D97B46">
        <w:rPr>
          <w:rStyle w:val="afff6"/>
        </w:rPr>
        <w:t>Radio</w:t>
      </w:r>
      <w:r w:rsidRPr="00D97B46">
        <w:rPr>
          <w:rStyle w:val="afff6"/>
          <w:lang w:val="ru-RU"/>
        </w:rPr>
        <w:t xml:space="preserve"> </w:t>
      </w:r>
      <w:r w:rsidRPr="00D97B46">
        <w:rPr>
          <w:rStyle w:val="afff6"/>
        </w:rPr>
        <w:t>ID</w:t>
      </w:r>
      <w:r w:rsidRPr="00D97B46">
        <w:t>,</w:t>
      </w:r>
      <w:r>
        <w:t xml:space="preserve"> установленным в свойствах подключения </w:t>
      </w:r>
      <w:proofErr w:type="spellStart"/>
      <w:r>
        <w:t>Hytera</w:t>
      </w:r>
      <w:proofErr w:type="spellEnd"/>
      <w:r>
        <w:t xml:space="preserve"> DMR.</w:t>
      </w:r>
    </w:p>
    <w:p w14:paraId="15CF5E03" w14:textId="091048BD" w:rsidR="00D97B46" w:rsidRDefault="00D97B46" w:rsidP="008C642C">
      <w:pPr>
        <w:pStyle w:val="afff8"/>
      </w:pPr>
      <w:r>
        <w:t xml:space="preserve">Настройка </w:t>
      </w:r>
      <w:proofErr w:type="spellStart"/>
      <w:r w:rsidRPr="00D97B46">
        <w:t>Hytera</w:t>
      </w:r>
      <w:proofErr w:type="spellEnd"/>
      <w:r w:rsidRPr="00D97B46">
        <w:t xml:space="preserve"> </w:t>
      </w:r>
      <w:proofErr w:type="spellStart"/>
      <w:r w:rsidRPr="00D97B46">
        <w:t>Radio</w:t>
      </w:r>
      <w:proofErr w:type="spellEnd"/>
    </w:p>
    <w:p w14:paraId="55FA1938" w14:textId="77777777" w:rsidR="00D97B46" w:rsidRDefault="00D97B46" w:rsidP="00D97B46">
      <w:pPr>
        <w:pStyle w:val="Figure"/>
      </w:pPr>
      <w:r>
        <w:drawing>
          <wp:inline distT="0" distB="0" distL="0" distR="0" wp14:anchorId="397B3188" wp14:editId="46281249">
            <wp:extent cx="5940425" cy="622300"/>
            <wp:effectExtent l="0" t="0" r="3175" b="6350"/>
            <wp:docPr id="160" name="Рисунок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64D77" w14:textId="35C0A832" w:rsidR="00D97B46" w:rsidRPr="00361E32" w:rsidRDefault="00D97B46" w:rsidP="00D97B46">
      <w:pPr>
        <w:pStyle w:val="ImageCaption"/>
      </w:pPr>
      <w:r>
        <w:t>Рисунок</w:t>
      </w:r>
      <w:r w:rsidRPr="00361E32">
        <w:t xml:space="preserve"> </w:t>
      </w:r>
      <w:r w:rsidR="00C85F37">
        <w:t>37</w:t>
      </w:r>
      <w:r w:rsidRPr="00361E32">
        <w:t xml:space="preserve"> – </w:t>
      </w:r>
      <w:r w:rsidR="004765F2" w:rsidRPr="002E289E">
        <w:t xml:space="preserve">Настройка </w:t>
      </w:r>
      <w:r w:rsidR="004765F2">
        <w:t>ретранслятора</w:t>
      </w:r>
    </w:p>
    <w:p w14:paraId="3CE6A6CC" w14:textId="59D8E862" w:rsidR="00D97B46" w:rsidRDefault="00D97B46" w:rsidP="008C642C">
      <w:pPr>
        <w:pStyle w:val="a3"/>
      </w:pPr>
      <w:r w:rsidRPr="00D97B46">
        <w:rPr>
          <w:rStyle w:val="afff6"/>
        </w:rPr>
        <w:t>Control</w:t>
      </w:r>
      <w:r w:rsidRPr="00361E32">
        <w:rPr>
          <w:rStyle w:val="afff6"/>
          <w:lang w:val="ru-RU"/>
        </w:rPr>
        <w:t xml:space="preserve"> </w:t>
      </w:r>
      <w:r w:rsidRPr="00D97B46">
        <w:rPr>
          <w:rStyle w:val="afff6"/>
        </w:rPr>
        <w:t>Center</w:t>
      </w:r>
      <w:r w:rsidRPr="00361E32">
        <w:rPr>
          <w:rStyle w:val="afff6"/>
          <w:lang w:val="ru-RU"/>
        </w:rPr>
        <w:t xml:space="preserve"> </w:t>
      </w:r>
      <w:r w:rsidRPr="00D97B46">
        <w:rPr>
          <w:rStyle w:val="afff6"/>
        </w:rPr>
        <w:t>ID</w:t>
      </w:r>
      <w:r w:rsidRPr="00361E32">
        <w:t xml:space="preserve"> (</w:t>
      </w:r>
      <w:r>
        <w:t>рис</w:t>
      </w:r>
      <w:r w:rsidRPr="00361E32">
        <w:t>.</w:t>
      </w:r>
      <w:r w:rsidR="00C85F37">
        <w:t>37</w:t>
      </w:r>
      <w:r>
        <w:t xml:space="preserve">) должен совпадать с </w:t>
      </w:r>
      <w:r w:rsidRPr="00D97B46">
        <w:rPr>
          <w:rStyle w:val="afff6"/>
        </w:rPr>
        <w:t>Default</w:t>
      </w:r>
      <w:r w:rsidRPr="00D97B46">
        <w:rPr>
          <w:rStyle w:val="afff6"/>
          <w:lang w:val="ru-RU"/>
        </w:rPr>
        <w:t xml:space="preserve"> </w:t>
      </w:r>
      <w:r w:rsidRPr="00D97B46">
        <w:rPr>
          <w:rStyle w:val="afff6"/>
        </w:rPr>
        <w:t>Radio</w:t>
      </w:r>
      <w:r w:rsidRPr="00D97B46">
        <w:rPr>
          <w:rStyle w:val="afff6"/>
          <w:lang w:val="ru-RU"/>
        </w:rPr>
        <w:t xml:space="preserve"> </w:t>
      </w:r>
      <w:r w:rsidRPr="00D97B46">
        <w:rPr>
          <w:rStyle w:val="afff6"/>
        </w:rPr>
        <w:t>ID</w:t>
      </w:r>
      <w:r w:rsidRPr="00D97B46">
        <w:t>,</w:t>
      </w:r>
      <w:r>
        <w:t xml:space="preserve"> установленным в свойствах подключения </w:t>
      </w:r>
      <w:proofErr w:type="spellStart"/>
      <w:r>
        <w:t>Hytera</w:t>
      </w:r>
      <w:proofErr w:type="spellEnd"/>
      <w:r>
        <w:t xml:space="preserve"> DMR.</w:t>
      </w:r>
    </w:p>
    <w:p w14:paraId="0D6F1AAA" w14:textId="77777777" w:rsidR="00D97B46" w:rsidRDefault="00D97B46" w:rsidP="00D97B46">
      <w:pPr>
        <w:pStyle w:val="Figure"/>
      </w:pPr>
      <w:r>
        <w:drawing>
          <wp:inline distT="0" distB="0" distL="0" distR="0" wp14:anchorId="4AA590C2" wp14:editId="4CAF4827">
            <wp:extent cx="5940425" cy="3547110"/>
            <wp:effectExtent l="0" t="0" r="3175" b="0"/>
            <wp:docPr id="161" name="Рисунок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9AE68" w14:textId="2321DB62" w:rsidR="00D97B46" w:rsidRDefault="00DD0AE4" w:rsidP="00D97B46">
      <w:pPr>
        <w:pStyle w:val="ImageCaption"/>
      </w:pPr>
      <w:r>
        <w:t xml:space="preserve">Рисунок </w:t>
      </w:r>
      <w:r w:rsidR="00C85F37">
        <w:rPr>
          <w:noProof/>
        </w:rPr>
        <w:t>38</w:t>
      </w:r>
      <w:r w:rsidR="00D97B46">
        <w:t xml:space="preserve"> – </w:t>
      </w:r>
      <w:r w:rsidR="004765F2" w:rsidRPr="002E289E">
        <w:t xml:space="preserve">Настройка </w:t>
      </w:r>
      <w:r w:rsidR="004765F2">
        <w:t>ретранслятора</w:t>
      </w:r>
    </w:p>
    <w:p w14:paraId="5DC4C4DD" w14:textId="121BD355" w:rsidR="00D97B46" w:rsidRDefault="00D97B46" w:rsidP="008C642C">
      <w:pPr>
        <w:pStyle w:val="a3"/>
      </w:pPr>
      <w:r>
        <w:t xml:space="preserve">Для правильной работы </w:t>
      </w:r>
      <w:proofErr w:type="spellStart"/>
      <w:r>
        <w:t>Hytera</w:t>
      </w:r>
      <w:proofErr w:type="spellEnd"/>
      <w:r>
        <w:t xml:space="preserve"> DMR необходимо установить параметр</w:t>
      </w:r>
      <w:r w:rsidR="00C5370B">
        <w:t>ам</w:t>
      </w:r>
      <w:r>
        <w:t xml:space="preserve"> </w:t>
      </w:r>
      <w:r w:rsidR="00C5370B" w:rsidRPr="00C5370B">
        <w:rPr>
          <w:rStyle w:val="afff6"/>
        </w:rPr>
        <w:t>Location</w:t>
      </w:r>
      <w:r w:rsidR="00C5370B">
        <w:rPr>
          <w:rStyle w:val="afff6"/>
          <w:lang w:val="ru-RU"/>
        </w:rPr>
        <w:t> </w:t>
      </w:r>
      <w:r w:rsidR="00C5370B" w:rsidRPr="00C5370B">
        <w:rPr>
          <w:rStyle w:val="afff6"/>
        </w:rPr>
        <w:t>Info</w:t>
      </w:r>
      <w:r>
        <w:t xml:space="preserve"> и </w:t>
      </w:r>
      <w:r w:rsidR="00C5370B" w:rsidRPr="00C5370B">
        <w:rPr>
          <w:rStyle w:val="afff6"/>
        </w:rPr>
        <w:t>RRS</w:t>
      </w:r>
      <w:r w:rsidR="00C5370B">
        <w:rPr>
          <w:rStyle w:val="afff6"/>
          <w:lang w:val="ru-RU"/>
        </w:rPr>
        <w:t> </w:t>
      </w:r>
      <w:r w:rsidR="00C5370B" w:rsidRPr="00C5370B">
        <w:rPr>
          <w:rStyle w:val="afff6"/>
        </w:rPr>
        <w:t>Revert</w:t>
      </w:r>
      <w:r w:rsidR="00C5370B">
        <w:rPr>
          <w:rStyle w:val="afff6"/>
          <w:lang w:val="ru-RU"/>
        </w:rPr>
        <w:t> </w:t>
      </w:r>
      <w:r w:rsidR="00C5370B" w:rsidRPr="00C5370B">
        <w:rPr>
          <w:rStyle w:val="afff6"/>
        </w:rPr>
        <w:t>Channel</w:t>
      </w:r>
      <w:r>
        <w:t xml:space="preserve"> </w:t>
      </w:r>
      <w:r w:rsidR="00C5370B" w:rsidRPr="00C5370B">
        <w:t>(</w:t>
      </w:r>
      <w:r w:rsidR="008C642C">
        <w:t>рис. </w:t>
      </w:r>
      <w:r w:rsidR="00C85F37">
        <w:t>38</w:t>
      </w:r>
      <w:r w:rsidR="00C5370B">
        <w:t xml:space="preserve">) </w:t>
      </w:r>
      <w:r>
        <w:t xml:space="preserve">значение </w:t>
      </w:r>
      <w:r w:rsidR="00C5370B" w:rsidRPr="00C5370B">
        <w:rPr>
          <w:rStyle w:val="afff6"/>
        </w:rPr>
        <w:t>Selected</w:t>
      </w:r>
      <w:r>
        <w:t>.</w:t>
      </w:r>
    </w:p>
    <w:p w14:paraId="43EFE323" w14:textId="5FDC50F9" w:rsidR="00490D13" w:rsidRPr="007640F2" w:rsidRDefault="00490D13" w:rsidP="002F1AAC">
      <w:pPr>
        <w:pStyle w:val="3"/>
      </w:pPr>
      <w:bookmarkStart w:id="97" w:name="_Toc72413784"/>
      <w:proofErr w:type="spellStart"/>
      <w:r w:rsidRPr="00CA6743">
        <w:rPr>
          <w:lang w:val="en-US"/>
        </w:rPr>
        <w:lastRenderedPageBreak/>
        <w:t>Kirisun</w:t>
      </w:r>
      <w:proofErr w:type="spellEnd"/>
      <w:r w:rsidRPr="007640F2">
        <w:t xml:space="preserve"> DMR</w:t>
      </w:r>
      <w:bookmarkEnd w:id="97"/>
    </w:p>
    <w:bookmarkEnd w:id="82"/>
    <w:bookmarkEnd w:id="83"/>
    <w:bookmarkEnd w:id="84"/>
    <w:bookmarkEnd w:id="85"/>
    <w:bookmarkEnd w:id="91"/>
    <w:p w14:paraId="0CF7ACEF" w14:textId="6FD908F4" w:rsidR="00DD0AE4" w:rsidRDefault="00DD0AE4" w:rsidP="008C642C">
      <w:pPr>
        <w:pStyle w:val="a3"/>
      </w:pPr>
      <w:r w:rsidRPr="0082342B">
        <w:t xml:space="preserve">Сети </w:t>
      </w:r>
      <w:proofErr w:type="spellStart"/>
      <w:r w:rsidRPr="00CA6743">
        <w:rPr>
          <w:lang w:val="en-US"/>
        </w:rPr>
        <w:t>Kirisun</w:t>
      </w:r>
      <w:proofErr w:type="spellEnd"/>
      <w:r w:rsidRPr="007640F2">
        <w:t xml:space="preserve"> </w:t>
      </w:r>
      <w:r w:rsidRPr="0082342B">
        <w:t>DMR контролируются сервером по протоколу AIS</w:t>
      </w:r>
      <w:r>
        <w:t xml:space="preserve"> (</w:t>
      </w:r>
      <w:r w:rsidR="008C642C">
        <w:t>рис. </w:t>
      </w:r>
      <w:r w:rsidR="00C85F37">
        <w:t>27</w:t>
      </w:r>
      <w:r>
        <w:t>)</w:t>
      </w:r>
      <w:r w:rsidRPr="0082342B">
        <w:t>.</w:t>
      </w:r>
    </w:p>
    <w:p w14:paraId="37095A1D" w14:textId="77777777" w:rsidR="00DD0AE4" w:rsidRDefault="00DD0AE4" w:rsidP="008C642C">
      <w:pPr>
        <w:pStyle w:val="a3"/>
      </w:pPr>
      <w:r w:rsidRPr="00125B50">
        <w:t xml:space="preserve">Интерфейс приложения DMR (AIS) </w:t>
      </w:r>
      <w:r>
        <w:t>–</w:t>
      </w:r>
      <w:r w:rsidRPr="00125B50">
        <w:t xml:space="preserve"> это соединение на основе SIP для передачи голоса и данных по радиосети DMR</w:t>
      </w:r>
      <w:r>
        <w:t> </w:t>
      </w:r>
      <w:r w:rsidRPr="0082342B">
        <w:rPr>
          <w:lang w:val="en-US"/>
        </w:rPr>
        <w:t>Tier</w:t>
      </w:r>
      <w:r>
        <w:t> </w:t>
      </w:r>
      <w:r w:rsidRPr="00125B50">
        <w:t xml:space="preserve">II и </w:t>
      </w:r>
      <w:r w:rsidRPr="0082342B">
        <w:rPr>
          <w:lang w:val="en-US"/>
        </w:rPr>
        <w:t>Tier</w:t>
      </w:r>
      <w:r>
        <w:t> </w:t>
      </w:r>
      <w:r w:rsidRPr="00125B50">
        <w:t>I</w:t>
      </w:r>
      <w:r>
        <w:rPr>
          <w:lang w:val="en-US"/>
        </w:rPr>
        <w:t>II</w:t>
      </w:r>
      <w:r>
        <w:t>.</w:t>
      </w:r>
    </w:p>
    <w:p w14:paraId="58EFA2B5" w14:textId="360053C5" w:rsidR="00DD0AE4" w:rsidRDefault="00DD0AE4" w:rsidP="008C642C">
      <w:pPr>
        <w:pStyle w:val="a3"/>
      </w:pPr>
      <w:r>
        <w:t xml:space="preserve">Функциональные возможности </w:t>
      </w:r>
      <w:proofErr w:type="spellStart"/>
      <w:r w:rsidRPr="00CA6743">
        <w:rPr>
          <w:lang w:val="en-US"/>
        </w:rPr>
        <w:t>Kirisun</w:t>
      </w:r>
      <w:proofErr w:type="spellEnd"/>
      <w:r w:rsidRPr="007640F2">
        <w:t xml:space="preserve"> </w:t>
      </w:r>
      <w:r w:rsidRPr="0082342B">
        <w:t>DMR</w:t>
      </w:r>
      <w:r>
        <w:t>:</w:t>
      </w:r>
    </w:p>
    <w:p w14:paraId="7C41ECFE" w14:textId="3527182C" w:rsidR="00DD0AE4" w:rsidRDefault="00DD0AE4" w:rsidP="008C642C">
      <w:pPr>
        <w:pStyle w:val="a0"/>
      </w:pPr>
      <w:r>
        <w:t xml:space="preserve">сервер может подключать несколько сетей </w:t>
      </w:r>
      <w:proofErr w:type="spellStart"/>
      <w:r w:rsidRPr="00CA6743">
        <w:rPr>
          <w:lang w:val="en-US"/>
        </w:rPr>
        <w:t>Kirisun</w:t>
      </w:r>
      <w:proofErr w:type="spellEnd"/>
      <w:r w:rsidRPr="007640F2">
        <w:t xml:space="preserve"> </w:t>
      </w:r>
      <w:r>
        <w:t>DMR через шлюз AIS,</w:t>
      </w:r>
    </w:p>
    <w:p w14:paraId="082DB40E" w14:textId="176CD9A3" w:rsidR="00DD0AE4" w:rsidRDefault="00DD0AE4" w:rsidP="008C642C">
      <w:pPr>
        <w:pStyle w:val="a0"/>
      </w:pPr>
      <w:r>
        <w:t xml:space="preserve">частные и групповые голосовые вызовы между абонентами </w:t>
      </w:r>
      <w:r w:rsidR="00A84BD1">
        <w:t>ОМЕГА</w:t>
      </w:r>
      <w:r>
        <w:t xml:space="preserve"> и DMR,</w:t>
      </w:r>
    </w:p>
    <w:p w14:paraId="5C61203A" w14:textId="77777777" w:rsidR="00DD0AE4" w:rsidRDefault="00DD0AE4" w:rsidP="008C642C">
      <w:pPr>
        <w:pStyle w:val="a0"/>
      </w:pPr>
      <w:r>
        <w:t>отслеживание местоположения,</w:t>
      </w:r>
    </w:p>
    <w:p w14:paraId="151E322E" w14:textId="77777777" w:rsidR="00DD0AE4" w:rsidRDefault="00DD0AE4" w:rsidP="008C642C">
      <w:pPr>
        <w:pStyle w:val="a0"/>
      </w:pPr>
      <w:r>
        <w:t>обмен текстовыми сообщениями,</w:t>
      </w:r>
    </w:p>
    <w:p w14:paraId="4277D1C6" w14:textId="77777777" w:rsidR="00DD0AE4" w:rsidRDefault="00DD0AE4" w:rsidP="008C642C">
      <w:pPr>
        <w:pStyle w:val="a0"/>
      </w:pPr>
      <w:r w:rsidRPr="00A84BD1">
        <w:t>сигнал предупреждения</w:t>
      </w:r>
      <w:r>
        <w:t>,</w:t>
      </w:r>
    </w:p>
    <w:p w14:paraId="09B76237" w14:textId="77777777" w:rsidR="00DD0AE4" w:rsidRDefault="00DD0AE4" w:rsidP="008C642C">
      <w:pPr>
        <w:pStyle w:val="a0"/>
      </w:pPr>
      <w:r>
        <w:t>проверка радио.</w:t>
      </w:r>
    </w:p>
    <w:p w14:paraId="372859DE" w14:textId="1E7C89D5" w:rsidR="00DD0AE4" w:rsidRDefault="00DD0AE4" w:rsidP="00B637FF">
      <w:pPr>
        <w:pStyle w:val="a3"/>
      </w:pPr>
      <w:r w:rsidRPr="0082342B">
        <w:rPr>
          <w:b/>
        </w:rPr>
        <w:t>Примечание</w:t>
      </w:r>
      <w:r>
        <w:t xml:space="preserve">. </w:t>
      </w:r>
      <w:r w:rsidRPr="0082342B">
        <w:t xml:space="preserve">Для подключения к системе </w:t>
      </w:r>
      <w:proofErr w:type="spellStart"/>
      <w:r w:rsidRPr="00CA6743">
        <w:rPr>
          <w:lang w:val="en-US"/>
        </w:rPr>
        <w:t>Kirisun</w:t>
      </w:r>
      <w:proofErr w:type="spellEnd"/>
      <w:r w:rsidRPr="007640F2">
        <w:t xml:space="preserve"> </w:t>
      </w:r>
      <w:r w:rsidRPr="0082342B">
        <w:t xml:space="preserve">DMR требуется лицензия </w:t>
      </w:r>
      <w:proofErr w:type="spellStart"/>
      <w:r w:rsidRPr="00CA6743">
        <w:rPr>
          <w:lang w:val="en-US"/>
        </w:rPr>
        <w:t>Kirisun</w:t>
      </w:r>
      <w:proofErr w:type="spellEnd"/>
      <w:r w:rsidRPr="007640F2">
        <w:t xml:space="preserve"> </w:t>
      </w:r>
      <w:r w:rsidRPr="0082342B">
        <w:t>DMR.</w:t>
      </w:r>
    </w:p>
    <w:p w14:paraId="27894310" w14:textId="32DC40F0" w:rsidR="00DD0AE4" w:rsidRDefault="00DD0AE4" w:rsidP="008C642C">
      <w:pPr>
        <w:pStyle w:val="a3"/>
      </w:pPr>
      <w:r>
        <w:t xml:space="preserve">Сервер может подключать несколько шлюзов </w:t>
      </w:r>
      <w:proofErr w:type="spellStart"/>
      <w:r w:rsidRPr="00CA6743">
        <w:rPr>
          <w:lang w:val="en-US"/>
        </w:rPr>
        <w:t>Kirisun</w:t>
      </w:r>
      <w:proofErr w:type="spellEnd"/>
      <w:r w:rsidRPr="007640F2">
        <w:t xml:space="preserve"> </w:t>
      </w:r>
      <w:r>
        <w:t>AIS, встроенных в ретрансляторы, для управления абонентами DMR.</w:t>
      </w:r>
    </w:p>
    <w:p w14:paraId="57DE7AB4" w14:textId="6DF9ECAB" w:rsidR="00DD0AE4" w:rsidRPr="0059614C" w:rsidRDefault="00DD0AE4" w:rsidP="008C642C">
      <w:pPr>
        <w:pStyle w:val="a3"/>
      </w:pPr>
      <w:r w:rsidRPr="0082342B">
        <w:t xml:space="preserve">Все настройки подключения </w:t>
      </w:r>
      <w:proofErr w:type="spellStart"/>
      <w:r w:rsidRPr="00CA6743">
        <w:rPr>
          <w:lang w:val="en-US"/>
        </w:rPr>
        <w:t>Kirisun</w:t>
      </w:r>
      <w:proofErr w:type="spellEnd"/>
      <w:r w:rsidRPr="007640F2">
        <w:t xml:space="preserve"> </w:t>
      </w:r>
      <w:r w:rsidRPr="0082342B">
        <w:t xml:space="preserve">DMR выполняются </w:t>
      </w:r>
      <w:r>
        <w:t xml:space="preserve">на вкладке </w:t>
      </w:r>
      <w:r>
        <w:rPr>
          <w:rStyle w:val="afff6"/>
        </w:rPr>
        <w:t>DMR</w:t>
      </w:r>
      <w:r>
        <w:t xml:space="preserve"> </w:t>
      </w:r>
      <w:r w:rsidRPr="00C7032C">
        <w:t>диалогово</w:t>
      </w:r>
      <w:r>
        <w:t>го</w:t>
      </w:r>
      <w:r w:rsidRPr="00C7032C">
        <w:t xml:space="preserve"> окн</w:t>
      </w:r>
      <w:r>
        <w:t>а</w:t>
      </w:r>
      <w:r w:rsidRPr="00C7032C">
        <w:t xml:space="preserve"> </w:t>
      </w:r>
      <w:r w:rsidR="0059614C" w:rsidRPr="0059614C">
        <w:rPr>
          <w:rStyle w:val="afff6"/>
          <w:lang w:val="ru-RU"/>
        </w:rPr>
        <w:t>Настройки сервера</w:t>
      </w:r>
      <w:r>
        <w:rPr>
          <w:rStyle w:val="afff6"/>
          <w:lang w:val="ru-RU"/>
        </w:rPr>
        <w:t xml:space="preserve"> </w:t>
      </w:r>
      <w:r>
        <w:t>(</w:t>
      </w:r>
      <w:r w:rsidR="008C642C">
        <w:t>рис. </w:t>
      </w:r>
      <w:r w:rsidR="00C85F37">
        <w:t>39</w:t>
      </w:r>
      <w:r w:rsidRPr="0059614C">
        <w:t>) (</w:t>
      </w:r>
      <w:r>
        <w:t>запускается</w:t>
      </w:r>
      <w:r w:rsidRPr="0059614C">
        <w:t xml:space="preserve"> </w:t>
      </w:r>
      <w:r w:rsidRPr="00C7032C">
        <w:t>кнопк</w:t>
      </w:r>
      <w:r>
        <w:t>ой</w:t>
      </w:r>
      <w:r w:rsidRPr="0059614C">
        <w:t xml:space="preserve"> </w:t>
      </w:r>
      <w:r w:rsidR="0059614C" w:rsidRPr="00C85F37">
        <w:rPr>
          <w:rStyle w:val="afff6"/>
          <w:lang w:val="ru-RU"/>
        </w:rPr>
        <w:t xml:space="preserve">Настройки </w:t>
      </w:r>
      <w:proofErr w:type="gramStart"/>
      <w:r w:rsidR="0059614C" w:rsidRPr="00C85F37">
        <w:rPr>
          <w:rStyle w:val="afff6"/>
          <w:lang w:val="ru-RU"/>
        </w:rPr>
        <w:t>сервера</w:t>
      </w:r>
      <w:r w:rsidR="000571F0" w:rsidRPr="000571F0">
        <w:rPr>
          <w:rStyle w:val="afff6"/>
          <w:lang w:val="ru-RU"/>
        </w:rPr>
        <w:t xml:space="preserve"> </w:t>
      </w:r>
      <w:r w:rsidR="000571F0">
        <w:rPr>
          <w:noProof/>
          <w:lang w:eastAsia="ru-RU"/>
        </w:rPr>
        <w:drawing>
          <wp:inline distT="0" distB="0" distL="0" distR="0" wp14:anchorId="50B3BDDD" wp14:editId="6045B9E8">
            <wp:extent cx="285750" cy="28575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Рисунок 13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1F0" w:rsidRPr="000571F0">
        <w:rPr>
          <w:rStyle w:val="afff6"/>
          <w:lang w:val="ru-RU"/>
        </w:rPr>
        <w:t xml:space="preserve"> </w:t>
      </w:r>
      <w:r w:rsidRPr="00582498">
        <w:t>в</w:t>
      </w:r>
      <w:proofErr w:type="gramEnd"/>
      <w:r w:rsidRPr="0059614C">
        <w:t xml:space="preserve"> </w:t>
      </w:r>
      <w:r w:rsidRPr="00582498">
        <w:t>окне</w:t>
      </w:r>
      <w:r w:rsidRPr="0059614C">
        <w:t xml:space="preserve"> </w:t>
      </w:r>
      <w:r w:rsidR="0059614C" w:rsidRPr="00C85F37">
        <w:rPr>
          <w:rStyle w:val="afff6"/>
          <w:lang w:val="ru-RU"/>
        </w:rPr>
        <w:t>Менеджер сервера</w:t>
      </w:r>
      <w:r w:rsidRPr="0059614C">
        <w:t xml:space="preserve"> – </w:t>
      </w:r>
      <w:r w:rsidR="008C642C">
        <w:t>рис</w:t>
      </w:r>
      <w:r w:rsidR="008C642C" w:rsidRPr="0059614C">
        <w:t>.</w:t>
      </w:r>
      <w:r w:rsidR="008C642C" w:rsidRPr="008C642C">
        <w:rPr>
          <w:lang w:val="en-US"/>
        </w:rPr>
        <w:t> </w:t>
      </w:r>
      <w:r>
        <w:fldChar w:fldCharType="begin"/>
      </w:r>
      <w:r w:rsidRPr="0059614C">
        <w:instrText xml:space="preserve"> </w:instrText>
      </w:r>
      <w:r w:rsidRPr="001F79A2">
        <w:rPr>
          <w:lang w:val="en-US"/>
        </w:rPr>
        <w:instrText>REF</w:instrText>
      </w:r>
      <w:r w:rsidRPr="0059614C">
        <w:instrText xml:space="preserve"> _</w:instrText>
      </w:r>
      <w:r w:rsidRPr="001F79A2">
        <w:rPr>
          <w:lang w:val="en-US"/>
        </w:rPr>
        <w:instrText>Ref</w:instrText>
      </w:r>
      <w:r w:rsidRPr="0059614C">
        <w:instrText>71017779 \</w:instrText>
      </w:r>
      <w:r w:rsidRPr="001F79A2">
        <w:rPr>
          <w:lang w:val="en-US"/>
        </w:rPr>
        <w:instrText>h</w:instrText>
      </w:r>
      <w:r w:rsidRPr="0059614C">
        <w:instrText xml:space="preserve">  \* </w:instrText>
      </w:r>
      <w:r w:rsidRPr="001F79A2">
        <w:rPr>
          <w:lang w:val="en-US"/>
        </w:rPr>
        <w:instrText>MERGEFORMAT</w:instrText>
      </w:r>
      <w:r w:rsidRPr="0059614C">
        <w:instrText xml:space="preserve"> </w:instrText>
      </w:r>
      <w:r>
        <w:fldChar w:fldCharType="separate"/>
      </w:r>
      <w:r w:rsidR="001F3060" w:rsidRPr="0059614C">
        <w:t>3</w:t>
      </w:r>
      <w:r>
        <w:fldChar w:fldCharType="end"/>
      </w:r>
      <w:r w:rsidRPr="0059614C">
        <w:t>).</w:t>
      </w:r>
    </w:p>
    <w:p w14:paraId="524F1ACA" w14:textId="77777777" w:rsidR="00DD0AE4" w:rsidRDefault="00DD0AE4" w:rsidP="00DD0AE4">
      <w:pPr>
        <w:pStyle w:val="Figure"/>
      </w:pPr>
      <w:r>
        <w:lastRenderedPageBreak/>
        <w:drawing>
          <wp:inline distT="0" distB="0" distL="0" distR="0" wp14:anchorId="481AB3B0" wp14:editId="436C4C5A">
            <wp:extent cx="5715000" cy="4105275"/>
            <wp:effectExtent l="0" t="0" r="0" b="9525"/>
            <wp:docPr id="182" name="Рисунок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16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9F3A2" w14:textId="18DBE84F" w:rsidR="00490D13" w:rsidRPr="00DD0AE4" w:rsidRDefault="00DD0AE4" w:rsidP="00DD0AE4">
      <w:pPr>
        <w:pStyle w:val="ImageCaption"/>
      </w:pPr>
      <w:r>
        <w:t xml:space="preserve">Рисунок </w:t>
      </w:r>
      <w:r w:rsidR="00C85F37">
        <w:t>39</w:t>
      </w:r>
      <w:r w:rsidRPr="00DD0AE4">
        <w:t xml:space="preserve"> – </w:t>
      </w:r>
      <w:r w:rsidRPr="00A318C3">
        <w:t>Подключение</w:t>
      </w:r>
      <w:r w:rsidRPr="00DD0AE4">
        <w:t xml:space="preserve"> </w:t>
      </w:r>
      <w:r w:rsidRPr="00A318C3">
        <w:t>сети</w:t>
      </w:r>
      <w:r w:rsidRPr="00DD0AE4">
        <w:t xml:space="preserve"> </w:t>
      </w:r>
      <w:proofErr w:type="spellStart"/>
      <w:r w:rsidRPr="00CA6743">
        <w:rPr>
          <w:lang w:val="en-US"/>
        </w:rPr>
        <w:t>Kirisun</w:t>
      </w:r>
      <w:proofErr w:type="spellEnd"/>
      <w:r w:rsidRPr="00DD0AE4">
        <w:t xml:space="preserve"> </w:t>
      </w:r>
      <w:r w:rsidRPr="00DD0AE4">
        <w:rPr>
          <w:lang w:val="en-US"/>
        </w:rPr>
        <w:t>DMR</w:t>
      </w:r>
      <w:r w:rsidRPr="00DD0AE4">
        <w:t xml:space="preserve"> </w:t>
      </w:r>
      <w:r w:rsidRPr="00A318C3">
        <w:t>в</w:t>
      </w:r>
      <w:r w:rsidRPr="00DD0AE4">
        <w:t xml:space="preserve"> </w:t>
      </w:r>
      <w:r w:rsidR="0059614C" w:rsidRPr="0059614C">
        <w:rPr>
          <w:rStyle w:val="afff6"/>
          <w:lang w:val="ru-RU"/>
        </w:rPr>
        <w:t>Менеджер сервера</w:t>
      </w:r>
    </w:p>
    <w:p w14:paraId="7C9A66E6" w14:textId="02DFF470" w:rsidR="00DD0AE4" w:rsidRDefault="00DD0AE4" w:rsidP="008C642C">
      <w:pPr>
        <w:pStyle w:val="afff8"/>
      </w:pPr>
      <w:r>
        <w:t xml:space="preserve">Подключение </w:t>
      </w:r>
      <w:proofErr w:type="spellStart"/>
      <w:r w:rsidRPr="00CA6743">
        <w:rPr>
          <w:lang w:val="en-US"/>
        </w:rPr>
        <w:t>Kirisun</w:t>
      </w:r>
      <w:proofErr w:type="spellEnd"/>
      <w:r w:rsidRPr="00DD0AE4">
        <w:t xml:space="preserve"> </w:t>
      </w:r>
      <w:r>
        <w:t>DMR</w:t>
      </w:r>
    </w:p>
    <w:p w14:paraId="4A6A762C" w14:textId="1ACC81C9" w:rsidR="00DD0AE4" w:rsidRPr="00C7032C" w:rsidRDefault="00DD0AE4" w:rsidP="008C642C">
      <w:pPr>
        <w:pStyle w:val="a3"/>
      </w:pPr>
      <w:r>
        <w:t xml:space="preserve">Добавление новой сети или внесение изменений в настройки уже существующей из списка, отображаемого на вкладке </w:t>
      </w:r>
      <w:r>
        <w:rPr>
          <w:rStyle w:val="afff6"/>
        </w:rPr>
        <w:t>DMR</w:t>
      </w:r>
      <w:r w:rsidRPr="00C477D2">
        <w:t xml:space="preserve"> </w:t>
      </w:r>
      <w:r>
        <w:t xml:space="preserve">реализуется через диалоговое окно </w:t>
      </w:r>
      <w:proofErr w:type="spellStart"/>
      <w:r w:rsidRPr="00DD0AE4">
        <w:rPr>
          <w:rStyle w:val="afff6"/>
        </w:rPr>
        <w:t>Kirisun</w:t>
      </w:r>
      <w:proofErr w:type="spellEnd"/>
      <w:r w:rsidRPr="00DD0AE4">
        <w:t xml:space="preserve"> </w:t>
      </w:r>
      <w:r>
        <w:rPr>
          <w:rStyle w:val="afff6"/>
        </w:rPr>
        <w:t>DMR</w:t>
      </w:r>
      <w:r w:rsidRPr="00EC5AB0">
        <w:rPr>
          <w:rStyle w:val="afff6"/>
          <w:lang w:val="ru-RU"/>
        </w:rPr>
        <w:t xml:space="preserve"> </w:t>
      </w:r>
      <w:r>
        <w:rPr>
          <w:rStyle w:val="afff6"/>
        </w:rPr>
        <w:t>Network</w:t>
      </w:r>
      <w:r w:rsidRPr="00AE738D">
        <w:t xml:space="preserve"> (</w:t>
      </w:r>
      <w:r w:rsidR="008C642C">
        <w:t>рис. </w:t>
      </w:r>
      <w:r w:rsidR="00C85F37">
        <w:t>39</w:t>
      </w:r>
      <w:r w:rsidRPr="00AE738D">
        <w:t xml:space="preserve">) </w:t>
      </w:r>
      <w:r>
        <w:t xml:space="preserve">(нажмите </w:t>
      </w:r>
      <w:proofErr w:type="gramStart"/>
      <w:r>
        <w:t>кнопку</w:t>
      </w:r>
      <w:r w:rsidR="00CC5FA5" w:rsidRPr="00CC5FA5">
        <w:t xml:space="preserve"> </w:t>
      </w:r>
      <w:r w:rsidR="00AF55F3">
        <w:rPr>
          <w:noProof/>
          <w:lang w:eastAsia="ru-RU"/>
        </w:rPr>
        <w:drawing>
          <wp:inline distT="0" distB="0" distL="0" distR="0" wp14:anchorId="240B977D" wp14:editId="2808F288">
            <wp:extent cx="171450" cy="17145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11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FA5" w:rsidRPr="00CC5FA5">
        <w:t xml:space="preserve"> </w:t>
      </w:r>
      <w:r>
        <w:t>в</w:t>
      </w:r>
      <w:proofErr w:type="gramEnd"/>
      <w:r>
        <w:t xml:space="preserve"> окне </w:t>
      </w:r>
      <w:r w:rsidR="0059614C" w:rsidRPr="0059614C">
        <w:rPr>
          <w:rStyle w:val="afff6"/>
          <w:lang w:val="ru-RU"/>
        </w:rPr>
        <w:t>Настройки сервера</w:t>
      </w:r>
      <w:r>
        <w:t xml:space="preserve"> на вкладке </w:t>
      </w:r>
      <w:r>
        <w:rPr>
          <w:rStyle w:val="afff6"/>
        </w:rPr>
        <w:t>DMR</w:t>
      </w:r>
      <w:r w:rsidRPr="00C477D2">
        <w:t xml:space="preserve"> </w:t>
      </w:r>
      <w:r>
        <w:t>для добавления сети и кнопку</w:t>
      </w:r>
      <w:r w:rsidR="00790207" w:rsidRPr="00790207">
        <w:t xml:space="preserve"> </w:t>
      </w:r>
      <w:r w:rsidR="00AF55F3">
        <w:rPr>
          <w:noProof/>
          <w:position w:val="-14"/>
          <w:lang w:eastAsia="ru-RU"/>
        </w:rPr>
        <w:drawing>
          <wp:inline distT="0" distB="0" distL="0" distR="0" wp14:anchorId="4073E099" wp14:editId="371A9FA5">
            <wp:extent cx="238125" cy="247650"/>
            <wp:effectExtent l="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11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1B">
        <w:rPr>
          <w:rStyle w:val="-a"/>
        </w:rPr>
        <w:t xml:space="preserve"> </w:t>
      </w:r>
      <w:r>
        <w:t xml:space="preserve">для редактирования настроек выбранной сети – </w:t>
      </w:r>
      <w:r w:rsidR="008C642C">
        <w:t>рис. </w:t>
      </w:r>
      <w:r>
        <w:fldChar w:fldCharType="begin"/>
      </w:r>
      <w:r>
        <w:instrText xml:space="preserve"> REF _Ref71324653 \h </w:instrText>
      </w:r>
      <w:r>
        <w:fldChar w:fldCharType="separate"/>
      </w:r>
      <w:r w:rsidR="001F3060">
        <w:rPr>
          <w:noProof/>
        </w:rPr>
        <w:t>4</w:t>
      </w:r>
      <w:r w:rsidR="00C85F37">
        <w:rPr>
          <w:noProof/>
        </w:rPr>
        <w:t>0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_Ref71324726 \h </w:instrText>
      </w:r>
      <w:r>
        <w:fldChar w:fldCharType="separate"/>
      </w:r>
      <w:r w:rsidR="001F3060">
        <w:rPr>
          <w:noProof/>
        </w:rPr>
        <w:t>4</w:t>
      </w:r>
      <w:r w:rsidR="00C85F37">
        <w:rPr>
          <w:noProof/>
        </w:rPr>
        <w:t>1</w:t>
      </w:r>
      <w:r>
        <w:fldChar w:fldCharType="end"/>
      </w:r>
      <w:r w:rsidR="007F1CB9">
        <w:t xml:space="preserve">, </w:t>
      </w:r>
      <w:r w:rsidR="007F1CB9">
        <w:fldChar w:fldCharType="begin"/>
      </w:r>
      <w:r w:rsidR="007F1CB9">
        <w:instrText xml:space="preserve"> REF _Ref71325077 \h </w:instrText>
      </w:r>
      <w:r w:rsidR="007F1CB9">
        <w:fldChar w:fldCharType="separate"/>
      </w:r>
      <w:r w:rsidR="001F3060" w:rsidRPr="002F1AAC">
        <w:rPr>
          <w:noProof/>
        </w:rPr>
        <w:t>4</w:t>
      </w:r>
      <w:r w:rsidR="00C85F37">
        <w:rPr>
          <w:noProof/>
        </w:rPr>
        <w:t>2</w:t>
      </w:r>
      <w:r w:rsidR="007F1CB9">
        <w:fldChar w:fldCharType="end"/>
      </w:r>
      <w:r>
        <w:t xml:space="preserve">). Чтобы удалить выбранную из списка сеть, нажмите </w:t>
      </w:r>
      <w:proofErr w:type="gramStart"/>
      <w:r>
        <w:t>кнопку</w:t>
      </w:r>
      <w:r w:rsidR="000571F0" w:rsidRPr="00AF55F3">
        <w:t xml:space="preserve"> </w:t>
      </w:r>
      <w:r w:rsidR="00AF55F3">
        <w:rPr>
          <w:noProof/>
          <w:lang w:eastAsia="ru-RU"/>
        </w:rPr>
        <w:drawing>
          <wp:inline distT="0" distB="0" distL="0" distR="0" wp14:anchorId="329BB8DD" wp14:editId="45C4CEEC">
            <wp:extent cx="171450" cy="17145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16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proofErr w:type="gramEnd"/>
    </w:p>
    <w:p w14:paraId="7144501F" w14:textId="75762805" w:rsidR="00DD0AE4" w:rsidRDefault="00DD0AE4" w:rsidP="00DD0AE4">
      <w:pPr>
        <w:pStyle w:val="Figure"/>
      </w:pPr>
      <w:r>
        <w:lastRenderedPageBreak/>
        <w:drawing>
          <wp:inline distT="0" distB="0" distL="0" distR="0" wp14:anchorId="50EA3CB4" wp14:editId="4527AD04">
            <wp:extent cx="4438650" cy="4552950"/>
            <wp:effectExtent l="0" t="0" r="0" b="0"/>
            <wp:docPr id="187" name="Рисунок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115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2A2CE" w14:textId="5A361CB8" w:rsidR="00DD0AE4" w:rsidRDefault="00DD0AE4" w:rsidP="00DD0AE4">
      <w:pPr>
        <w:pStyle w:val="ImageCaption"/>
      </w:pPr>
      <w:r>
        <w:t xml:space="preserve">Рисунок </w:t>
      </w:r>
      <w:r w:rsidR="00A6392C">
        <w:rPr>
          <w:noProof/>
        </w:rPr>
        <w:fldChar w:fldCharType="begin"/>
      </w:r>
      <w:r w:rsidR="00A6392C">
        <w:rPr>
          <w:noProof/>
        </w:rPr>
        <w:instrText xml:space="preserve"> SEQ Рисунок \* ARABIC </w:instrText>
      </w:r>
      <w:r w:rsidR="00A6392C">
        <w:rPr>
          <w:noProof/>
        </w:rPr>
        <w:fldChar w:fldCharType="separate"/>
      </w:r>
      <w:bookmarkStart w:id="98" w:name="_Ref71324653"/>
      <w:r w:rsidR="001F3060">
        <w:rPr>
          <w:noProof/>
        </w:rPr>
        <w:t>4</w:t>
      </w:r>
      <w:bookmarkEnd w:id="98"/>
      <w:r w:rsidR="00F0296D">
        <w:rPr>
          <w:noProof/>
        </w:rPr>
        <w:t>0</w:t>
      </w:r>
      <w:r w:rsidR="00A6392C">
        <w:rPr>
          <w:noProof/>
        </w:rPr>
        <w:fldChar w:fldCharType="end"/>
      </w:r>
      <w:r>
        <w:t xml:space="preserve"> </w:t>
      </w:r>
      <w:r w:rsidRPr="00FE073C">
        <w:t>–</w:t>
      </w:r>
      <w:r>
        <w:t xml:space="preserve"> Вкладка </w:t>
      </w:r>
      <w:r w:rsidRPr="00595413">
        <w:rPr>
          <w:rStyle w:val="afff6"/>
        </w:rPr>
        <w:t>General</w:t>
      </w:r>
      <w:r>
        <w:t xml:space="preserve"> окна подключения </w:t>
      </w:r>
      <w:proofErr w:type="spellStart"/>
      <w:r w:rsidRPr="00DD0AE4">
        <w:rPr>
          <w:rStyle w:val="afff6"/>
        </w:rPr>
        <w:t>Kirisun</w:t>
      </w:r>
      <w:proofErr w:type="spellEnd"/>
      <w:r w:rsidRPr="00DD0AE4">
        <w:t xml:space="preserve"> </w:t>
      </w:r>
      <w:r>
        <w:rPr>
          <w:rStyle w:val="afff6"/>
        </w:rPr>
        <w:t>DMR</w:t>
      </w:r>
      <w:r w:rsidRPr="00EC5AB0">
        <w:rPr>
          <w:rStyle w:val="afff6"/>
          <w:lang w:val="ru-RU"/>
        </w:rPr>
        <w:t xml:space="preserve"> </w:t>
      </w:r>
      <w:r>
        <w:rPr>
          <w:rStyle w:val="afff6"/>
        </w:rPr>
        <w:t>Network</w:t>
      </w:r>
    </w:p>
    <w:p w14:paraId="4ED836FC" w14:textId="28619112" w:rsidR="00DD0AE4" w:rsidRPr="00C7032C" w:rsidRDefault="00DD0AE4" w:rsidP="008C642C">
      <w:pPr>
        <w:pStyle w:val="a3"/>
      </w:pPr>
      <w:r>
        <w:t xml:space="preserve">В поле </w:t>
      </w:r>
      <w:r w:rsidRPr="00C477D2">
        <w:rPr>
          <w:rStyle w:val="afff6"/>
        </w:rPr>
        <w:t>Name</w:t>
      </w:r>
      <w:r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>
        <w:fldChar w:fldCharType="begin"/>
      </w:r>
      <w:r>
        <w:instrText xml:space="preserve"> REF _Ref71324653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0</w:t>
      </w:r>
      <w:r>
        <w:fldChar w:fldCharType="end"/>
      </w:r>
      <w:r w:rsidRPr="00AE738D">
        <w:t>)</w:t>
      </w:r>
      <w:r>
        <w:t xml:space="preserve"> задайте </w:t>
      </w:r>
      <w:r w:rsidRPr="00C7032C">
        <w:t xml:space="preserve">имя </w:t>
      </w:r>
      <w:r>
        <w:t>сети</w:t>
      </w:r>
      <w:r w:rsidRPr="00C7032C">
        <w:t>.</w:t>
      </w:r>
    </w:p>
    <w:p w14:paraId="57C23949" w14:textId="26377DB2" w:rsidR="00DD0AE4" w:rsidRDefault="00DD0AE4" w:rsidP="008C642C">
      <w:pPr>
        <w:pStyle w:val="a3"/>
      </w:pPr>
      <w:r>
        <w:t xml:space="preserve">В поле </w:t>
      </w:r>
      <w:r w:rsidRPr="00FE073C">
        <w:rPr>
          <w:rStyle w:val="afff6"/>
        </w:rPr>
        <w:t>Default</w:t>
      </w:r>
      <w:r>
        <w:rPr>
          <w:rStyle w:val="afff6"/>
          <w:lang w:val="ru-RU"/>
        </w:rPr>
        <w:t> </w:t>
      </w:r>
      <w:r w:rsidRPr="00FE073C">
        <w:rPr>
          <w:rStyle w:val="afff6"/>
        </w:rPr>
        <w:t>Radio</w:t>
      </w:r>
      <w:r>
        <w:rPr>
          <w:rStyle w:val="afff6"/>
          <w:lang w:val="ru-RU"/>
        </w:rPr>
        <w:t> </w:t>
      </w:r>
      <w:r w:rsidRPr="00FE073C">
        <w:rPr>
          <w:rStyle w:val="afff6"/>
        </w:rPr>
        <w:t>ID</w:t>
      </w:r>
      <w:r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>
        <w:fldChar w:fldCharType="begin"/>
      </w:r>
      <w:r>
        <w:instrText xml:space="preserve"> REF _Ref71324653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0</w:t>
      </w:r>
      <w:r>
        <w:fldChar w:fldCharType="end"/>
      </w:r>
      <w:r w:rsidRPr="00AE738D">
        <w:t>)</w:t>
      </w:r>
      <w:r>
        <w:t xml:space="preserve"> задайте номер, используемый по умолчанию для идентификации действий, выполняемых из </w:t>
      </w:r>
      <w:r w:rsidR="00A84BD1">
        <w:t>ОМЕГА</w:t>
      </w:r>
      <w:r>
        <w:t xml:space="preserve"> в систему DMR. Этот номер используется, если никакой другой идентификатор (</w:t>
      </w:r>
      <w:r w:rsidRPr="00907720">
        <w:rPr>
          <w:rStyle w:val="afff6"/>
        </w:rPr>
        <w:t>Virtual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Radio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ID</w:t>
      </w:r>
      <w:r>
        <w:t xml:space="preserve">) не назначен диспетчеру или </w:t>
      </w:r>
      <w:r w:rsidR="00A84BD1">
        <w:t>абоненту ОМЕГА</w:t>
      </w:r>
      <w:r>
        <w:t>, звонящему абонентам DMR.</w:t>
      </w:r>
    </w:p>
    <w:p w14:paraId="511C9A42" w14:textId="77777777" w:rsidR="00DD0AE4" w:rsidRDefault="00DD0AE4" w:rsidP="008C642C">
      <w:pPr>
        <w:pStyle w:val="afffa"/>
      </w:pPr>
      <w:r w:rsidRPr="00FE073C">
        <w:rPr>
          <w:b/>
        </w:rPr>
        <w:t>Примечание</w:t>
      </w:r>
      <w:r w:rsidRPr="00FE073C">
        <w:t>. Идентификатор радо по умолчанию должен быть уникальным среди всех идентификаторов, назначенных абонентским устройствам DMR.</w:t>
      </w:r>
    </w:p>
    <w:p w14:paraId="5156AFAA" w14:textId="0C913AB8" w:rsidR="00DD0AE4" w:rsidRDefault="00DD0AE4" w:rsidP="008C642C">
      <w:pPr>
        <w:pStyle w:val="a3"/>
      </w:pPr>
      <w:r>
        <w:t xml:space="preserve">В поле </w:t>
      </w:r>
      <w:r w:rsidRPr="00FE073C">
        <w:rPr>
          <w:rStyle w:val="afff6"/>
        </w:rPr>
        <w:t>Server</w:t>
      </w:r>
      <w:r>
        <w:rPr>
          <w:rStyle w:val="afff6"/>
          <w:lang w:val="ru-RU"/>
        </w:rPr>
        <w:t> </w:t>
      </w:r>
      <w:r w:rsidRPr="00FE073C">
        <w:rPr>
          <w:rStyle w:val="afff6"/>
        </w:rPr>
        <w:t>SIP</w:t>
      </w:r>
      <w:r>
        <w:rPr>
          <w:rStyle w:val="afff6"/>
          <w:lang w:val="ru-RU"/>
        </w:rPr>
        <w:t> </w:t>
      </w:r>
      <w:r w:rsidRPr="00FE073C">
        <w:rPr>
          <w:rStyle w:val="afff6"/>
        </w:rPr>
        <w:t>IP</w:t>
      </w:r>
      <w:r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>
        <w:fldChar w:fldCharType="begin"/>
      </w:r>
      <w:r>
        <w:instrText xml:space="preserve"> REF _Ref71324653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0</w:t>
      </w:r>
      <w:r>
        <w:fldChar w:fldCharType="end"/>
      </w:r>
      <w:r w:rsidRPr="00AE738D">
        <w:t>)</w:t>
      </w:r>
      <w:r>
        <w:t xml:space="preserve"> задайте IP-адрес, используемый сервером для подключения к шлюзу AIS.</w:t>
      </w:r>
    </w:p>
    <w:p w14:paraId="059DF6DC" w14:textId="4FB4CAED" w:rsidR="00DD0AE4" w:rsidRDefault="00DD0AE4" w:rsidP="008C642C">
      <w:pPr>
        <w:pStyle w:val="a3"/>
      </w:pPr>
      <w:r>
        <w:t>В</w:t>
      </w:r>
      <w:r w:rsidRPr="00FE073C">
        <w:rPr>
          <w:lang w:val="en-US"/>
        </w:rPr>
        <w:t xml:space="preserve"> </w:t>
      </w:r>
      <w:r>
        <w:t>поле</w:t>
      </w:r>
      <w:r w:rsidRPr="00FE073C">
        <w:rPr>
          <w:lang w:val="en-US"/>
        </w:rPr>
        <w:t xml:space="preserve"> </w:t>
      </w:r>
      <w:r w:rsidRPr="00FE073C">
        <w:rPr>
          <w:rStyle w:val="afff6"/>
        </w:rPr>
        <w:t xml:space="preserve">Server SIP Port </w:t>
      </w:r>
      <w:r w:rsidRPr="00FE073C">
        <w:rPr>
          <w:lang w:val="en-US"/>
        </w:rPr>
        <w:t>(</w:t>
      </w:r>
      <w:r w:rsidR="008C642C">
        <w:t>рис</w:t>
      </w:r>
      <w:r w:rsidR="008C642C" w:rsidRPr="008C642C">
        <w:rPr>
          <w:lang w:val="en-US"/>
        </w:rPr>
        <w:t>. </w:t>
      </w:r>
      <w:r>
        <w:fldChar w:fldCharType="begin"/>
      </w:r>
      <w:r w:rsidRPr="007F1CB9">
        <w:rPr>
          <w:lang w:val="en-US"/>
        </w:rPr>
        <w:instrText xml:space="preserve"> REF _Ref71324653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0</w:t>
      </w:r>
      <w:r>
        <w:fldChar w:fldCharType="end"/>
      </w:r>
      <w:r w:rsidRPr="00AE738D">
        <w:t>)</w:t>
      </w:r>
      <w:r>
        <w:t xml:space="preserve"> задайте порт UDP, используемый сервером для подключения к шлюзу AIS.</w:t>
      </w:r>
    </w:p>
    <w:p w14:paraId="18141131" w14:textId="6D0FB295" w:rsidR="00DD0AE4" w:rsidRDefault="00DD0AE4" w:rsidP="008C642C">
      <w:pPr>
        <w:pStyle w:val="a3"/>
      </w:pPr>
      <w:r>
        <w:t>В</w:t>
      </w:r>
      <w:r w:rsidRPr="00EC5AB0">
        <w:t xml:space="preserve"> </w:t>
      </w:r>
      <w:r>
        <w:t>поле</w:t>
      </w:r>
      <w:r w:rsidRPr="00EC5AB0">
        <w:t xml:space="preserve"> </w:t>
      </w:r>
      <w:r w:rsidRPr="00EC5AB0">
        <w:rPr>
          <w:rStyle w:val="afff6"/>
        </w:rPr>
        <w:t>Gateway</w:t>
      </w:r>
      <w:r>
        <w:rPr>
          <w:rStyle w:val="afff6"/>
          <w:lang w:val="ru-RU"/>
        </w:rPr>
        <w:t> </w:t>
      </w:r>
      <w:r w:rsidRPr="00EC5AB0">
        <w:rPr>
          <w:rStyle w:val="afff6"/>
        </w:rPr>
        <w:t>IP</w:t>
      </w:r>
      <w:r w:rsidRPr="00EC5AB0">
        <w:rPr>
          <w:rStyle w:val="afff6"/>
          <w:lang w:val="ru-RU"/>
        </w:rPr>
        <w:t xml:space="preserve"> </w:t>
      </w:r>
      <w:r w:rsidRPr="00EC5AB0">
        <w:t>(</w:t>
      </w:r>
      <w:r w:rsidR="008C642C">
        <w:t>рис. </w:t>
      </w:r>
      <w:r>
        <w:fldChar w:fldCharType="begin"/>
      </w:r>
      <w:r>
        <w:instrText xml:space="preserve"> REF _Ref71324653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0</w:t>
      </w:r>
      <w:r>
        <w:fldChar w:fldCharType="end"/>
      </w:r>
      <w:r w:rsidRPr="00AE738D">
        <w:t>)</w:t>
      </w:r>
      <w:r w:rsidRPr="00FE073C">
        <w:t xml:space="preserve"> </w:t>
      </w:r>
      <w:r>
        <w:t>задайте IP-адрес шлюза AIS.</w:t>
      </w:r>
    </w:p>
    <w:p w14:paraId="54E45247" w14:textId="38B130D2" w:rsidR="00DD0AE4" w:rsidRPr="00EC5AB0" w:rsidRDefault="00DD0AE4" w:rsidP="008C642C">
      <w:pPr>
        <w:pStyle w:val="a3"/>
        <w:rPr>
          <w:rFonts w:ascii="Arial" w:hAnsi="Arial" w:cs="Arial"/>
        </w:rPr>
      </w:pPr>
      <w:r>
        <w:t>В</w:t>
      </w:r>
      <w:r w:rsidRPr="00EC5AB0">
        <w:t xml:space="preserve"> </w:t>
      </w:r>
      <w:r>
        <w:t>поле</w:t>
      </w:r>
      <w:r w:rsidRPr="00EC5AB0">
        <w:t xml:space="preserve"> </w:t>
      </w:r>
      <w:r w:rsidRPr="00EC5AB0">
        <w:rPr>
          <w:rStyle w:val="afff6"/>
        </w:rPr>
        <w:t>Gateway</w:t>
      </w:r>
      <w:r>
        <w:rPr>
          <w:rStyle w:val="afff6"/>
          <w:lang w:val="ru-RU"/>
        </w:rPr>
        <w:t> </w:t>
      </w:r>
      <w:r w:rsidRPr="00EC5AB0">
        <w:rPr>
          <w:rStyle w:val="afff6"/>
        </w:rPr>
        <w:t>Port</w:t>
      </w:r>
      <w:r w:rsidRPr="00EC5AB0">
        <w:rPr>
          <w:rStyle w:val="afff6"/>
          <w:lang w:val="ru-RU"/>
        </w:rPr>
        <w:t xml:space="preserve"> </w:t>
      </w:r>
      <w:r w:rsidRPr="00EC5AB0">
        <w:t>(</w:t>
      </w:r>
      <w:r w:rsidR="008C642C">
        <w:t>рис. </w:t>
      </w:r>
      <w:r>
        <w:fldChar w:fldCharType="begin"/>
      </w:r>
      <w:r>
        <w:instrText xml:space="preserve"> REF _Ref71324653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0</w:t>
      </w:r>
      <w:r>
        <w:fldChar w:fldCharType="end"/>
      </w:r>
      <w:r w:rsidRPr="00AE738D">
        <w:t>)</w:t>
      </w:r>
      <w:r>
        <w:t xml:space="preserve"> задайте порт, используемый шлюзом AIS для приема SIP-подключений.</w:t>
      </w:r>
    </w:p>
    <w:p w14:paraId="56354096" w14:textId="2F87B8F3" w:rsidR="00DD0AE4" w:rsidRDefault="00DD0AE4" w:rsidP="008C642C">
      <w:pPr>
        <w:pStyle w:val="a3"/>
      </w:pPr>
      <w:r>
        <w:t>В</w:t>
      </w:r>
      <w:r w:rsidRPr="00EC5AB0">
        <w:t xml:space="preserve"> </w:t>
      </w:r>
      <w:r>
        <w:t>поле</w:t>
      </w:r>
      <w:r w:rsidRPr="00EC5AB0">
        <w:t xml:space="preserve"> </w:t>
      </w:r>
      <w:r w:rsidRPr="00EC5AB0">
        <w:rPr>
          <w:rStyle w:val="afff6"/>
        </w:rPr>
        <w:t>Codec</w:t>
      </w:r>
      <w:r w:rsidRPr="00EC5AB0">
        <w:rPr>
          <w:rStyle w:val="afff6"/>
          <w:lang w:val="ru-RU"/>
        </w:rPr>
        <w:t xml:space="preserve"> </w:t>
      </w:r>
      <w:r w:rsidRPr="00EC5AB0">
        <w:t>(</w:t>
      </w:r>
      <w:r w:rsidR="008C642C">
        <w:t>рис. </w:t>
      </w:r>
      <w:r>
        <w:fldChar w:fldCharType="begin"/>
      </w:r>
      <w:r>
        <w:instrText xml:space="preserve"> REF _Ref71324653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0</w:t>
      </w:r>
      <w:r>
        <w:fldChar w:fldCharType="end"/>
      </w:r>
      <w:r w:rsidRPr="00AE738D">
        <w:t>)</w:t>
      </w:r>
      <w:r>
        <w:t xml:space="preserve"> выберите кодек, реализованный в шлюзе AIS.</w:t>
      </w:r>
    </w:p>
    <w:p w14:paraId="53FBAFAE" w14:textId="1679BEF7" w:rsidR="00DD0AE4" w:rsidRDefault="00DD0AE4" w:rsidP="008C642C">
      <w:pPr>
        <w:pStyle w:val="a3"/>
      </w:pPr>
      <w:r>
        <w:lastRenderedPageBreak/>
        <w:t>В</w:t>
      </w:r>
      <w:r w:rsidRPr="00EC5AB0">
        <w:rPr>
          <w:lang w:val="en-US"/>
        </w:rPr>
        <w:t xml:space="preserve"> </w:t>
      </w:r>
      <w:r>
        <w:t>полях</w:t>
      </w:r>
      <w:r w:rsidRPr="00EC5AB0">
        <w:rPr>
          <w:lang w:val="en-US"/>
        </w:rPr>
        <w:t xml:space="preserve"> </w:t>
      </w:r>
      <w:r w:rsidRPr="00EC5AB0">
        <w:rPr>
          <w:rStyle w:val="afff6"/>
        </w:rPr>
        <w:t xml:space="preserve">RTP Port Range </w:t>
      </w:r>
      <w:r w:rsidRPr="00EC5AB0">
        <w:rPr>
          <w:lang w:val="en-US"/>
        </w:rPr>
        <w:t>(</w:t>
      </w:r>
      <w:r w:rsidR="008C642C">
        <w:t>рис</w:t>
      </w:r>
      <w:r w:rsidR="008C642C" w:rsidRPr="008C642C">
        <w:rPr>
          <w:lang w:val="en-US"/>
        </w:rPr>
        <w:t>. </w:t>
      </w:r>
      <w:r>
        <w:fldChar w:fldCharType="begin"/>
      </w:r>
      <w:r w:rsidRPr="007F1CB9">
        <w:rPr>
          <w:lang w:val="en-US"/>
        </w:rPr>
        <w:instrText xml:space="preserve"> REF _Ref71324653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0</w:t>
      </w:r>
      <w:r>
        <w:fldChar w:fldCharType="end"/>
      </w:r>
      <w:r w:rsidRPr="00AE738D">
        <w:t>)</w:t>
      </w:r>
      <w:r>
        <w:t xml:space="preserve"> задайте диапазон портов UDP, используемых сервером для приема голосовых данных от шлюза AIS.</w:t>
      </w:r>
    </w:p>
    <w:p w14:paraId="798F8358" w14:textId="285F4284" w:rsidR="00DD0AE4" w:rsidRDefault="00DD0AE4" w:rsidP="008C642C">
      <w:pPr>
        <w:pStyle w:val="a3"/>
      </w:pPr>
      <w:r>
        <w:t xml:space="preserve">На вкладке </w:t>
      </w:r>
      <w:r w:rsidR="00C76CD7" w:rsidRPr="000E021E">
        <w:t>Группы</w:t>
      </w:r>
      <w:r>
        <w:t xml:space="preserve"> (</w:t>
      </w:r>
      <w:r w:rsidR="008C642C">
        <w:t>рис. </w:t>
      </w:r>
      <w:r>
        <w:fldChar w:fldCharType="begin"/>
      </w:r>
      <w:r>
        <w:instrText xml:space="preserve"> REF _Ref71324726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1</w:t>
      </w:r>
      <w:r>
        <w:fldChar w:fldCharType="end"/>
      </w:r>
      <w:r>
        <w:t>)</w:t>
      </w:r>
      <w:r w:rsidRPr="002F086F">
        <w:t xml:space="preserve"> </w:t>
      </w:r>
      <w:r>
        <w:t>представлен список групп, доступных серверу для голосовой связи через шлюз AIS.</w:t>
      </w:r>
    </w:p>
    <w:p w14:paraId="11AEBEB5" w14:textId="77120EFC" w:rsidR="00DD0AE4" w:rsidRDefault="00DD0AE4" w:rsidP="00DD0AE4">
      <w:pPr>
        <w:pStyle w:val="Figure"/>
      </w:pPr>
      <w:r>
        <w:drawing>
          <wp:inline distT="0" distB="0" distL="0" distR="0" wp14:anchorId="00627586" wp14:editId="5C433320">
            <wp:extent cx="3886200" cy="3876675"/>
            <wp:effectExtent l="0" t="0" r="0" b="9525"/>
            <wp:docPr id="189" name="Рисунок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114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6E36B" w14:textId="0EE1556B" w:rsidR="00DD0AE4" w:rsidRPr="00595413" w:rsidRDefault="007F1CB9" w:rsidP="00DD0AE4">
      <w:pPr>
        <w:pStyle w:val="ImageCaption"/>
      </w:pPr>
      <w:r>
        <w:t xml:space="preserve">Рисунок </w:t>
      </w:r>
      <w:r w:rsidR="00A6392C">
        <w:rPr>
          <w:noProof/>
        </w:rPr>
        <w:fldChar w:fldCharType="begin"/>
      </w:r>
      <w:r w:rsidR="00A6392C">
        <w:rPr>
          <w:noProof/>
        </w:rPr>
        <w:instrText xml:space="preserve"> SEQ Рисунок \* ARABIC </w:instrText>
      </w:r>
      <w:r w:rsidR="00A6392C">
        <w:rPr>
          <w:noProof/>
        </w:rPr>
        <w:fldChar w:fldCharType="separate"/>
      </w:r>
      <w:bookmarkStart w:id="99" w:name="_Ref71324726"/>
      <w:r w:rsidR="001F3060">
        <w:rPr>
          <w:noProof/>
        </w:rPr>
        <w:t>4</w:t>
      </w:r>
      <w:bookmarkEnd w:id="99"/>
      <w:r w:rsidR="00F0296D">
        <w:rPr>
          <w:noProof/>
        </w:rPr>
        <w:t>1</w:t>
      </w:r>
      <w:r w:rsidR="00A6392C">
        <w:rPr>
          <w:noProof/>
        </w:rPr>
        <w:fldChar w:fldCharType="end"/>
      </w:r>
      <w:r w:rsidR="00DD0AE4">
        <w:t xml:space="preserve"> – Вкладка </w:t>
      </w:r>
      <w:r w:rsidR="00C76CD7" w:rsidRPr="00C76CD7">
        <w:rPr>
          <w:rStyle w:val="afff6"/>
          <w:lang w:val="ru-RU"/>
        </w:rPr>
        <w:t>Группы</w:t>
      </w:r>
      <w:r w:rsidR="00DD0AE4" w:rsidRPr="002F086F">
        <w:t xml:space="preserve"> окна подключения </w:t>
      </w:r>
      <w:proofErr w:type="spellStart"/>
      <w:r w:rsidR="00DD0AE4" w:rsidRPr="00DD0AE4">
        <w:rPr>
          <w:rStyle w:val="afff6"/>
        </w:rPr>
        <w:t>Kirisun</w:t>
      </w:r>
      <w:proofErr w:type="spellEnd"/>
      <w:r w:rsidR="00DD0AE4" w:rsidRPr="00DD0AE4">
        <w:t xml:space="preserve"> </w:t>
      </w:r>
      <w:r w:rsidR="00DD0AE4" w:rsidRPr="00595413">
        <w:rPr>
          <w:rStyle w:val="afff6"/>
        </w:rPr>
        <w:t>DMR</w:t>
      </w:r>
      <w:r w:rsidR="00DD0AE4" w:rsidRPr="00D97B46">
        <w:rPr>
          <w:rStyle w:val="afff6"/>
          <w:lang w:val="ru-RU"/>
        </w:rPr>
        <w:t xml:space="preserve"> </w:t>
      </w:r>
      <w:r w:rsidR="00DD0AE4" w:rsidRPr="00595413">
        <w:rPr>
          <w:rStyle w:val="afff6"/>
        </w:rPr>
        <w:t>Network</w:t>
      </w:r>
    </w:p>
    <w:p w14:paraId="09DF6C85" w14:textId="2E5B8E4A" w:rsidR="00DD0AE4" w:rsidRPr="00C7032C" w:rsidRDefault="00DD0AE4" w:rsidP="008C642C">
      <w:pPr>
        <w:pStyle w:val="a3"/>
      </w:pPr>
      <w:r>
        <w:t xml:space="preserve">В поле </w:t>
      </w:r>
      <w:r w:rsidRPr="00C477D2">
        <w:rPr>
          <w:rStyle w:val="afff6"/>
        </w:rPr>
        <w:t>Name</w:t>
      </w:r>
      <w:r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>
        <w:fldChar w:fldCharType="begin"/>
      </w:r>
      <w:r>
        <w:instrText xml:space="preserve"> REF _Ref71324726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1</w:t>
      </w:r>
      <w:r>
        <w:fldChar w:fldCharType="end"/>
      </w:r>
      <w:r w:rsidRPr="00AE738D">
        <w:t>)</w:t>
      </w:r>
      <w:r>
        <w:t xml:space="preserve"> задайте </w:t>
      </w:r>
      <w:r w:rsidRPr="00C7032C">
        <w:t xml:space="preserve">имя </w:t>
      </w:r>
      <w:r>
        <w:t>группы</w:t>
      </w:r>
      <w:r w:rsidRPr="00C7032C">
        <w:t>.</w:t>
      </w:r>
    </w:p>
    <w:p w14:paraId="5B52EC7A" w14:textId="6EAC4A77" w:rsidR="00DD0AE4" w:rsidRDefault="00DD0AE4" w:rsidP="008C642C">
      <w:pPr>
        <w:pStyle w:val="a3"/>
      </w:pPr>
      <w:r>
        <w:t xml:space="preserve">В поле </w:t>
      </w:r>
      <w:r w:rsidRPr="00EC5AB0">
        <w:rPr>
          <w:rStyle w:val="afff6"/>
        </w:rPr>
        <w:t>Group</w:t>
      </w:r>
      <w:r w:rsidRPr="00EC5AB0">
        <w:rPr>
          <w:rStyle w:val="afff6"/>
          <w:lang w:val="ru-RU"/>
        </w:rPr>
        <w:t xml:space="preserve"> </w:t>
      </w:r>
      <w:r w:rsidRPr="00EC5AB0">
        <w:rPr>
          <w:rStyle w:val="afff6"/>
        </w:rPr>
        <w:t>ID</w:t>
      </w:r>
      <w:r w:rsidRPr="00EC5AB0"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>
        <w:fldChar w:fldCharType="begin"/>
      </w:r>
      <w:r>
        <w:instrText xml:space="preserve"> REF _Ref71324726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1</w:t>
      </w:r>
      <w:r>
        <w:fldChar w:fldCharType="end"/>
      </w:r>
      <w:r w:rsidRPr="00AE738D">
        <w:t>)</w:t>
      </w:r>
      <w:r>
        <w:t xml:space="preserve"> задайте ID группы, как он определен в системе DMR.</w:t>
      </w:r>
    </w:p>
    <w:p w14:paraId="1746ED13" w14:textId="5486C9B6" w:rsidR="00DD0AE4" w:rsidRDefault="00DD0AE4" w:rsidP="008C642C">
      <w:pPr>
        <w:pStyle w:val="a3"/>
      </w:pPr>
      <w:r>
        <w:t xml:space="preserve">В поле </w:t>
      </w:r>
      <w:r w:rsidRPr="00EC5AB0">
        <w:rPr>
          <w:rStyle w:val="afff6"/>
        </w:rPr>
        <w:t>Slot</w:t>
      </w:r>
      <w:r w:rsidRPr="00EC5AB0"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>
        <w:fldChar w:fldCharType="begin"/>
      </w:r>
      <w:r>
        <w:instrText xml:space="preserve"> REF _Ref71324726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1</w:t>
      </w:r>
      <w:r>
        <w:fldChar w:fldCharType="end"/>
      </w:r>
      <w:r w:rsidRPr="00AE738D">
        <w:t>)</w:t>
      </w:r>
      <w:r>
        <w:t xml:space="preserve"> выберите номер слота.</w:t>
      </w:r>
    </w:p>
    <w:p w14:paraId="66526669" w14:textId="464F68E4" w:rsidR="007F1CB9" w:rsidRDefault="007F1CB9" w:rsidP="008C642C">
      <w:pPr>
        <w:pStyle w:val="a3"/>
      </w:pPr>
      <w:r>
        <w:t>На</w:t>
      </w:r>
      <w:r w:rsidRPr="004765F2">
        <w:rPr>
          <w:lang w:val="en-US"/>
        </w:rPr>
        <w:t xml:space="preserve"> </w:t>
      </w:r>
      <w:r>
        <w:t>вкладке</w:t>
      </w:r>
      <w:r w:rsidRPr="004765F2">
        <w:rPr>
          <w:lang w:val="en-US"/>
        </w:rPr>
        <w:t xml:space="preserve"> </w:t>
      </w:r>
      <w:r w:rsidRPr="00595413">
        <w:rPr>
          <w:rStyle w:val="afff6"/>
        </w:rPr>
        <w:t>Presence</w:t>
      </w:r>
      <w:r w:rsidRPr="004765F2">
        <w:rPr>
          <w:rStyle w:val="afff6"/>
        </w:rPr>
        <w:t xml:space="preserve"> </w:t>
      </w:r>
      <w:r w:rsidRPr="00595413">
        <w:rPr>
          <w:rStyle w:val="afff6"/>
        </w:rPr>
        <w:t>Check</w:t>
      </w:r>
      <w:r w:rsidRPr="004765F2">
        <w:rPr>
          <w:lang w:val="en-US"/>
        </w:rPr>
        <w:t xml:space="preserve"> (</w:t>
      </w:r>
      <w:r w:rsidR="008C642C">
        <w:t>рис</w:t>
      </w:r>
      <w:r w:rsidR="008C642C" w:rsidRPr="008C642C">
        <w:rPr>
          <w:lang w:val="en-US"/>
        </w:rPr>
        <w:t>. 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_Ref71325077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1F3060" w:rsidRPr="002F1AAC">
        <w:rPr>
          <w:noProof/>
        </w:rPr>
        <w:t>4</w:t>
      </w:r>
      <w:r w:rsidR="00F0296D">
        <w:rPr>
          <w:noProof/>
        </w:rPr>
        <w:t>1</w:t>
      </w:r>
      <w:r>
        <w:rPr>
          <w:lang w:val="en-US"/>
        </w:rPr>
        <w:fldChar w:fldCharType="end"/>
      </w:r>
      <w:r>
        <w:t xml:space="preserve">) включите проверку присутствия, чтобы отслеживать состояние </w:t>
      </w:r>
      <w:r w:rsidR="008C642C">
        <w:t>абонента</w:t>
      </w:r>
      <w:r w:rsidR="008C642C" w:rsidRPr="00C7032C">
        <w:t xml:space="preserve"> </w:t>
      </w:r>
      <w:r>
        <w:t>DMR онлайн / офлайн.</w:t>
      </w:r>
    </w:p>
    <w:p w14:paraId="6824D50D" w14:textId="77777777" w:rsidR="007F1CB9" w:rsidRDefault="007F1CB9" w:rsidP="007F1CB9">
      <w:pPr>
        <w:pStyle w:val="Figure"/>
      </w:pPr>
      <w:r>
        <w:lastRenderedPageBreak/>
        <w:drawing>
          <wp:inline distT="0" distB="0" distL="0" distR="0" wp14:anchorId="5C3A435E" wp14:editId="423745F0">
            <wp:extent cx="3886200" cy="2343150"/>
            <wp:effectExtent l="0" t="0" r="0" b="0"/>
            <wp:docPr id="190" name="Рисунок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113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2E46F" w14:textId="7C102755" w:rsidR="00DD0AE4" w:rsidRPr="007F1CB9" w:rsidRDefault="007F1CB9" w:rsidP="007F1CB9">
      <w:pPr>
        <w:pStyle w:val="ImageCaption"/>
      </w:pPr>
      <w:r>
        <w:t xml:space="preserve">Рисунок </w:t>
      </w:r>
      <w:r>
        <w:fldChar w:fldCharType="begin"/>
      </w:r>
      <w:r w:rsidRPr="007F1CB9">
        <w:instrText xml:space="preserve"> </w:instrText>
      </w:r>
      <w:r w:rsidRPr="007F1CB9">
        <w:rPr>
          <w:lang w:val="en-US"/>
        </w:rPr>
        <w:instrText>SEQ</w:instrText>
      </w:r>
      <w:r w:rsidRPr="007F1CB9">
        <w:instrText xml:space="preserve"> </w:instrText>
      </w:r>
      <w:r>
        <w:instrText>Рисунок</w:instrText>
      </w:r>
      <w:r w:rsidRPr="007F1CB9">
        <w:instrText xml:space="preserve"> \* </w:instrText>
      </w:r>
      <w:r w:rsidRPr="007F1CB9">
        <w:rPr>
          <w:lang w:val="en-US"/>
        </w:rPr>
        <w:instrText>ARABIC</w:instrText>
      </w:r>
      <w:r w:rsidRPr="007F1CB9">
        <w:instrText xml:space="preserve"> </w:instrText>
      </w:r>
      <w:r>
        <w:fldChar w:fldCharType="separate"/>
      </w:r>
      <w:bookmarkStart w:id="100" w:name="_Ref71325077"/>
      <w:r w:rsidR="001F3060" w:rsidRPr="00B004F6">
        <w:rPr>
          <w:noProof/>
        </w:rPr>
        <w:t>4</w:t>
      </w:r>
      <w:bookmarkEnd w:id="100"/>
      <w:r w:rsidR="00F0296D">
        <w:rPr>
          <w:noProof/>
        </w:rPr>
        <w:t>2</w:t>
      </w:r>
      <w:r>
        <w:fldChar w:fldCharType="end"/>
      </w:r>
      <w:r w:rsidRPr="007F1CB9">
        <w:t xml:space="preserve"> – </w:t>
      </w:r>
      <w:r w:rsidRPr="00D073D5">
        <w:t>Вкладка</w:t>
      </w:r>
      <w:r w:rsidRPr="007F1CB9">
        <w:t xml:space="preserve"> </w:t>
      </w:r>
      <w:r w:rsidRPr="007F1CB9">
        <w:rPr>
          <w:rStyle w:val="afff6"/>
        </w:rPr>
        <w:t>Presence</w:t>
      </w:r>
      <w:r w:rsidRPr="004765F2">
        <w:rPr>
          <w:rStyle w:val="afff6"/>
          <w:lang w:val="ru-RU"/>
        </w:rPr>
        <w:t xml:space="preserve"> </w:t>
      </w:r>
      <w:r w:rsidRPr="007F1CB9">
        <w:rPr>
          <w:rStyle w:val="afff6"/>
        </w:rPr>
        <w:t>Check</w:t>
      </w:r>
      <w:r w:rsidRPr="007F1CB9">
        <w:t xml:space="preserve"> </w:t>
      </w:r>
      <w:r w:rsidRPr="00D073D5">
        <w:t>окна</w:t>
      </w:r>
      <w:r w:rsidRPr="007F1CB9">
        <w:t xml:space="preserve"> </w:t>
      </w:r>
      <w:r w:rsidRPr="00D073D5">
        <w:t>подключения</w:t>
      </w:r>
      <w:r w:rsidRPr="007F1CB9">
        <w:t xml:space="preserve"> </w:t>
      </w:r>
      <w:proofErr w:type="spellStart"/>
      <w:r w:rsidRPr="00DD0AE4">
        <w:rPr>
          <w:rStyle w:val="afff6"/>
        </w:rPr>
        <w:t>Kirisun</w:t>
      </w:r>
      <w:proofErr w:type="spellEnd"/>
      <w:r w:rsidRPr="00DD0AE4">
        <w:t xml:space="preserve"> </w:t>
      </w:r>
      <w:r w:rsidRPr="00595413">
        <w:rPr>
          <w:rStyle w:val="afff6"/>
        </w:rPr>
        <w:t>DMR</w:t>
      </w:r>
      <w:r w:rsidRPr="00D97B46">
        <w:rPr>
          <w:rStyle w:val="afff6"/>
          <w:lang w:val="ru-RU"/>
        </w:rPr>
        <w:t xml:space="preserve"> </w:t>
      </w:r>
      <w:r w:rsidRPr="00595413">
        <w:rPr>
          <w:rStyle w:val="afff6"/>
        </w:rPr>
        <w:t>Network</w:t>
      </w:r>
    </w:p>
    <w:p w14:paraId="782F0086" w14:textId="326A50F7" w:rsidR="007F1CB9" w:rsidRPr="00595413" w:rsidRDefault="007F1CB9" w:rsidP="008C642C">
      <w:pPr>
        <w:pStyle w:val="a3"/>
      </w:pPr>
      <w:r>
        <w:t xml:space="preserve">Установите «флажок» напротив </w:t>
      </w:r>
      <w:r w:rsidRPr="00595413">
        <w:rPr>
          <w:rStyle w:val="afff6"/>
        </w:rPr>
        <w:t>Enable</w:t>
      </w:r>
      <w:r w:rsidRPr="00595413">
        <w:rPr>
          <w:rStyle w:val="afff6"/>
          <w:lang w:val="ru-RU"/>
        </w:rPr>
        <w:t xml:space="preserve"> </w:t>
      </w:r>
      <w:r w:rsidRPr="00595413">
        <w:rPr>
          <w:rStyle w:val="afff6"/>
        </w:rPr>
        <w:t>Presence</w:t>
      </w:r>
      <w:r w:rsidRPr="00595413">
        <w:rPr>
          <w:rStyle w:val="afff6"/>
          <w:lang w:val="ru-RU"/>
        </w:rPr>
        <w:t xml:space="preserve"> </w:t>
      </w:r>
      <w:r w:rsidRPr="00595413">
        <w:rPr>
          <w:rStyle w:val="afff6"/>
        </w:rPr>
        <w:t>Check</w:t>
      </w:r>
      <w:r>
        <w:t xml:space="preserve"> и задайте значение в секундах в поле </w:t>
      </w:r>
      <w:r w:rsidRPr="00595413">
        <w:rPr>
          <w:rStyle w:val="afff6"/>
        </w:rPr>
        <w:t>Radio</w:t>
      </w:r>
      <w:r w:rsidRPr="00595413">
        <w:rPr>
          <w:rStyle w:val="afff6"/>
          <w:lang w:val="ru-RU"/>
        </w:rPr>
        <w:t xml:space="preserve"> </w:t>
      </w:r>
      <w:r w:rsidRPr="00595413">
        <w:rPr>
          <w:rStyle w:val="afff6"/>
        </w:rPr>
        <w:t>Inactivity</w:t>
      </w:r>
      <w:r w:rsidRPr="00595413">
        <w:rPr>
          <w:rStyle w:val="afff6"/>
          <w:lang w:val="ru-RU"/>
        </w:rPr>
        <w:t xml:space="preserve"> </w:t>
      </w:r>
      <w:r w:rsidRPr="00595413">
        <w:rPr>
          <w:rStyle w:val="afff6"/>
        </w:rPr>
        <w:t>Timeout</w:t>
      </w:r>
      <w:r>
        <w:rPr>
          <w:rStyle w:val="afff6"/>
          <w:lang w:val="ru-RU"/>
        </w:rPr>
        <w:t xml:space="preserve"> </w:t>
      </w:r>
      <w:r w:rsidRPr="007F1CB9">
        <w:t>(</w:t>
      </w:r>
      <w:r w:rsidR="008C642C">
        <w:t>рис. </w:t>
      </w:r>
      <w:r>
        <w:rPr>
          <w:lang w:val="en-US"/>
        </w:rPr>
        <w:fldChar w:fldCharType="begin"/>
      </w:r>
      <w:r w:rsidRPr="007F1CB9">
        <w:instrText xml:space="preserve"> </w:instrText>
      </w:r>
      <w:r>
        <w:rPr>
          <w:lang w:val="en-US"/>
        </w:rPr>
        <w:instrText>REF</w:instrText>
      </w:r>
      <w:r w:rsidRPr="007F1CB9">
        <w:instrText xml:space="preserve"> _</w:instrText>
      </w:r>
      <w:r>
        <w:rPr>
          <w:lang w:val="en-US"/>
        </w:rPr>
        <w:instrText>Ref</w:instrText>
      </w:r>
      <w:r w:rsidRPr="007F1CB9">
        <w:instrText>71325077 \</w:instrText>
      </w:r>
      <w:r>
        <w:rPr>
          <w:lang w:val="en-US"/>
        </w:rPr>
        <w:instrText>h</w:instrText>
      </w:r>
      <w:r w:rsidRPr="007F1CB9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1F3060" w:rsidRPr="000810FA">
        <w:rPr>
          <w:noProof/>
        </w:rPr>
        <w:t>4</w:t>
      </w:r>
      <w:r w:rsidR="00F0296D">
        <w:rPr>
          <w:noProof/>
        </w:rPr>
        <w:t>2</w:t>
      </w:r>
      <w:r>
        <w:rPr>
          <w:lang w:val="en-US"/>
        </w:rPr>
        <w:fldChar w:fldCharType="end"/>
      </w:r>
      <w:r w:rsidRPr="00AE738D">
        <w:t>)</w:t>
      </w:r>
      <w:r>
        <w:t xml:space="preserve"> для </w:t>
      </w:r>
      <w:r w:rsidRPr="00595413">
        <w:t>проверк</w:t>
      </w:r>
      <w:r>
        <w:t>и</w:t>
      </w:r>
      <w:r w:rsidRPr="00595413">
        <w:t xml:space="preserve"> радио</w:t>
      </w:r>
      <w:r>
        <w:t>станции.</w:t>
      </w:r>
      <w:r w:rsidRPr="00595413">
        <w:t xml:space="preserve"> </w:t>
      </w:r>
      <w:r>
        <w:t>Проверка запускается</w:t>
      </w:r>
      <w:r w:rsidRPr="00595413">
        <w:t xml:space="preserve">, если </w:t>
      </w:r>
      <w:r>
        <w:t>радиостанция</w:t>
      </w:r>
      <w:r w:rsidRPr="00595413">
        <w:t xml:space="preserve"> </w:t>
      </w:r>
      <w:r>
        <w:t>бездействует в течение указанного промежутка времени</w:t>
      </w:r>
      <w:r w:rsidRPr="00595413">
        <w:t>.</w:t>
      </w:r>
    </w:p>
    <w:p w14:paraId="3E34042C" w14:textId="2451FA54" w:rsidR="007F1CB9" w:rsidRDefault="007F1CB9" w:rsidP="008C642C">
      <w:pPr>
        <w:pStyle w:val="a3"/>
      </w:pPr>
      <w:r>
        <w:t>В</w:t>
      </w:r>
      <w:r w:rsidRPr="00460E9D">
        <w:rPr>
          <w:lang w:val="en-US"/>
        </w:rPr>
        <w:t xml:space="preserve"> </w:t>
      </w:r>
      <w:r>
        <w:t>поле</w:t>
      </w:r>
      <w:r w:rsidRPr="00460E9D">
        <w:rPr>
          <w:lang w:val="en-US"/>
        </w:rPr>
        <w:t xml:space="preserve"> </w:t>
      </w:r>
      <w:r w:rsidRPr="00460E9D">
        <w:rPr>
          <w:rStyle w:val="afff6"/>
        </w:rPr>
        <w:t xml:space="preserve">Presence Check Interval </w:t>
      </w:r>
      <w:r w:rsidRPr="00460E9D">
        <w:rPr>
          <w:lang w:val="en-US"/>
        </w:rPr>
        <w:t>(</w:t>
      </w:r>
      <w:r w:rsidR="008C642C">
        <w:t>рис</w:t>
      </w:r>
      <w:r w:rsidR="008C642C" w:rsidRPr="008C642C">
        <w:rPr>
          <w:lang w:val="en-US"/>
        </w:rPr>
        <w:t>. 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_Ref71325077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1F3060" w:rsidRPr="00B004F6">
        <w:rPr>
          <w:noProof/>
        </w:rPr>
        <w:t>4</w:t>
      </w:r>
      <w:r w:rsidR="00F0296D">
        <w:rPr>
          <w:noProof/>
        </w:rPr>
        <w:t>2</w:t>
      </w:r>
      <w:r>
        <w:rPr>
          <w:lang w:val="en-US"/>
        </w:rPr>
        <w:fldChar w:fldCharType="end"/>
      </w:r>
      <w:r w:rsidRPr="00AE738D">
        <w:t>)</w:t>
      </w:r>
      <w:r>
        <w:t xml:space="preserve"> задайте минимальный временной интервал между проверками радиостанции. Чтобы устранить зависание радиоканала, сервер не отправляет проверки радиосвязи чаще, чем указано в</w:t>
      </w:r>
      <w:r w:rsidRPr="00460E9D">
        <w:t xml:space="preserve"> </w:t>
      </w:r>
      <w:r w:rsidRPr="00460E9D">
        <w:rPr>
          <w:rStyle w:val="afff6"/>
        </w:rPr>
        <w:t>Presence</w:t>
      </w:r>
      <w:r w:rsidRPr="00460E9D">
        <w:rPr>
          <w:rStyle w:val="afff6"/>
          <w:lang w:val="ru-RU"/>
        </w:rPr>
        <w:t xml:space="preserve"> </w:t>
      </w:r>
      <w:r w:rsidRPr="00460E9D">
        <w:rPr>
          <w:rStyle w:val="afff6"/>
        </w:rPr>
        <w:t>Check</w:t>
      </w:r>
      <w:r w:rsidRPr="00460E9D">
        <w:rPr>
          <w:rStyle w:val="afff6"/>
          <w:lang w:val="ru-RU"/>
        </w:rPr>
        <w:t xml:space="preserve"> </w:t>
      </w:r>
      <w:r w:rsidRPr="00460E9D">
        <w:rPr>
          <w:rStyle w:val="afff6"/>
        </w:rPr>
        <w:t>Interval</w:t>
      </w:r>
      <w:r>
        <w:t>.</w:t>
      </w:r>
    </w:p>
    <w:p w14:paraId="6C90F09C" w14:textId="44E2888A" w:rsidR="007F1CB9" w:rsidRDefault="007F1CB9" w:rsidP="008C642C">
      <w:pPr>
        <w:pStyle w:val="a3"/>
      </w:pPr>
      <w:r>
        <w:t>В</w:t>
      </w:r>
      <w:r w:rsidRPr="00D97B46">
        <w:rPr>
          <w:lang w:val="en-US"/>
        </w:rPr>
        <w:t xml:space="preserve"> </w:t>
      </w:r>
      <w:r>
        <w:t>поле</w:t>
      </w:r>
      <w:r w:rsidRPr="00D97B46">
        <w:rPr>
          <w:lang w:val="en-US"/>
        </w:rPr>
        <w:t xml:space="preserve"> </w:t>
      </w:r>
      <w:r w:rsidRPr="00460E9D">
        <w:rPr>
          <w:rStyle w:val="afff6"/>
        </w:rPr>
        <w:t>Presence</w:t>
      </w:r>
      <w:r w:rsidRPr="00D97B46">
        <w:rPr>
          <w:rStyle w:val="afff6"/>
        </w:rPr>
        <w:t xml:space="preserve"> </w:t>
      </w:r>
      <w:r w:rsidRPr="00460E9D">
        <w:rPr>
          <w:rStyle w:val="afff6"/>
        </w:rPr>
        <w:t>Check</w:t>
      </w:r>
      <w:r w:rsidRPr="00D97B46">
        <w:rPr>
          <w:rStyle w:val="afff6"/>
        </w:rPr>
        <w:t xml:space="preserve"> </w:t>
      </w:r>
      <w:r w:rsidRPr="00460E9D">
        <w:rPr>
          <w:rStyle w:val="afff6"/>
        </w:rPr>
        <w:t>Attempts</w:t>
      </w:r>
      <w:r w:rsidRPr="00D97B46">
        <w:rPr>
          <w:rStyle w:val="afff6"/>
        </w:rPr>
        <w:t xml:space="preserve"> </w:t>
      </w:r>
      <w:r w:rsidRPr="00D97B46">
        <w:rPr>
          <w:lang w:val="en-US"/>
        </w:rPr>
        <w:t>(</w:t>
      </w:r>
      <w:r w:rsidR="008C642C">
        <w:t>рис</w:t>
      </w:r>
      <w:r w:rsidR="008C642C" w:rsidRPr="008C642C">
        <w:rPr>
          <w:lang w:val="en-US"/>
        </w:rPr>
        <w:t>. 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_Ref71325077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1F3060" w:rsidRPr="00B004F6">
        <w:rPr>
          <w:noProof/>
        </w:rPr>
        <w:t>4</w:t>
      </w:r>
      <w:r w:rsidR="00F0296D">
        <w:rPr>
          <w:noProof/>
        </w:rPr>
        <w:t>2</w:t>
      </w:r>
      <w:r>
        <w:rPr>
          <w:lang w:val="en-US"/>
        </w:rPr>
        <w:fldChar w:fldCharType="end"/>
      </w:r>
      <w:r w:rsidRPr="00AE738D">
        <w:t>)</w:t>
      </w:r>
      <w:r>
        <w:t xml:space="preserve"> задайте количество попыток отправить проверку радиосвязи на определенную радиостанцию. В случае отсутствия ответа сервер прекращает проверку наличия радиостанции в сети и предполагает, что она находится в автономном режиме.</w:t>
      </w:r>
    </w:p>
    <w:p w14:paraId="13375B31" w14:textId="7E1282C4" w:rsidR="004765F2" w:rsidRDefault="004765F2" w:rsidP="008C642C">
      <w:pPr>
        <w:pStyle w:val="afff8"/>
      </w:pPr>
      <w:r>
        <w:t>Настройка ретранслятора</w:t>
      </w:r>
    </w:p>
    <w:p w14:paraId="272F89BF" w14:textId="3CBA749D" w:rsidR="004765F2" w:rsidRDefault="004765F2" w:rsidP="008C642C">
      <w:pPr>
        <w:pStyle w:val="a3"/>
      </w:pPr>
      <w:r w:rsidRPr="004765F2">
        <w:t xml:space="preserve">Локальный IP-адрес ретранслятора должен соответствовать настройке IP-адреса шлюза в свойствах подключения </w:t>
      </w:r>
      <w:proofErr w:type="spellStart"/>
      <w:r w:rsidRPr="004765F2">
        <w:t>Kirisun</w:t>
      </w:r>
      <w:proofErr w:type="spellEnd"/>
      <w:r w:rsidRPr="004765F2">
        <w:t xml:space="preserve"> DMR в </w:t>
      </w:r>
      <w:r w:rsidR="0059614C" w:rsidRPr="0059614C">
        <w:rPr>
          <w:rStyle w:val="afff6"/>
          <w:lang w:val="ru-RU"/>
        </w:rPr>
        <w:t>Менеджер сервера</w:t>
      </w:r>
      <w:r w:rsidRPr="004765F2">
        <w:t xml:space="preserve"> (</w:t>
      </w:r>
      <w:r w:rsidR="008C642C">
        <w:t>рис. </w:t>
      </w:r>
      <w:r w:rsidRPr="004765F2">
        <w:fldChar w:fldCharType="begin"/>
      </w:r>
      <w:r w:rsidRPr="004765F2">
        <w:instrText xml:space="preserve"> REF _Ref71325607 \h </w:instrText>
      </w:r>
      <w:r>
        <w:instrText xml:space="preserve"> \* MERGEFORMAT </w:instrText>
      </w:r>
      <w:r w:rsidRPr="004765F2">
        <w:fldChar w:fldCharType="separate"/>
      </w:r>
      <w:r w:rsidR="001F3060">
        <w:t>4</w:t>
      </w:r>
      <w:r w:rsidR="00F0296D">
        <w:t>3</w:t>
      </w:r>
      <w:r w:rsidRPr="004765F2">
        <w:fldChar w:fldCharType="end"/>
      </w:r>
      <w:r w:rsidRPr="004765F2">
        <w:t>).</w:t>
      </w:r>
    </w:p>
    <w:p w14:paraId="4DB210FC" w14:textId="38C07328" w:rsidR="004765F2" w:rsidRDefault="004765F2" w:rsidP="004765F2">
      <w:pPr>
        <w:pStyle w:val="Figure"/>
      </w:pPr>
      <w:r>
        <w:drawing>
          <wp:inline distT="0" distB="0" distL="0" distR="0" wp14:anchorId="4A0E92B5" wp14:editId="2C1F070B">
            <wp:extent cx="5940425" cy="1370965"/>
            <wp:effectExtent l="0" t="0" r="3175" b="635"/>
            <wp:docPr id="193" name="Рисунок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108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27780" w14:textId="3D24B446" w:rsidR="004765F2" w:rsidRDefault="004765F2" w:rsidP="004765F2">
      <w:pPr>
        <w:pStyle w:val="ImageCaption"/>
      </w:pPr>
      <w:r>
        <w:t xml:space="preserve">Рисунок </w:t>
      </w:r>
      <w:r w:rsidR="00A6392C">
        <w:rPr>
          <w:noProof/>
        </w:rPr>
        <w:fldChar w:fldCharType="begin"/>
      </w:r>
      <w:r w:rsidR="00A6392C">
        <w:rPr>
          <w:noProof/>
        </w:rPr>
        <w:instrText xml:space="preserve"> SEQ Рисунок \* ARABIC </w:instrText>
      </w:r>
      <w:r w:rsidR="00A6392C">
        <w:rPr>
          <w:noProof/>
        </w:rPr>
        <w:fldChar w:fldCharType="separate"/>
      </w:r>
      <w:bookmarkStart w:id="101" w:name="_Ref71325607"/>
      <w:r w:rsidR="001F3060">
        <w:rPr>
          <w:noProof/>
        </w:rPr>
        <w:t>4</w:t>
      </w:r>
      <w:bookmarkEnd w:id="101"/>
      <w:r w:rsidR="00F0296D">
        <w:rPr>
          <w:noProof/>
        </w:rPr>
        <w:t>3</w:t>
      </w:r>
      <w:r w:rsidR="00A6392C">
        <w:rPr>
          <w:noProof/>
        </w:rPr>
        <w:fldChar w:fldCharType="end"/>
      </w:r>
      <w:r>
        <w:t xml:space="preserve"> – </w:t>
      </w:r>
      <w:r w:rsidRPr="002E289E">
        <w:t xml:space="preserve">Настройка </w:t>
      </w:r>
      <w:r>
        <w:t>ретранслятора</w:t>
      </w:r>
    </w:p>
    <w:p w14:paraId="14DDC58B" w14:textId="51B80626" w:rsidR="004765F2" w:rsidRDefault="004765F2" w:rsidP="008C642C">
      <w:pPr>
        <w:pStyle w:val="a3"/>
      </w:pPr>
      <w:r w:rsidRPr="004765F2">
        <w:t xml:space="preserve">Порт прослушивания ретранслятора должен соответствовать настройке порта шлюза в свойствах подключения </w:t>
      </w:r>
      <w:proofErr w:type="spellStart"/>
      <w:r w:rsidRPr="004765F2">
        <w:t>Kirisun</w:t>
      </w:r>
      <w:proofErr w:type="spellEnd"/>
      <w:r w:rsidRPr="004765F2">
        <w:t xml:space="preserve"> DMR в </w:t>
      </w:r>
      <w:r w:rsidR="0059614C" w:rsidRPr="0059614C">
        <w:rPr>
          <w:rStyle w:val="afff6"/>
          <w:lang w:val="ru-RU"/>
        </w:rPr>
        <w:t>Менеджер сервера</w:t>
      </w:r>
      <w:r w:rsidRPr="004765F2">
        <w:t xml:space="preserve"> (</w:t>
      </w:r>
      <w:r w:rsidR="008C642C">
        <w:t>рис. </w:t>
      </w:r>
      <w:r>
        <w:fldChar w:fldCharType="begin"/>
      </w:r>
      <w:r>
        <w:instrText xml:space="preserve"> REF _Ref71325707 \h </w:instrText>
      </w:r>
      <w:r>
        <w:fldChar w:fldCharType="separate"/>
      </w:r>
      <w:r w:rsidR="001F3060" w:rsidRPr="002F1AAC">
        <w:rPr>
          <w:noProof/>
        </w:rPr>
        <w:t>4</w:t>
      </w:r>
      <w:r w:rsidR="00F0296D">
        <w:rPr>
          <w:noProof/>
        </w:rPr>
        <w:t>4</w:t>
      </w:r>
      <w:r>
        <w:fldChar w:fldCharType="end"/>
      </w:r>
      <w:r w:rsidRPr="004765F2">
        <w:t>).</w:t>
      </w:r>
    </w:p>
    <w:p w14:paraId="68440456" w14:textId="55A0CCCD" w:rsidR="004765F2" w:rsidRDefault="004765F2" w:rsidP="008C642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76146FE3" wp14:editId="09156010">
            <wp:extent cx="5940425" cy="6587490"/>
            <wp:effectExtent l="0" t="0" r="3175" b="3810"/>
            <wp:docPr id="194" name="Рисунок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107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73608" w14:textId="339C6786" w:rsidR="004765F2" w:rsidRPr="004765F2" w:rsidRDefault="004765F2" w:rsidP="004765F2">
      <w:pPr>
        <w:pStyle w:val="ImageCaption"/>
      </w:pPr>
      <w:r>
        <w:t xml:space="preserve">Рисунок </w:t>
      </w:r>
      <w:r>
        <w:fldChar w:fldCharType="begin"/>
      </w:r>
      <w:r w:rsidRPr="004765F2">
        <w:instrText xml:space="preserve"> </w:instrText>
      </w:r>
      <w:r w:rsidRPr="00D97B46">
        <w:rPr>
          <w:lang w:val="en-US"/>
        </w:rPr>
        <w:instrText>SEQ</w:instrText>
      </w:r>
      <w:r w:rsidRPr="004765F2">
        <w:instrText xml:space="preserve"> </w:instrText>
      </w:r>
      <w:r>
        <w:instrText>Рисунок</w:instrText>
      </w:r>
      <w:r w:rsidRPr="004765F2">
        <w:instrText xml:space="preserve"> \* </w:instrText>
      </w:r>
      <w:r w:rsidRPr="00D97B46">
        <w:rPr>
          <w:lang w:val="en-US"/>
        </w:rPr>
        <w:instrText>ARABIC</w:instrText>
      </w:r>
      <w:r w:rsidRPr="004765F2">
        <w:instrText xml:space="preserve"> </w:instrText>
      </w:r>
      <w:r>
        <w:fldChar w:fldCharType="separate"/>
      </w:r>
      <w:bookmarkStart w:id="102" w:name="_Ref71325707"/>
      <w:r w:rsidR="001F3060" w:rsidRPr="00B004F6">
        <w:rPr>
          <w:noProof/>
        </w:rPr>
        <w:t>4</w:t>
      </w:r>
      <w:bookmarkEnd w:id="102"/>
      <w:r w:rsidR="00F0296D">
        <w:rPr>
          <w:noProof/>
        </w:rPr>
        <w:t>4</w:t>
      </w:r>
      <w:r>
        <w:fldChar w:fldCharType="end"/>
      </w:r>
      <w:r w:rsidRPr="004765F2">
        <w:t xml:space="preserve"> – </w:t>
      </w:r>
      <w:r w:rsidRPr="002E289E">
        <w:t xml:space="preserve">Настройка </w:t>
      </w:r>
      <w:r>
        <w:t>ретранслятора</w:t>
      </w:r>
    </w:p>
    <w:p w14:paraId="6D7781FE" w14:textId="311D8B29" w:rsidR="004765F2" w:rsidRPr="004765F2" w:rsidRDefault="004765F2" w:rsidP="008C642C">
      <w:pPr>
        <w:pStyle w:val="a3"/>
        <w:rPr>
          <w:rStyle w:val="afff6"/>
          <w:rFonts w:ascii="Times New Roman" w:hAnsi="Times New Roman" w:cs="Times New Roman"/>
          <w:lang w:val="ru-RU"/>
        </w:rPr>
      </w:pPr>
      <w:r w:rsidRPr="004765F2">
        <w:rPr>
          <w:rStyle w:val="afff6"/>
          <w:rFonts w:ascii="Times New Roman" w:hAnsi="Times New Roman" w:cs="Times New Roman"/>
          <w:lang w:val="ru-RU"/>
        </w:rPr>
        <w:t xml:space="preserve">Для правильной работы службы присутствия (состояние радио </w:t>
      </w:r>
      <w:r w:rsidRPr="004765F2">
        <w:rPr>
          <w:rStyle w:val="afff6"/>
          <w:rFonts w:ascii="Times New Roman" w:hAnsi="Times New Roman" w:cs="Times New Roman"/>
        </w:rPr>
        <w:t>On</w:t>
      </w:r>
      <w:r w:rsidRPr="004765F2">
        <w:rPr>
          <w:rStyle w:val="afff6"/>
          <w:rFonts w:ascii="Times New Roman" w:hAnsi="Times New Roman" w:cs="Times New Roman"/>
          <w:lang w:val="ru-RU"/>
        </w:rPr>
        <w:t>-</w:t>
      </w:r>
      <w:r w:rsidRPr="004765F2">
        <w:rPr>
          <w:rStyle w:val="afff6"/>
          <w:rFonts w:ascii="Times New Roman" w:hAnsi="Times New Roman" w:cs="Times New Roman"/>
        </w:rPr>
        <w:t>line</w:t>
      </w:r>
      <w:r w:rsidRPr="004765F2">
        <w:rPr>
          <w:rStyle w:val="afff6"/>
          <w:rFonts w:ascii="Times New Roman" w:hAnsi="Times New Roman" w:cs="Times New Roman"/>
          <w:lang w:val="ru-RU"/>
        </w:rPr>
        <w:t xml:space="preserve"> / </w:t>
      </w:r>
      <w:r w:rsidRPr="004765F2">
        <w:rPr>
          <w:rStyle w:val="afff6"/>
          <w:rFonts w:ascii="Times New Roman" w:hAnsi="Times New Roman" w:cs="Times New Roman"/>
        </w:rPr>
        <w:t>Off</w:t>
      </w:r>
      <w:r w:rsidRPr="004765F2">
        <w:rPr>
          <w:rStyle w:val="afff6"/>
          <w:rFonts w:ascii="Times New Roman" w:hAnsi="Times New Roman" w:cs="Times New Roman"/>
          <w:lang w:val="ru-RU"/>
        </w:rPr>
        <w:t>-</w:t>
      </w:r>
      <w:r w:rsidRPr="004765F2">
        <w:rPr>
          <w:rStyle w:val="afff6"/>
          <w:rFonts w:ascii="Times New Roman" w:hAnsi="Times New Roman" w:cs="Times New Roman"/>
        </w:rPr>
        <w:t>line</w:t>
      </w:r>
      <w:r w:rsidRPr="004765F2">
        <w:rPr>
          <w:rStyle w:val="afff6"/>
          <w:rFonts w:ascii="Times New Roman" w:hAnsi="Times New Roman" w:cs="Times New Roman"/>
          <w:lang w:val="ru-RU"/>
        </w:rPr>
        <w:t xml:space="preserve">) необходимо выполнить настройки на </w:t>
      </w:r>
      <w:proofErr w:type="spellStart"/>
      <w:r w:rsidRPr="004765F2">
        <w:rPr>
          <w:rStyle w:val="afff6"/>
          <w:rFonts w:ascii="Times New Roman" w:hAnsi="Times New Roman" w:cs="Times New Roman"/>
          <w:lang w:val="ru-RU"/>
        </w:rPr>
        <w:t>радиотерминале</w:t>
      </w:r>
      <w:proofErr w:type="spellEnd"/>
      <w:r w:rsidRPr="004765F2">
        <w:rPr>
          <w:rStyle w:val="afff6"/>
          <w:rFonts w:ascii="Times New Roman" w:hAnsi="Times New Roman" w:cs="Times New Roman"/>
          <w:lang w:val="ru-RU"/>
        </w:rPr>
        <w:t xml:space="preserve"> </w:t>
      </w:r>
      <w:proofErr w:type="spellStart"/>
      <w:r w:rsidRPr="004765F2">
        <w:rPr>
          <w:rStyle w:val="afff6"/>
          <w:rFonts w:ascii="Times New Roman" w:hAnsi="Times New Roman" w:cs="Times New Roman"/>
          <w:lang w:val="ru-RU"/>
        </w:rPr>
        <w:t>Kirisun</w:t>
      </w:r>
      <w:proofErr w:type="spellEnd"/>
      <w:r>
        <w:rPr>
          <w:rStyle w:val="afff6"/>
          <w:rFonts w:ascii="Times New Roman" w:hAnsi="Times New Roman" w:cs="Times New Roman"/>
          <w:lang w:val="ru-RU"/>
        </w:rPr>
        <w:t xml:space="preserve"> (</w:t>
      </w:r>
      <w:r w:rsidR="008C642C">
        <w:rPr>
          <w:rStyle w:val="afff6"/>
          <w:rFonts w:ascii="Times New Roman" w:hAnsi="Times New Roman" w:cs="Times New Roman"/>
          <w:lang w:val="ru-RU"/>
        </w:rPr>
        <w:t>рис. </w:t>
      </w:r>
      <w:r>
        <w:rPr>
          <w:rStyle w:val="afff6"/>
          <w:rFonts w:ascii="Times New Roman" w:hAnsi="Times New Roman" w:cs="Times New Roman"/>
          <w:lang w:val="ru-RU"/>
        </w:rPr>
        <w:fldChar w:fldCharType="begin"/>
      </w:r>
      <w:r>
        <w:rPr>
          <w:rStyle w:val="afff6"/>
          <w:rFonts w:ascii="Times New Roman" w:hAnsi="Times New Roman" w:cs="Times New Roman"/>
          <w:lang w:val="ru-RU"/>
        </w:rPr>
        <w:instrText xml:space="preserve"> REF _Ref71326078 \h </w:instrText>
      </w:r>
      <w:r>
        <w:rPr>
          <w:rStyle w:val="afff6"/>
          <w:rFonts w:ascii="Times New Roman" w:hAnsi="Times New Roman" w:cs="Times New Roman"/>
          <w:lang w:val="ru-RU"/>
        </w:rPr>
      </w:r>
      <w:r>
        <w:rPr>
          <w:rStyle w:val="afff6"/>
          <w:rFonts w:ascii="Times New Roman" w:hAnsi="Times New Roman" w:cs="Times New Roman"/>
          <w:lang w:val="ru-RU"/>
        </w:rP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5</w:t>
      </w:r>
      <w:r>
        <w:rPr>
          <w:rStyle w:val="afff6"/>
          <w:rFonts w:ascii="Times New Roman" w:hAnsi="Times New Roman" w:cs="Times New Roman"/>
          <w:lang w:val="ru-RU"/>
        </w:rPr>
        <w:fldChar w:fldCharType="end"/>
      </w:r>
      <w:r>
        <w:rPr>
          <w:rStyle w:val="afff6"/>
          <w:rFonts w:ascii="Times New Roman" w:hAnsi="Times New Roman" w:cs="Times New Roman"/>
          <w:lang w:val="ru-RU"/>
        </w:rPr>
        <w:t>)</w:t>
      </w:r>
      <w:r w:rsidRPr="004765F2">
        <w:rPr>
          <w:rStyle w:val="afff6"/>
          <w:rFonts w:ascii="Times New Roman" w:hAnsi="Times New Roman" w:cs="Times New Roman"/>
          <w:lang w:val="ru-RU"/>
        </w:rPr>
        <w:t>.</w:t>
      </w:r>
    </w:p>
    <w:p w14:paraId="20D0DCB3" w14:textId="77777777" w:rsidR="004765F2" w:rsidRDefault="004765F2" w:rsidP="004765F2">
      <w:pPr>
        <w:pStyle w:val="Figure"/>
      </w:pPr>
      <w:r>
        <w:lastRenderedPageBreak/>
        <w:drawing>
          <wp:inline distT="0" distB="0" distL="0" distR="0" wp14:anchorId="7CDA2EF9" wp14:editId="5948F234">
            <wp:extent cx="5940425" cy="3741420"/>
            <wp:effectExtent l="0" t="0" r="3175" b="0"/>
            <wp:docPr id="106" name="Рисунок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6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300A3" w14:textId="5691B29B" w:rsidR="004765F2" w:rsidRDefault="004765F2" w:rsidP="004765F2">
      <w:pPr>
        <w:pStyle w:val="ImageCaption"/>
      </w:pPr>
      <w:r>
        <w:t xml:space="preserve">Рисунок </w:t>
      </w:r>
      <w:r w:rsidR="00A6392C">
        <w:rPr>
          <w:noProof/>
        </w:rPr>
        <w:fldChar w:fldCharType="begin"/>
      </w:r>
      <w:r w:rsidR="00A6392C">
        <w:rPr>
          <w:noProof/>
        </w:rPr>
        <w:instrText xml:space="preserve"> SEQ Рисунок \* ARABIC </w:instrText>
      </w:r>
      <w:r w:rsidR="00A6392C">
        <w:rPr>
          <w:noProof/>
        </w:rPr>
        <w:fldChar w:fldCharType="separate"/>
      </w:r>
      <w:bookmarkStart w:id="103" w:name="_Ref71326078"/>
      <w:r w:rsidR="001F3060">
        <w:rPr>
          <w:noProof/>
        </w:rPr>
        <w:t>4</w:t>
      </w:r>
      <w:bookmarkEnd w:id="103"/>
      <w:r w:rsidR="00F0296D">
        <w:rPr>
          <w:noProof/>
        </w:rPr>
        <w:t>5</w:t>
      </w:r>
      <w:r w:rsidR="00A6392C">
        <w:rPr>
          <w:noProof/>
        </w:rPr>
        <w:fldChar w:fldCharType="end"/>
      </w:r>
      <w:r>
        <w:t xml:space="preserve"> – </w:t>
      </w:r>
      <w:r w:rsidRPr="002E289E">
        <w:t xml:space="preserve">Настройка </w:t>
      </w:r>
      <w:r>
        <w:t>ретранслятора</w:t>
      </w:r>
    </w:p>
    <w:p w14:paraId="27C856FD" w14:textId="04B5E1FA" w:rsidR="004765F2" w:rsidRDefault="004765F2" w:rsidP="008C642C">
      <w:pPr>
        <w:pStyle w:val="a3"/>
      </w:pPr>
      <w:r w:rsidRPr="004765F2">
        <w:t xml:space="preserve">Определите статусные сообщения для событий </w:t>
      </w:r>
      <w:r w:rsidRPr="00A84BD1">
        <w:rPr>
          <w:lang w:val="en-US"/>
        </w:rPr>
        <w:t>Radio</w:t>
      </w:r>
      <w:r w:rsidRPr="008C642C">
        <w:t xml:space="preserve"> </w:t>
      </w:r>
      <w:r w:rsidRPr="00A84BD1">
        <w:rPr>
          <w:lang w:val="en-US"/>
        </w:rPr>
        <w:t>On</w:t>
      </w:r>
      <w:r w:rsidRPr="004765F2">
        <w:t xml:space="preserve"> и </w:t>
      </w:r>
      <w:r w:rsidRPr="00A84BD1">
        <w:rPr>
          <w:lang w:val="en-US"/>
        </w:rPr>
        <w:t>Radio</w:t>
      </w:r>
      <w:r w:rsidRPr="008C642C">
        <w:t xml:space="preserve"> </w:t>
      </w:r>
      <w:r w:rsidRPr="00A84BD1">
        <w:rPr>
          <w:lang w:val="en-US"/>
        </w:rPr>
        <w:t>Off</w:t>
      </w:r>
      <w:r>
        <w:t xml:space="preserve"> (</w:t>
      </w:r>
      <w:r w:rsidR="008C642C">
        <w:t>рис. </w:t>
      </w:r>
      <w:r w:rsidR="00F0296D">
        <w:t>46</w:t>
      </w:r>
      <w:r>
        <w:t>)</w:t>
      </w:r>
      <w:r w:rsidRPr="004765F2">
        <w:t>.</w:t>
      </w:r>
    </w:p>
    <w:p w14:paraId="4B253F88" w14:textId="77777777" w:rsidR="004765F2" w:rsidRDefault="004765F2" w:rsidP="004765F2">
      <w:pPr>
        <w:pStyle w:val="Figure"/>
      </w:pPr>
      <w:r>
        <w:drawing>
          <wp:inline distT="0" distB="0" distL="0" distR="0" wp14:anchorId="6C9053D0" wp14:editId="77EC4C65">
            <wp:extent cx="5940425" cy="3970020"/>
            <wp:effectExtent l="0" t="0" r="3175" b="0"/>
            <wp:docPr id="195" name="Рисунок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105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F74C2" w14:textId="2974B6C0" w:rsidR="004765F2" w:rsidRDefault="004765F2" w:rsidP="004765F2">
      <w:pPr>
        <w:pStyle w:val="ImageCaption"/>
      </w:pPr>
      <w:r>
        <w:t xml:space="preserve">Рисунок </w:t>
      </w:r>
      <w:r w:rsidR="00F0296D">
        <w:rPr>
          <w:noProof/>
        </w:rPr>
        <w:t>46</w:t>
      </w:r>
      <w:r>
        <w:t xml:space="preserve"> – </w:t>
      </w:r>
      <w:r w:rsidRPr="002E289E">
        <w:t xml:space="preserve">Настройка </w:t>
      </w:r>
      <w:r>
        <w:t>ретранслятора</w:t>
      </w:r>
    </w:p>
    <w:p w14:paraId="18B0DC33" w14:textId="77777777" w:rsidR="00DD0AE4" w:rsidRDefault="00DD0AE4" w:rsidP="002F1AAC">
      <w:pPr>
        <w:pStyle w:val="3"/>
      </w:pPr>
      <w:bookmarkStart w:id="104" w:name="_Toc72413785"/>
      <w:r>
        <w:lastRenderedPageBreak/>
        <w:t>Групповая ассоциация</w:t>
      </w:r>
      <w:bookmarkEnd w:id="104"/>
    </w:p>
    <w:p w14:paraId="53FC601A" w14:textId="78556C1B" w:rsidR="00DD0AE4" w:rsidRDefault="00DD0AE4" w:rsidP="008C642C">
      <w:pPr>
        <w:pStyle w:val="a3"/>
      </w:pPr>
      <w:r>
        <w:t xml:space="preserve">Группа DMR становится доступной в сети </w:t>
      </w:r>
      <w:r w:rsidR="00A84BD1">
        <w:t>ОМЕГА</w:t>
      </w:r>
      <w:r>
        <w:t>, когда она связана с определенной группой</w:t>
      </w:r>
      <w:r w:rsidR="00A84BD1">
        <w:t xml:space="preserve"> ОМЕГА</w:t>
      </w:r>
      <w:r>
        <w:t>.</w:t>
      </w:r>
    </w:p>
    <w:p w14:paraId="13FF9B8A" w14:textId="72B30664" w:rsidR="00DD0AE4" w:rsidRDefault="00DD0AE4" w:rsidP="008C642C">
      <w:pPr>
        <w:pStyle w:val="a3"/>
      </w:pPr>
      <w:r>
        <w:t xml:space="preserve">Откройте окно </w:t>
      </w:r>
      <w:r w:rsidR="00457CDC" w:rsidRPr="00457CDC">
        <w:rPr>
          <w:rStyle w:val="afff6"/>
          <w:lang w:val="ru-RU"/>
        </w:rPr>
        <w:t>Настройки сети</w:t>
      </w:r>
      <w:r w:rsidRPr="00EC5AB0">
        <w:t xml:space="preserve"> (</w:t>
      </w:r>
      <w:r w:rsidR="008C642C">
        <w:t>см. </w:t>
      </w:r>
      <w:r w:rsidRPr="00EC5AB0">
        <w:t>подраздел</w:t>
      </w:r>
      <w:r>
        <w:t xml:space="preserve"> </w:t>
      </w:r>
      <w:r>
        <w:fldChar w:fldCharType="begin"/>
      </w:r>
      <w:r>
        <w:instrText xml:space="preserve"> REF _Ref71039280 \r \h </w:instrText>
      </w:r>
      <w:r>
        <w:fldChar w:fldCharType="separate"/>
      </w:r>
      <w:r w:rsidR="001F3060">
        <w:t>3.6</w:t>
      </w:r>
      <w:r>
        <w:fldChar w:fldCharType="end"/>
      </w:r>
      <w:r>
        <w:t>)</w:t>
      </w:r>
      <w:r w:rsidRPr="00EC5AB0">
        <w:t xml:space="preserve"> </w:t>
      </w:r>
      <w:r>
        <w:t>и добавьте или откройте свойства группы, которая будет связана с группой DMR (</w:t>
      </w:r>
      <w:r w:rsidR="008C642C">
        <w:t>рис. </w:t>
      </w:r>
      <w:r w:rsidR="00F0296D">
        <w:t>47</w:t>
      </w:r>
      <w:r>
        <w:t>).</w:t>
      </w:r>
    </w:p>
    <w:p w14:paraId="4FFECBA8" w14:textId="28634FE1" w:rsidR="00DD0AE4" w:rsidRDefault="00B637FF" w:rsidP="00DD0AE4">
      <w:pPr>
        <w:pStyle w:val="Figure"/>
      </w:pPr>
      <w:r>
        <w:drawing>
          <wp:inline distT="0" distB="0" distL="0" distR="0" wp14:anchorId="04FC3CDD" wp14:editId="1B6B17E9">
            <wp:extent cx="6480810" cy="3271520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5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7D3A7" w14:textId="6E223B2F" w:rsidR="00DD0AE4" w:rsidRDefault="00DD0AE4" w:rsidP="00DD0AE4">
      <w:pPr>
        <w:pStyle w:val="ImageCaption"/>
      </w:pPr>
      <w:r>
        <w:t xml:space="preserve">Рисунок </w:t>
      </w:r>
      <w:r w:rsidR="00F0296D">
        <w:rPr>
          <w:noProof/>
        </w:rPr>
        <w:t>47</w:t>
      </w:r>
      <w:r>
        <w:t xml:space="preserve"> – Настройка г</w:t>
      </w:r>
      <w:r w:rsidRPr="00FD35F0">
        <w:t>руппов</w:t>
      </w:r>
      <w:r>
        <w:t>ой</w:t>
      </w:r>
      <w:r w:rsidRPr="00FD35F0">
        <w:t xml:space="preserve"> ассоциаци</w:t>
      </w:r>
      <w:r>
        <w:t>и</w:t>
      </w:r>
    </w:p>
    <w:p w14:paraId="7EDFB5E2" w14:textId="77777777" w:rsidR="00DD0AE4" w:rsidRDefault="00DD0AE4" w:rsidP="008C642C">
      <w:pPr>
        <w:pStyle w:val="a3"/>
      </w:pPr>
      <w:r>
        <w:t>Перейдите на вкладку DMR и выберите соответствующую группу DMR.</w:t>
      </w:r>
    </w:p>
    <w:p w14:paraId="6751A7FE" w14:textId="77777777" w:rsidR="00DD0AE4" w:rsidRDefault="00DD0AE4" w:rsidP="002F1AAC">
      <w:pPr>
        <w:pStyle w:val="3"/>
      </w:pPr>
      <w:bookmarkStart w:id="105" w:name="_Toc72413786"/>
      <w:r>
        <w:t>Назначение DMR-идентификатора (</w:t>
      </w:r>
      <w:proofErr w:type="spellStart"/>
      <w:r>
        <w:t>Virtual</w:t>
      </w:r>
      <w:proofErr w:type="spellEnd"/>
      <w:r>
        <w:t xml:space="preserve"> </w:t>
      </w:r>
      <w:proofErr w:type="spellStart"/>
      <w:r>
        <w:t>Radio</w:t>
      </w:r>
      <w:proofErr w:type="spellEnd"/>
      <w:r>
        <w:t xml:space="preserve"> ID)</w:t>
      </w:r>
      <w:bookmarkEnd w:id="105"/>
      <w:r>
        <w:t xml:space="preserve"> </w:t>
      </w:r>
    </w:p>
    <w:p w14:paraId="42A6B615" w14:textId="6DE13E5F" w:rsidR="00DD0AE4" w:rsidRDefault="00A84BD1" w:rsidP="008C642C">
      <w:pPr>
        <w:pStyle w:val="a3"/>
      </w:pPr>
      <w:r>
        <w:t>Абоненту</w:t>
      </w:r>
      <w:r w:rsidR="00DD0AE4">
        <w:t xml:space="preserve"> </w:t>
      </w:r>
      <w:r>
        <w:t>ОМЕГА</w:t>
      </w:r>
      <w:r w:rsidR="00DD0AE4">
        <w:t xml:space="preserve"> может быть назначен </w:t>
      </w:r>
      <w:r w:rsidR="00DD0AE4" w:rsidRPr="00907720">
        <w:rPr>
          <w:rStyle w:val="afff6"/>
        </w:rPr>
        <w:t>Virtual</w:t>
      </w:r>
      <w:r w:rsidR="00DD0AE4" w:rsidRPr="00907720">
        <w:rPr>
          <w:rStyle w:val="afff6"/>
          <w:lang w:val="ru-RU"/>
        </w:rPr>
        <w:t xml:space="preserve"> </w:t>
      </w:r>
      <w:r w:rsidR="00DD0AE4" w:rsidRPr="00907720">
        <w:rPr>
          <w:rStyle w:val="afff6"/>
        </w:rPr>
        <w:t>Radio</w:t>
      </w:r>
      <w:r w:rsidR="00DD0AE4" w:rsidRPr="00907720">
        <w:rPr>
          <w:rStyle w:val="afff6"/>
          <w:lang w:val="ru-RU"/>
        </w:rPr>
        <w:t xml:space="preserve"> </w:t>
      </w:r>
      <w:r w:rsidR="00DD0AE4" w:rsidRPr="00907720">
        <w:rPr>
          <w:rStyle w:val="afff6"/>
        </w:rPr>
        <w:t>ID</w:t>
      </w:r>
      <w:r w:rsidR="00DD0AE4">
        <w:t>, являющийся его идентификатором в сети DMR.</w:t>
      </w:r>
    </w:p>
    <w:p w14:paraId="10A4124F" w14:textId="537B7574" w:rsidR="00DD0AE4" w:rsidRDefault="00DD0AE4" w:rsidP="008C642C">
      <w:pPr>
        <w:pStyle w:val="a3"/>
      </w:pPr>
      <w:r w:rsidRPr="00907720">
        <w:rPr>
          <w:rStyle w:val="afff6"/>
        </w:rPr>
        <w:t>Virtual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Radio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ID</w:t>
      </w:r>
      <w:r>
        <w:t xml:space="preserve"> назначается в окне свойств </w:t>
      </w:r>
      <w:r w:rsidR="008C642C">
        <w:t>абонента</w:t>
      </w:r>
      <w:r>
        <w:t>, на вкладке DMR (</w:t>
      </w:r>
      <w:r w:rsidR="008C642C">
        <w:t>рис. </w:t>
      </w:r>
      <w:r w:rsidR="00F0296D">
        <w:t>48</w:t>
      </w:r>
      <w:r>
        <w:t>).</w:t>
      </w:r>
    </w:p>
    <w:p w14:paraId="015F098A" w14:textId="77777777" w:rsidR="00DD0AE4" w:rsidRDefault="00DD0AE4" w:rsidP="00DD0AE4">
      <w:pPr>
        <w:pStyle w:val="Figure"/>
      </w:pPr>
      <w:r>
        <w:drawing>
          <wp:inline distT="0" distB="0" distL="0" distR="0" wp14:anchorId="24F29CE8" wp14:editId="0A7A415B">
            <wp:extent cx="3352800" cy="1223772"/>
            <wp:effectExtent l="0" t="0" r="0" b="0"/>
            <wp:docPr id="155" name="Рисунок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Рисунок 155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670" cy="12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A662" w14:textId="4D0AFBC3" w:rsidR="00DD0AE4" w:rsidRPr="00907720" w:rsidRDefault="00DD0AE4" w:rsidP="00DD0AE4">
      <w:pPr>
        <w:pStyle w:val="ImageCaption"/>
      </w:pPr>
      <w:r>
        <w:t xml:space="preserve">Рисунок </w:t>
      </w:r>
      <w:r w:rsidR="00F0296D">
        <w:rPr>
          <w:noProof/>
        </w:rPr>
        <w:t>48</w:t>
      </w:r>
      <w:r>
        <w:t xml:space="preserve"> – Окно назначения </w:t>
      </w:r>
      <w:r w:rsidRPr="00907720">
        <w:rPr>
          <w:rStyle w:val="afff6"/>
        </w:rPr>
        <w:t>Virtual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Radio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ID</w:t>
      </w:r>
      <w:r w:rsidRPr="00907720">
        <w:t xml:space="preserve"> для </w:t>
      </w:r>
      <w:r w:rsidR="008C642C">
        <w:t>абонента</w:t>
      </w:r>
    </w:p>
    <w:p w14:paraId="5EE4E0BB" w14:textId="375F4643" w:rsidR="00DD0AE4" w:rsidRDefault="00DD0AE4" w:rsidP="008C642C">
      <w:pPr>
        <w:pStyle w:val="a3"/>
      </w:pPr>
      <w:r>
        <w:t xml:space="preserve">Диспетчеру </w:t>
      </w:r>
      <w:r w:rsidR="00A84BD1">
        <w:t>ОМЕГА</w:t>
      </w:r>
      <w:r>
        <w:t xml:space="preserve"> можно назначить </w:t>
      </w:r>
      <w:r w:rsidRPr="00907720">
        <w:rPr>
          <w:rStyle w:val="afff6"/>
        </w:rPr>
        <w:t>Virtual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Radio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ID</w:t>
      </w:r>
      <w:r>
        <w:t>, представляющий один в сети DMR.</w:t>
      </w:r>
    </w:p>
    <w:p w14:paraId="0D8E5727" w14:textId="1AF29B69" w:rsidR="00DD0AE4" w:rsidRDefault="00DD0AE4" w:rsidP="008C642C">
      <w:pPr>
        <w:pStyle w:val="a3"/>
      </w:pPr>
      <w:r w:rsidRPr="00907720">
        <w:rPr>
          <w:rStyle w:val="afff6"/>
        </w:rPr>
        <w:t>Virtual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Radio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ID</w:t>
      </w:r>
      <w:r>
        <w:t xml:space="preserve"> назначается в окне свойств диспетчера, на вкладке DMR (</w:t>
      </w:r>
      <w:r w:rsidR="008C642C">
        <w:t>рис. </w:t>
      </w:r>
      <w:r w:rsidR="00F0296D">
        <w:t>49</w:t>
      </w:r>
      <w:r>
        <w:t>).</w:t>
      </w:r>
    </w:p>
    <w:p w14:paraId="28B23841" w14:textId="77777777" w:rsidR="00DD0AE4" w:rsidRDefault="00DD0AE4" w:rsidP="00DD0AE4">
      <w:pPr>
        <w:pStyle w:val="Figure"/>
      </w:pPr>
      <w:r>
        <w:lastRenderedPageBreak/>
        <w:drawing>
          <wp:inline distT="0" distB="0" distL="0" distR="0" wp14:anchorId="0F2A0811" wp14:editId="5A843D01">
            <wp:extent cx="3467100" cy="1204817"/>
            <wp:effectExtent l="0" t="0" r="0" b="0"/>
            <wp:docPr id="156" name="Рисунок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Рисунок 156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784" cy="122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4DB38" w14:textId="5C8F1034" w:rsidR="00DD0AE4" w:rsidRDefault="00DD0AE4" w:rsidP="00DD0AE4">
      <w:pPr>
        <w:pStyle w:val="ImageCaption"/>
      </w:pPr>
      <w:r>
        <w:t xml:space="preserve">Рисунок </w:t>
      </w:r>
      <w:r w:rsidR="00F0296D">
        <w:rPr>
          <w:noProof/>
        </w:rPr>
        <w:t>49</w:t>
      </w:r>
      <w:r>
        <w:t xml:space="preserve"> – </w:t>
      </w:r>
      <w:r w:rsidRPr="00972F3B">
        <w:t xml:space="preserve">Окно назначения </w:t>
      </w:r>
      <w:r w:rsidRPr="00907720">
        <w:rPr>
          <w:rStyle w:val="afff6"/>
        </w:rPr>
        <w:t>Virtual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Radio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ID</w:t>
      </w:r>
      <w:r w:rsidRPr="00907720">
        <w:t xml:space="preserve"> </w:t>
      </w:r>
      <w:r w:rsidRPr="00972F3B">
        <w:t>для</w:t>
      </w:r>
      <w:r>
        <w:t xml:space="preserve"> диспетчера</w:t>
      </w:r>
    </w:p>
    <w:p w14:paraId="18FAE9BC" w14:textId="77777777" w:rsidR="00DD0AE4" w:rsidRDefault="00DD0AE4" w:rsidP="002F1AAC">
      <w:pPr>
        <w:pStyle w:val="3"/>
      </w:pPr>
      <w:bookmarkStart w:id="106" w:name="_Toc72413787"/>
      <w:r>
        <w:t>Подписчики DMR</w:t>
      </w:r>
      <w:bookmarkEnd w:id="106"/>
    </w:p>
    <w:p w14:paraId="6CE58478" w14:textId="3E20F03A" w:rsidR="00DD0AE4" w:rsidRPr="00FE073C" w:rsidRDefault="00DD0AE4" w:rsidP="008C642C">
      <w:pPr>
        <w:pStyle w:val="a3"/>
      </w:pPr>
      <w:r>
        <w:t xml:space="preserve">Абоненты DMR могут появляться в списке </w:t>
      </w:r>
      <w:r w:rsidR="008C642C">
        <w:t>абонентов</w:t>
      </w:r>
      <w:r>
        <w:t xml:space="preserve"> мобильного клиента и диспетчерского приложения с определенными именами. Управление списком абонентов DMR осуществляется на вкладке DMR в окне </w:t>
      </w:r>
      <w:r w:rsidR="00457CDC" w:rsidRPr="00457CDC">
        <w:rPr>
          <w:rStyle w:val="afff6"/>
          <w:lang w:val="ru-RU"/>
        </w:rPr>
        <w:t>Настройки сети</w:t>
      </w:r>
      <w:r>
        <w:rPr>
          <w:rStyle w:val="afff6"/>
          <w:lang w:val="ru-RU"/>
        </w:rPr>
        <w:t xml:space="preserve"> </w:t>
      </w:r>
      <w:r>
        <w:t>(</w:t>
      </w:r>
      <w:r w:rsidR="008C642C">
        <w:t>рис. </w:t>
      </w:r>
      <w:r>
        <w:fldChar w:fldCharType="begin"/>
      </w:r>
      <w:r>
        <w:instrText xml:space="preserve"> REF _Ref71234401 \h </w:instrText>
      </w:r>
      <w:r>
        <w:fldChar w:fldCharType="separate"/>
      </w:r>
      <w:r w:rsidR="001F3060">
        <w:rPr>
          <w:noProof/>
        </w:rPr>
        <w:t>5</w:t>
      </w:r>
      <w:r w:rsidR="00F0296D">
        <w:rPr>
          <w:noProof/>
        </w:rPr>
        <w:t>0</w:t>
      </w:r>
      <w:r>
        <w:fldChar w:fldCharType="end"/>
      </w:r>
      <w:r>
        <w:t>).</w:t>
      </w:r>
    </w:p>
    <w:p w14:paraId="3C17F21F" w14:textId="75E80771" w:rsidR="00DD0AE4" w:rsidRDefault="00B637FF" w:rsidP="00DD0AE4">
      <w:pPr>
        <w:pStyle w:val="Figure"/>
      </w:pPr>
      <w:r>
        <w:drawing>
          <wp:inline distT="0" distB="0" distL="0" distR="0" wp14:anchorId="6172772E" wp14:editId="10BAAA8A">
            <wp:extent cx="6480810" cy="24409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6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052EB" w14:textId="4AE4ECD6" w:rsidR="00DD0AE4" w:rsidRPr="00FE073C" w:rsidRDefault="00DD0AE4" w:rsidP="00DD0AE4">
      <w:pPr>
        <w:pStyle w:val="ImageCaption"/>
      </w:pPr>
      <w:r>
        <w:t xml:space="preserve">Рисунок </w:t>
      </w:r>
      <w:r w:rsidR="00A6392C">
        <w:rPr>
          <w:noProof/>
        </w:rPr>
        <w:fldChar w:fldCharType="begin"/>
      </w:r>
      <w:r w:rsidR="00A6392C">
        <w:rPr>
          <w:noProof/>
        </w:rPr>
        <w:instrText xml:space="preserve"> SEQ Рисунок \* ARABIC </w:instrText>
      </w:r>
      <w:r w:rsidR="00A6392C">
        <w:rPr>
          <w:noProof/>
        </w:rPr>
        <w:fldChar w:fldCharType="separate"/>
      </w:r>
      <w:bookmarkStart w:id="107" w:name="_Ref71234401"/>
      <w:r w:rsidR="001F3060">
        <w:rPr>
          <w:noProof/>
        </w:rPr>
        <w:t>5</w:t>
      </w:r>
      <w:bookmarkEnd w:id="107"/>
      <w:r w:rsidR="00F0296D">
        <w:rPr>
          <w:noProof/>
        </w:rPr>
        <w:t>0</w:t>
      </w:r>
      <w:r w:rsidR="00A6392C">
        <w:rPr>
          <w:noProof/>
        </w:rPr>
        <w:fldChar w:fldCharType="end"/>
      </w:r>
      <w:r>
        <w:t xml:space="preserve"> – Список абонентов </w:t>
      </w:r>
      <w:r>
        <w:rPr>
          <w:lang w:val="en-US"/>
        </w:rPr>
        <w:t>DMR</w:t>
      </w:r>
    </w:p>
    <w:p w14:paraId="03A77C9D" w14:textId="3DC7978B" w:rsidR="00592699" w:rsidRDefault="00592699" w:rsidP="002F1AAC">
      <w:pPr>
        <w:pStyle w:val="2"/>
      </w:pPr>
      <w:bookmarkStart w:id="108" w:name="_Toc72413788"/>
      <w:r>
        <w:t>Порты</w:t>
      </w:r>
      <w:r w:rsidRPr="00594F64">
        <w:t>, используемы</w:t>
      </w:r>
      <w:r>
        <w:t>е</w:t>
      </w:r>
      <w:r w:rsidRPr="00594F64">
        <w:t xml:space="preserve"> сервером</w:t>
      </w:r>
      <w:r>
        <w:t xml:space="preserve"> </w:t>
      </w:r>
      <w:r w:rsidR="00A84BD1">
        <w:t>ОМЕГА</w:t>
      </w:r>
      <w:bookmarkEnd w:id="108"/>
    </w:p>
    <w:p w14:paraId="4B644623" w14:textId="4A35F5A3" w:rsidR="00592699" w:rsidRDefault="00592699" w:rsidP="008C642C">
      <w:pPr>
        <w:pStyle w:val="a3"/>
      </w:pPr>
      <w:r>
        <w:t>С</w:t>
      </w:r>
      <w:r w:rsidRPr="00594F64">
        <w:t>ервером</w:t>
      </w:r>
      <w:r>
        <w:t xml:space="preserve"> используются следующие типы портов:</w:t>
      </w:r>
    </w:p>
    <w:p w14:paraId="60E381E8" w14:textId="30A21918" w:rsidR="00592699" w:rsidRPr="00592699" w:rsidRDefault="001D4FC8" w:rsidP="008C642C">
      <w:pPr>
        <w:pStyle w:val="a0"/>
      </w:pPr>
      <w:r>
        <w:t xml:space="preserve">серверные </w:t>
      </w:r>
      <w:r w:rsidR="00592699">
        <w:t>порты, определенные в</w:t>
      </w:r>
      <w:r w:rsidR="006D33F3" w:rsidRPr="006D33F3">
        <w:t xml:space="preserve"> </w:t>
      </w:r>
      <w:r w:rsidR="00592699">
        <w:t xml:space="preserve">окне </w:t>
      </w:r>
      <w:r w:rsidR="00D34640" w:rsidRPr="00D34640">
        <w:rPr>
          <w:rStyle w:val="afff6"/>
          <w:lang w:val="ru-RU"/>
        </w:rPr>
        <w:t>Начальная конфигурация сервера</w:t>
      </w:r>
      <w:r w:rsidR="00592699">
        <w:t xml:space="preserve"> (</w:t>
      </w:r>
      <w:r w:rsidR="008C642C">
        <w:t>см. </w:t>
      </w:r>
      <w:r>
        <w:t>подраздел </w:t>
      </w:r>
      <w:r w:rsidR="00592699">
        <w:fldChar w:fldCharType="begin"/>
      </w:r>
      <w:r w:rsidR="00592699">
        <w:instrText xml:space="preserve"> REF _Ref71024997 \r \h </w:instrText>
      </w:r>
      <w:r w:rsidR="00592699">
        <w:fldChar w:fldCharType="separate"/>
      </w:r>
      <w:r w:rsidR="001F3060">
        <w:t>3.3</w:t>
      </w:r>
      <w:r w:rsidR="00592699">
        <w:fldChar w:fldCharType="end"/>
      </w:r>
      <w:r w:rsidR="00592699">
        <w:t>);</w:t>
      </w:r>
    </w:p>
    <w:p w14:paraId="12FB8F47" w14:textId="4F29D92A" w:rsidR="00592699" w:rsidRPr="00592699" w:rsidRDefault="001D4FC8" w:rsidP="008C642C">
      <w:pPr>
        <w:pStyle w:val="a0"/>
      </w:pPr>
      <w:r>
        <w:t>с</w:t>
      </w:r>
      <w:r w:rsidR="00592699">
        <w:t xml:space="preserve">етевые порты, определенные в окне </w:t>
      </w:r>
      <w:r w:rsidR="00457CDC" w:rsidRPr="00457CDC">
        <w:rPr>
          <w:rStyle w:val="afff6"/>
          <w:lang w:val="ru-RU"/>
        </w:rPr>
        <w:t>Настройки сети</w:t>
      </w:r>
      <w:r w:rsidR="00592699">
        <w:t xml:space="preserve"> (</w:t>
      </w:r>
      <w:r w:rsidR="008C642C">
        <w:t>см. </w:t>
      </w:r>
      <w:r>
        <w:t>подраздел </w:t>
      </w:r>
      <w:r w:rsidR="00592699">
        <w:fldChar w:fldCharType="begin"/>
      </w:r>
      <w:r w:rsidR="00592699">
        <w:instrText xml:space="preserve"> REF _Ref71039280 \r \h </w:instrText>
      </w:r>
      <w:r w:rsidR="00592699">
        <w:fldChar w:fldCharType="separate"/>
      </w:r>
      <w:r w:rsidR="001F3060">
        <w:t>3.6</w:t>
      </w:r>
      <w:r w:rsidR="00592699">
        <w:fldChar w:fldCharType="end"/>
      </w:r>
      <w:r w:rsidR="00592699">
        <w:t>).</w:t>
      </w:r>
    </w:p>
    <w:p w14:paraId="57B46325" w14:textId="77777777" w:rsidR="00592699" w:rsidRDefault="00592699" w:rsidP="002F1AAC">
      <w:pPr>
        <w:pStyle w:val="3"/>
      </w:pPr>
      <w:bookmarkStart w:id="109" w:name="_Toc72413789"/>
      <w:r>
        <w:t>Серверные порты</w:t>
      </w:r>
      <w:bookmarkEnd w:id="109"/>
    </w:p>
    <w:p w14:paraId="3E4C5FCD" w14:textId="587774C6" w:rsidR="00592699" w:rsidRPr="0059614C" w:rsidRDefault="00592699" w:rsidP="008C642C">
      <w:pPr>
        <w:pStyle w:val="a3"/>
      </w:pPr>
      <w:r>
        <w:t xml:space="preserve">Серверные порты характеризуются следующими настройками в окне </w:t>
      </w:r>
      <w:r w:rsidR="00D34640" w:rsidRPr="00D34640">
        <w:rPr>
          <w:rStyle w:val="afff6"/>
          <w:lang w:val="ru-RU"/>
        </w:rPr>
        <w:t>Начальная конфигурация сервера</w:t>
      </w:r>
      <w:r w:rsidRPr="00582498">
        <w:t xml:space="preserve"> </w:t>
      </w:r>
      <w:r>
        <w:t>(</w:t>
      </w:r>
      <w:r w:rsidR="008C642C">
        <w:t>рис. </w:t>
      </w:r>
      <w:r>
        <w:fldChar w:fldCharType="begin"/>
      </w:r>
      <w:r>
        <w:instrText xml:space="preserve"> REF _Ref71051944 \h </w:instrText>
      </w:r>
      <w:r>
        <w:fldChar w:fldCharType="separate"/>
      </w:r>
      <w:r w:rsidR="001F3060" w:rsidRPr="0059614C">
        <w:rPr>
          <w:noProof/>
        </w:rPr>
        <w:t>5</w:t>
      </w:r>
      <w:r w:rsidR="00F0296D">
        <w:rPr>
          <w:noProof/>
        </w:rPr>
        <w:t>1</w:t>
      </w:r>
      <w:r>
        <w:fldChar w:fldCharType="end"/>
      </w:r>
      <w:r w:rsidRPr="0059614C">
        <w:t xml:space="preserve">). </w:t>
      </w:r>
      <w:r>
        <w:t>Запускается</w:t>
      </w:r>
      <w:r w:rsidRPr="0059614C">
        <w:t xml:space="preserve"> </w:t>
      </w:r>
      <w:r w:rsidRPr="00C7032C">
        <w:t>кнопк</w:t>
      </w:r>
      <w:r>
        <w:t>ой</w:t>
      </w:r>
      <w:r w:rsidRPr="0059614C">
        <w:t xml:space="preserve"> </w:t>
      </w:r>
      <w:r w:rsidR="00D34640" w:rsidRPr="00D34640">
        <w:rPr>
          <w:rStyle w:val="afff6"/>
          <w:lang w:val="ru-RU"/>
        </w:rPr>
        <w:t xml:space="preserve">Начальная конфигурация </w:t>
      </w:r>
      <w:proofErr w:type="gramStart"/>
      <w:r w:rsidR="00D34640" w:rsidRPr="00D34640">
        <w:rPr>
          <w:rStyle w:val="afff6"/>
          <w:lang w:val="ru-RU"/>
        </w:rPr>
        <w:t>сервера</w:t>
      </w:r>
      <w:r w:rsidR="000571F0" w:rsidRPr="000571F0">
        <w:rPr>
          <w:rStyle w:val="afff6"/>
          <w:lang w:val="ru-RU"/>
        </w:rPr>
        <w:t xml:space="preserve"> </w:t>
      </w:r>
      <w:r w:rsidR="006D33F3">
        <w:rPr>
          <w:rFonts w:ascii="Arial" w:hAnsi="Arial" w:cs="Arial"/>
          <w:noProof/>
          <w:lang w:eastAsia="ru-RU"/>
        </w:rPr>
        <w:drawing>
          <wp:inline distT="0" distB="0" distL="0" distR="0" wp14:anchorId="79C7AC50" wp14:editId="4D371B6B">
            <wp:extent cx="257175" cy="257175"/>
            <wp:effectExtent l="0" t="0" r="9525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1F0" w:rsidRPr="000571F0">
        <w:rPr>
          <w:rStyle w:val="afff6"/>
          <w:lang w:val="ru-RU"/>
        </w:rPr>
        <w:t xml:space="preserve"> </w:t>
      </w:r>
      <w:r w:rsidRPr="00582498">
        <w:t>в</w:t>
      </w:r>
      <w:proofErr w:type="gramEnd"/>
      <w:r w:rsidRPr="0059614C">
        <w:t xml:space="preserve"> </w:t>
      </w:r>
      <w:r w:rsidRPr="00582498">
        <w:t>окне</w:t>
      </w:r>
      <w:r w:rsidRPr="0059614C">
        <w:t xml:space="preserve"> </w:t>
      </w:r>
      <w:r w:rsidR="0059614C" w:rsidRPr="0059614C">
        <w:rPr>
          <w:rStyle w:val="afff6"/>
          <w:lang w:val="ru-RU"/>
        </w:rPr>
        <w:t>Менеджер сервера</w:t>
      </w:r>
      <w:r w:rsidRPr="0059614C">
        <w:t xml:space="preserve"> (</w:t>
      </w:r>
      <w:r w:rsidR="008C642C">
        <w:t>рис</w:t>
      </w:r>
      <w:r w:rsidR="008C642C" w:rsidRPr="0059614C">
        <w:t>.</w:t>
      </w:r>
      <w:r w:rsidR="008C642C" w:rsidRPr="008C642C">
        <w:rPr>
          <w:lang w:val="en-US"/>
        </w:rPr>
        <w:t> </w:t>
      </w:r>
      <w:r>
        <w:fldChar w:fldCharType="begin"/>
      </w:r>
      <w:r w:rsidRPr="0059614C">
        <w:instrText xml:space="preserve"> </w:instrText>
      </w:r>
      <w:r w:rsidRPr="005045C3">
        <w:rPr>
          <w:lang w:val="en-US"/>
        </w:rPr>
        <w:instrText>REF</w:instrText>
      </w:r>
      <w:r w:rsidRPr="0059614C">
        <w:instrText xml:space="preserve"> _</w:instrText>
      </w:r>
      <w:r w:rsidRPr="005045C3">
        <w:rPr>
          <w:lang w:val="en-US"/>
        </w:rPr>
        <w:instrText>Ref</w:instrText>
      </w:r>
      <w:r w:rsidRPr="0059614C">
        <w:instrText>71017779 \</w:instrText>
      </w:r>
      <w:r w:rsidRPr="005045C3">
        <w:rPr>
          <w:lang w:val="en-US"/>
        </w:rPr>
        <w:instrText>h</w:instrText>
      </w:r>
      <w:r w:rsidRPr="0059614C">
        <w:instrText xml:space="preserve">  \* </w:instrText>
      </w:r>
      <w:r w:rsidRPr="005045C3">
        <w:rPr>
          <w:lang w:val="en-US"/>
        </w:rPr>
        <w:instrText>MERGEFORMAT</w:instrText>
      </w:r>
      <w:r w:rsidRPr="0059614C">
        <w:instrText xml:space="preserve"> </w:instrText>
      </w:r>
      <w:r>
        <w:fldChar w:fldCharType="separate"/>
      </w:r>
      <w:r w:rsidR="001F3060" w:rsidRPr="0059614C">
        <w:t>3</w:t>
      </w:r>
      <w:r>
        <w:fldChar w:fldCharType="end"/>
      </w:r>
      <w:r w:rsidRPr="0059614C">
        <w:t>).</w:t>
      </w:r>
    </w:p>
    <w:p w14:paraId="0E09462D" w14:textId="27B53A17" w:rsidR="00592699" w:rsidRDefault="00D34640" w:rsidP="00592699">
      <w:pPr>
        <w:pStyle w:val="Figure"/>
      </w:pPr>
      <w:r w:rsidRPr="00D34640">
        <w:lastRenderedPageBreak/>
        <w:drawing>
          <wp:inline distT="0" distB="0" distL="0" distR="0" wp14:anchorId="6E823E1F" wp14:editId="15962D31">
            <wp:extent cx="5125165" cy="5430008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54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421C1" w14:textId="1BA06CCB" w:rsidR="00592699" w:rsidRDefault="00592699" w:rsidP="00592699">
      <w:pPr>
        <w:pStyle w:val="ImageCaption"/>
      </w:pPr>
      <w:r>
        <w:t xml:space="preserve">Рисунок </w:t>
      </w:r>
      <w:r w:rsidR="005E6646">
        <w:rPr>
          <w:noProof/>
        </w:rPr>
        <w:fldChar w:fldCharType="begin"/>
      </w:r>
      <w:r w:rsidR="005E6646">
        <w:rPr>
          <w:noProof/>
        </w:rPr>
        <w:instrText xml:space="preserve"> SEQ Рисунок \* ARABIC </w:instrText>
      </w:r>
      <w:r w:rsidR="005E6646">
        <w:rPr>
          <w:noProof/>
        </w:rPr>
        <w:fldChar w:fldCharType="separate"/>
      </w:r>
      <w:bookmarkStart w:id="110" w:name="_Ref71051944"/>
      <w:r w:rsidR="001F3060">
        <w:rPr>
          <w:noProof/>
        </w:rPr>
        <w:t>5</w:t>
      </w:r>
      <w:bookmarkEnd w:id="110"/>
      <w:r w:rsidR="00F0296D">
        <w:rPr>
          <w:noProof/>
        </w:rPr>
        <w:t>1</w:t>
      </w:r>
      <w:r w:rsidR="005E6646">
        <w:rPr>
          <w:noProof/>
        </w:rPr>
        <w:fldChar w:fldCharType="end"/>
      </w:r>
      <w:r>
        <w:t xml:space="preserve"> – О</w:t>
      </w:r>
      <w:r w:rsidRPr="00226FDD">
        <w:t>кн</w:t>
      </w:r>
      <w:r>
        <w:t>о</w:t>
      </w:r>
      <w:r w:rsidRPr="00226FDD">
        <w:t xml:space="preserve"> настройки сервер</w:t>
      </w:r>
      <w:r>
        <w:t>ного порта</w:t>
      </w:r>
    </w:p>
    <w:p w14:paraId="5DB10942" w14:textId="18D5FFAB" w:rsidR="00592699" w:rsidRPr="00C7032C" w:rsidRDefault="00592699" w:rsidP="008C642C">
      <w:pPr>
        <w:pStyle w:val="a3"/>
      </w:pPr>
      <w:r>
        <w:t>В</w:t>
      </w:r>
      <w:r w:rsidRPr="00D34640">
        <w:t xml:space="preserve"> </w:t>
      </w:r>
      <w:r>
        <w:t>поле</w:t>
      </w:r>
      <w:r w:rsidRPr="00D34640">
        <w:t xml:space="preserve"> </w:t>
      </w:r>
      <w:r w:rsidR="00D34640" w:rsidRPr="00D34640">
        <w:rPr>
          <w:rStyle w:val="afff6"/>
          <w:lang w:val="ru-RU"/>
        </w:rPr>
        <w:t>Сервисный порт</w:t>
      </w:r>
      <w:r w:rsidRPr="00582498">
        <w:rPr>
          <w:rStyle w:val="afff6"/>
        </w:rPr>
        <w:t> </w:t>
      </w:r>
      <w:r w:rsidRPr="00D34640">
        <w:rPr>
          <w:rStyle w:val="afff6"/>
          <w:lang w:val="ru-RU"/>
        </w:rPr>
        <w:t>(</w:t>
      </w:r>
      <w:r w:rsidRPr="00582498">
        <w:rPr>
          <w:rStyle w:val="afff6"/>
        </w:rPr>
        <w:t>TCP</w:t>
      </w:r>
      <w:r w:rsidRPr="00D34640">
        <w:rPr>
          <w:rStyle w:val="afff6"/>
          <w:lang w:val="ru-RU"/>
        </w:rPr>
        <w:t>)</w:t>
      </w:r>
      <w:r w:rsidRPr="00D34640">
        <w:t xml:space="preserve"> (</w:t>
      </w:r>
      <w:r w:rsidR="008C642C">
        <w:t>рис</w:t>
      </w:r>
      <w:r w:rsidR="008C642C" w:rsidRPr="00D34640">
        <w:t>.</w:t>
      </w:r>
      <w:r w:rsidR="008C642C" w:rsidRPr="00D45BC8">
        <w:rPr>
          <w:lang w:val="en-US"/>
        </w:rPr>
        <w:t> </w:t>
      </w:r>
      <w:r>
        <w:fldChar w:fldCharType="begin"/>
      </w:r>
      <w:r w:rsidRPr="00D34640">
        <w:instrText xml:space="preserve"> </w:instrText>
      </w:r>
      <w:r w:rsidRPr="001D4FC8">
        <w:rPr>
          <w:lang w:val="en-US"/>
        </w:rPr>
        <w:instrText>REF</w:instrText>
      </w:r>
      <w:r w:rsidRPr="00D34640">
        <w:instrText xml:space="preserve"> _</w:instrText>
      </w:r>
      <w:r w:rsidRPr="001D4FC8">
        <w:rPr>
          <w:lang w:val="en-US"/>
        </w:rPr>
        <w:instrText>Ref</w:instrText>
      </w:r>
      <w:r w:rsidRPr="00D34640">
        <w:instrText>71051944 \</w:instrText>
      </w:r>
      <w:r w:rsidRPr="001D4FC8">
        <w:rPr>
          <w:lang w:val="en-US"/>
        </w:rPr>
        <w:instrText>h</w:instrText>
      </w:r>
      <w:r w:rsidRPr="00D34640">
        <w:instrText xml:space="preserve"> </w:instrText>
      </w:r>
      <w:r>
        <w:fldChar w:fldCharType="separate"/>
      </w:r>
      <w:r w:rsidR="001F3060">
        <w:rPr>
          <w:noProof/>
        </w:rPr>
        <w:t>5</w:t>
      </w:r>
      <w:r w:rsidR="00F0296D">
        <w:rPr>
          <w:noProof/>
        </w:rPr>
        <w:t>1</w:t>
      </w:r>
      <w:r>
        <w:fldChar w:fldCharType="end"/>
      </w:r>
      <w:r>
        <w:t xml:space="preserve">) задайте </w:t>
      </w:r>
      <w:r w:rsidRPr="00C7032C">
        <w:rPr>
          <w:lang w:val="en-US"/>
        </w:rPr>
        <w:t>TCP</w:t>
      </w:r>
      <w:r w:rsidRPr="00C7032C">
        <w:t xml:space="preserve">-порт, используемый </w:t>
      </w:r>
      <w:r>
        <w:t xml:space="preserve">для подключения диспетчера, приложения </w:t>
      </w:r>
      <w:r w:rsidR="0059614C" w:rsidRPr="0059614C">
        <w:rPr>
          <w:rStyle w:val="afff6"/>
          <w:lang w:val="ru-RU"/>
        </w:rPr>
        <w:t>Менеджер сервера</w:t>
      </w:r>
      <w:r w:rsidRPr="00592699">
        <w:t xml:space="preserve"> </w:t>
      </w:r>
      <w:r>
        <w:t>и Резервного сервера. По умолчанию: 9999.</w:t>
      </w:r>
    </w:p>
    <w:p w14:paraId="553A99A3" w14:textId="6A92703F" w:rsidR="00592699" w:rsidRDefault="00592699" w:rsidP="008C642C">
      <w:pPr>
        <w:pStyle w:val="a3"/>
      </w:pPr>
      <w:r>
        <w:t>В</w:t>
      </w:r>
      <w:r w:rsidRPr="00457CDC">
        <w:t xml:space="preserve"> </w:t>
      </w:r>
      <w:r>
        <w:t>поле</w:t>
      </w:r>
      <w:r w:rsidRPr="00457CDC">
        <w:t xml:space="preserve"> </w:t>
      </w:r>
      <w:r w:rsidR="00457CDC" w:rsidRPr="00457CDC">
        <w:rPr>
          <w:rStyle w:val="afff6"/>
          <w:lang w:val="ru-RU"/>
        </w:rPr>
        <w:t xml:space="preserve">Порт </w:t>
      </w:r>
      <w:proofErr w:type="spellStart"/>
      <w:r w:rsidR="00457CDC">
        <w:rPr>
          <w:rStyle w:val="afff6"/>
        </w:rPr>
        <w:t>WebSocket</w:t>
      </w:r>
      <w:proofErr w:type="spellEnd"/>
      <w:r w:rsidR="00457CDC" w:rsidRPr="00457CDC">
        <w:rPr>
          <w:rStyle w:val="afff6"/>
          <w:lang w:val="ru-RU"/>
        </w:rPr>
        <w:t xml:space="preserve"> (</w:t>
      </w:r>
      <w:r w:rsidR="00457CDC">
        <w:rPr>
          <w:rStyle w:val="afff6"/>
        </w:rPr>
        <w:t>TCP</w:t>
      </w:r>
      <w:r w:rsidR="00457CDC" w:rsidRPr="00457CDC">
        <w:rPr>
          <w:rStyle w:val="afff6"/>
          <w:lang w:val="ru-RU"/>
        </w:rPr>
        <w:t>)</w:t>
      </w:r>
      <w:r w:rsidRPr="00457CDC">
        <w:t xml:space="preserve"> (</w:t>
      </w:r>
      <w:r w:rsidR="008C642C">
        <w:t>рис</w:t>
      </w:r>
      <w:r w:rsidR="008C642C" w:rsidRPr="00457CDC">
        <w:t>.</w:t>
      </w:r>
      <w:r w:rsidR="008C642C" w:rsidRPr="00DD1C82">
        <w:rPr>
          <w:lang w:val="en-US"/>
        </w:rPr>
        <w:t> </w:t>
      </w:r>
      <w:r>
        <w:fldChar w:fldCharType="begin"/>
      </w:r>
      <w:r w:rsidRPr="00457CDC">
        <w:instrText xml:space="preserve"> </w:instrText>
      </w:r>
      <w:r w:rsidRPr="00592699">
        <w:rPr>
          <w:lang w:val="en-US"/>
        </w:rPr>
        <w:instrText>REF</w:instrText>
      </w:r>
      <w:r w:rsidRPr="00457CDC">
        <w:instrText xml:space="preserve"> _</w:instrText>
      </w:r>
      <w:r w:rsidRPr="00592699">
        <w:rPr>
          <w:lang w:val="en-US"/>
        </w:rPr>
        <w:instrText>Ref</w:instrText>
      </w:r>
      <w:r w:rsidRPr="00457CDC">
        <w:instrText>71051944 \</w:instrText>
      </w:r>
      <w:r w:rsidRPr="00592699">
        <w:rPr>
          <w:lang w:val="en-US"/>
        </w:rPr>
        <w:instrText>h</w:instrText>
      </w:r>
      <w:r w:rsidRPr="00457CDC">
        <w:instrText xml:space="preserve"> </w:instrText>
      </w:r>
      <w:r>
        <w:fldChar w:fldCharType="separate"/>
      </w:r>
      <w:r w:rsidR="001F3060">
        <w:rPr>
          <w:noProof/>
        </w:rPr>
        <w:t>5</w:t>
      </w:r>
      <w:r w:rsidR="00F0296D">
        <w:rPr>
          <w:noProof/>
        </w:rPr>
        <w:t>1</w:t>
      </w:r>
      <w:r>
        <w:fldChar w:fldCharType="end"/>
      </w:r>
      <w:r>
        <w:t xml:space="preserve">) задайте </w:t>
      </w:r>
      <w:r w:rsidRPr="00C7032C">
        <w:t xml:space="preserve">порт </w:t>
      </w:r>
      <w:r w:rsidRPr="00C7032C">
        <w:rPr>
          <w:lang w:val="en-US"/>
        </w:rPr>
        <w:t>TCP</w:t>
      </w:r>
      <w:r w:rsidRPr="00C7032C">
        <w:t xml:space="preserve">, </w:t>
      </w:r>
      <w:r>
        <w:t>используемый сторонним диспетчерским приложением. Значения по умолчанию нет.</w:t>
      </w:r>
    </w:p>
    <w:p w14:paraId="3CEA15D4" w14:textId="77777777" w:rsidR="00592699" w:rsidRDefault="00592699" w:rsidP="002F1AAC">
      <w:pPr>
        <w:pStyle w:val="3"/>
      </w:pPr>
      <w:bookmarkStart w:id="111" w:name="_Toc72413790"/>
      <w:r>
        <w:t>Сетевые порты</w:t>
      </w:r>
      <w:bookmarkEnd w:id="111"/>
    </w:p>
    <w:p w14:paraId="58DE8B98" w14:textId="1185F99A" w:rsidR="00592699" w:rsidRDefault="00592699" w:rsidP="008C642C">
      <w:pPr>
        <w:pStyle w:val="a3"/>
      </w:pPr>
      <w:r>
        <w:t xml:space="preserve">Сетевые порты отображаются в окне </w:t>
      </w:r>
      <w:r w:rsidR="00457CDC" w:rsidRPr="00457CDC">
        <w:rPr>
          <w:rStyle w:val="afff6"/>
          <w:lang w:val="ru-RU"/>
        </w:rPr>
        <w:t>Настройки сети</w:t>
      </w:r>
      <w:r w:rsidRPr="00592699">
        <w:t xml:space="preserve"> </w:t>
      </w:r>
      <w:r>
        <w:t>(</w:t>
      </w:r>
      <w:r w:rsidR="008C642C">
        <w:t>рис. </w:t>
      </w:r>
      <w:r w:rsidR="001D4FC8">
        <w:fldChar w:fldCharType="begin"/>
      </w:r>
      <w:r w:rsidR="001D4FC8">
        <w:instrText xml:space="preserve"> REF _Ref71053213 \h </w:instrText>
      </w:r>
      <w:r w:rsidR="001D4FC8">
        <w:fldChar w:fldCharType="separate"/>
      </w:r>
      <w:r w:rsidR="001F3060" w:rsidRPr="0064373A">
        <w:rPr>
          <w:noProof/>
        </w:rPr>
        <w:t>5</w:t>
      </w:r>
      <w:r w:rsidR="00F0296D">
        <w:rPr>
          <w:noProof/>
        </w:rPr>
        <w:t>2</w:t>
      </w:r>
      <w:r w:rsidR="001D4FC8">
        <w:fldChar w:fldCharType="end"/>
      </w:r>
      <w:r w:rsidRPr="0064373A">
        <w:t xml:space="preserve">). </w:t>
      </w:r>
      <w:r>
        <w:t>Запускается</w:t>
      </w:r>
      <w:r w:rsidRPr="0064373A">
        <w:t xml:space="preserve"> </w:t>
      </w:r>
      <w:r w:rsidRPr="00C7032C">
        <w:t>кнопк</w:t>
      </w:r>
      <w:r>
        <w:t>ой</w:t>
      </w:r>
      <w:r w:rsidRPr="0064373A">
        <w:t xml:space="preserve"> </w:t>
      </w:r>
      <w:r w:rsidR="00457CDC" w:rsidRPr="000E021E">
        <w:rPr>
          <w:rStyle w:val="afff6"/>
          <w:lang w:val="ru-RU"/>
        </w:rPr>
        <w:t xml:space="preserve">Настройки </w:t>
      </w:r>
      <w:proofErr w:type="gramStart"/>
      <w:r w:rsidR="00457CDC" w:rsidRPr="000E021E">
        <w:rPr>
          <w:rStyle w:val="afff6"/>
          <w:lang w:val="ru-RU"/>
        </w:rPr>
        <w:t>сети</w:t>
      </w:r>
      <w:r w:rsidR="000571F0" w:rsidRPr="003E1A73">
        <w:rPr>
          <w:rStyle w:val="afff6"/>
          <w:lang w:val="ru-RU"/>
        </w:rPr>
        <w:t xml:space="preserve"> </w:t>
      </w:r>
      <w:r w:rsidR="000571F0">
        <w:rPr>
          <w:noProof/>
          <w:lang w:eastAsia="ru-RU"/>
        </w:rPr>
        <w:drawing>
          <wp:inline distT="0" distB="0" distL="0" distR="0" wp14:anchorId="62710757" wp14:editId="25338E24">
            <wp:extent cx="285750" cy="28575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Рисунок 12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1F0" w:rsidRPr="003E1A73">
        <w:rPr>
          <w:rStyle w:val="afff6"/>
          <w:lang w:val="ru-RU"/>
        </w:rPr>
        <w:t xml:space="preserve"> </w:t>
      </w:r>
      <w:r w:rsidRPr="00582498">
        <w:t>в</w:t>
      </w:r>
      <w:proofErr w:type="gramEnd"/>
      <w:r w:rsidRPr="0064373A">
        <w:t xml:space="preserve"> </w:t>
      </w:r>
      <w:r w:rsidRPr="00582498">
        <w:t>окне</w:t>
      </w:r>
      <w:r w:rsidRPr="0064373A">
        <w:t xml:space="preserve"> </w:t>
      </w:r>
      <w:r w:rsidR="0059614C" w:rsidRPr="000E021E">
        <w:rPr>
          <w:rStyle w:val="afff6"/>
          <w:lang w:val="ru-RU"/>
        </w:rPr>
        <w:t>Менеджер сервера</w:t>
      </w:r>
      <w:r w:rsidRPr="0064373A">
        <w:t xml:space="preserve"> (</w:t>
      </w:r>
      <w:r w:rsidR="008C642C">
        <w:t>рис</w:t>
      </w:r>
      <w:r w:rsidR="008C642C" w:rsidRPr="0064373A">
        <w:t>.</w:t>
      </w:r>
      <w:r w:rsidR="008C642C" w:rsidRPr="008C642C">
        <w:rPr>
          <w:lang w:val="en-US"/>
        </w:rPr>
        <w:t> </w:t>
      </w:r>
      <w:r>
        <w:fldChar w:fldCharType="begin"/>
      </w:r>
      <w:r w:rsidRPr="0064373A">
        <w:instrText xml:space="preserve"> </w:instrText>
      </w:r>
      <w:r w:rsidRPr="005045C3">
        <w:rPr>
          <w:lang w:val="en-US"/>
        </w:rPr>
        <w:instrText>REF</w:instrText>
      </w:r>
      <w:r w:rsidRPr="0064373A">
        <w:instrText xml:space="preserve"> _</w:instrText>
      </w:r>
      <w:r w:rsidRPr="005045C3">
        <w:rPr>
          <w:lang w:val="en-US"/>
        </w:rPr>
        <w:instrText>Ref</w:instrText>
      </w:r>
      <w:r w:rsidRPr="0064373A">
        <w:instrText>71017779 \</w:instrText>
      </w:r>
      <w:r w:rsidRPr="005045C3">
        <w:rPr>
          <w:lang w:val="en-US"/>
        </w:rPr>
        <w:instrText>h</w:instrText>
      </w:r>
      <w:r w:rsidRPr="0064373A">
        <w:instrText xml:space="preserve">  \* </w:instrText>
      </w:r>
      <w:r w:rsidRPr="005045C3">
        <w:rPr>
          <w:lang w:val="en-US"/>
        </w:rPr>
        <w:instrText>MERGEFORMAT</w:instrText>
      </w:r>
      <w:r w:rsidRPr="0064373A">
        <w:instrText xml:space="preserve"> </w:instrText>
      </w:r>
      <w:r>
        <w:fldChar w:fldCharType="separate"/>
      </w:r>
      <w:r w:rsidR="001F3060" w:rsidRPr="001F3060">
        <w:t>3</w:t>
      </w:r>
      <w:r>
        <w:fldChar w:fldCharType="end"/>
      </w:r>
      <w:r w:rsidRPr="007763CA">
        <w:t>)</w:t>
      </w:r>
      <w:r>
        <w:t>.</w:t>
      </w:r>
    </w:p>
    <w:p w14:paraId="7B543B81" w14:textId="5BAEB83B" w:rsidR="00592699" w:rsidRDefault="00592699" w:rsidP="008C642C">
      <w:pPr>
        <w:pStyle w:val="a3"/>
      </w:pPr>
      <w:r>
        <w:t>Каждая сеть занимает 3 или 4 порта.</w:t>
      </w:r>
    </w:p>
    <w:p w14:paraId="31CC5B51" w14:textId="69C0BED6" w:rsidR="001D4FC8" w:rsidRDefault="00D34640" w:rsidP="001D4FC8">
      <w:pPr>
        <w:pStyle w:val="Figure"/>
      </w:pPr>
      <w:r w:rsidRPr="00D34640">
        <w:lastRenderedPageBreak/>
        <w:drawing>
          <wp:inline distT="0" distB="0" distL="0" distR="0" wp14:anchorId="537C4637" wp14:editId="619E8DFC">
            <wp:extent cx="6480810" cy="3273425"/>
            <wp:effectExtent l="0" t="0" r="0" b="317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640">
        <w:t xml:space="preserve"> </w:t>
      </w:r>
    </w:p>
    <w:p w14:paraId="697BCDBB" w14:textId="02529018" w:rsidR="00592699" w:rsidRDefault="001D4FC8" w:rsidP="001D4FC8">
      <w:pPr>
        <w:pStyle w:val="ImageCaption"/>
      </w:pPr>
      <w:r>
        <w:t xml:space="preserve">Рисунок </w:t>
      </w:r>
      <w:r w:rsidR="005E6646">
        <w:rPr>
          <w:noProof/>
        </w:rPr>
        <w:fldChar w:fldCharType="begin"/>
      </w:r>
      <w:r w:rsidR="005E6646">
        <w:rPr>
          <w:noProof/>
        </w:rPr>
        <w:instrText xml:space="preserve"> SEQ Рисунок \* ARABIC </w:instrText>
      </w:r>
      <w:r w:rsidR="005E6646">
        <w:rPr>
          <w:noProof/>
        </w:rPr>
        <w:fldChar w:fldCharType="separate"/>
      </w:r>
      <w:bookmarkStart w:id="112" w:name="_Ref71053213"/>
      <w:r w:rsidR="001F3060">
        <w:rPr>
          <w:noProof/>
        </w:rPr>
        <w:t>5</w:t>
      </w:r>
      <w:bookmarkEnd w:id="112"/>
      <w:r w:rsidR="00F0296D">
        <w:rPr>
          <w:noProof/>
        </w:rPr>
        <w:t>2</w:t>
      </w:r>
      <w:r w:rsidR="005E6646">
        <w:rPr>
          <w:noProof/>
        </w:rPr>
        <w:fldChar w:fldCharType="end"/>
      </w:r>
      <w:r>
        <w:t xml:space="preserve"> – Окно </w:t>
      </w:r>
      <w:r w:rsidR="00457CDC" w:rsidRPr="00457CDC">
        <w:rPr>
          <w:rStyle w:val="afff6"/>
          <w:lang w:val="ru-RU"/>
        </w:rPr>
        <w:t>Настройки сети</w:t>
      </w:r>
      <w:r>
        <w:t xml:space="preserve"> с отображением сетевых портов</w:t>
      </w:r>
    </w:p>
    <w:p w14:paraId="4D90612A" w14:textId="136DB034" w:rsidR="00592699" w:rsidRDefault="001D4FC8" w:rsidP="008C642C">
      <w:pPr>
        <w:pStyle w:val="a3"/>
      </w:pPr>
      <w:r>
        <w:t>В</w:t>
      </w:r>
      <w:r w:rsidRPr="00D34640">
        <w:t xml:space="preserve"> </w:t>
      </w:r>
      <w:r>
        <w:t>поле</w:t>
      </w:r>
      <w:r w:rsidRPr="00D34640">
        <w:t xml:space="preserve"> </w:t>
      </w:r>
      <w:r w:rsidR="00D34640" w:rsidRPr="00D34640">
        <w:rPr>
          <w:rStyle w:val="afff6"/>
          <w:lang w:val="ru-RU"/>
        </w:rPr>
        <w:t>Командный порт</w:t>
      </w:r>
      <w:r w:rsidR="00592699" w:rsidRPr="00D34640">
        <w:t xml:space="preserve"> </w:t>
      </w:r>
      <w:r w:rsidRPr="00D34640">
        <w:t>(</w:t>
      </w:r>
      <w:r w:rsidR="008C642C">
        <w:t>рис</w:t>
      </w:r>
      <w:r w:rsidR="008C642C" w:rsidRPr="00D34640">
        <w:t>.</w:t>
      </w:r>
      <w:r w:rsidR="008C642C" w:rsidRPr="008C642C">
        <w:rPr>
          <w:lang w:val="en-US"/>
        </w:rPr>
        <w:t> </w:t>
      </w:r>
      <w:r>
        <w:fldChar w:fldCharType="begin"/>
      </w:r>
      <w:r w:rsidRPr="00D34640">
        <w:instrText xml:space="preserve"> </w:instrText>
      </w:r>
      <w:r w:rsidRPr="001D4FC8">
        <w:rPr>
          <w:lang w:val="en-US"/>
        </w:rPr>
        <w:instrText>REF</w:instrText>
      </w:r>
      <w:r w:rsidRPr="00D34640">
        <w:instrText xml:space="preserve"> _</w:instrText>
      </w:r>
      <w:r w:rsidRPr="001D4FC8">
        <w:rPr>
          <w:lang w:val="en-US"/>
        </w:rPr>
        <w:instrText>Ref</w:instrText>
      </w:r>
      <w:r w:rsidRPr="00D34640">
        <w:instrText>71053213 \</w:instrText>
      </w:r>
      <w:r w:rsidRPr="001D4FC8">
        <w:rPr>
          <w:lang w:val="en-US"/>
        </w:rPr>
        <w:instrText>h</w:instrText>
      </w:r>
      <w:r w:rsidRPr="00D34640">
        <w:instrText xml:space="preserve"> </w:instrText>
      </w:r>
      <w:r>
        <w:fldChar w:fldCharType="separate"/>
      </w:r>
      <w:r w:rsidR="001F3060">
        <w:rPr>
          <w:noProof/>
        </w:rPr>
        <w:t>5</w:t>
      </w:r>
      <w:r w:rsidR="00F0296D">
        <w:rPr>
          <w:noProof/>
        </w:rPr>
        <w:t>2</w:t>
      </w:r>
      <w:r>
        <w:fldChar w:fldCharType="end"/>
      </w:r>
      <w:r w:rsidRPr="00592699">
        <w:t>)</w:t>
      </w:r>
      <w:r>
        <w:t xml:space="preserve"> задайте</w:t>
      </w:r>
      <w:r w:rsidR="00592699">
        <w:t xml:space="preserve"> TCP-порт, используемый для подключения мобильного клиента. По умолчанию для первой сети: 10000</w:t>
      </w:r>
      <w:r>
        <w:t>.</w:t>
      </w:r>
    </w:p>
    <w:p w14:paraId="36EC671E" w14:textId="07DA0320" w:rsidR="00592699" w:rsidRDefault="001D4FC8" w:rsidP="008C642C">
      <w:pPr>
        <w:pStyle w:val="a3"/>
      </w:pPr>
      <w:r>
        <w:t>В</w:t>
      </w:r>
      <w:r w:rsidRPr="001D4FC8">
        <w:t xml:space="preserve"> </w:t>
      </w:r>
      <w:r>
        <w:t>поле</w:t>
      </w:r>
      <w:r w:rsidRPr="001D4FC8">
        <w:t xml:space="preserve"> </w:t>
      </w:r>
      <w:r w:rsidR="00D34640">
        <w:rPr>
          <w:rStyle w:val="afff6"/>
          <w:lang w:val="ru-RU"/>
        </w:rPr>
        <w:t>Аудио-порт</w:t>
      </w:r>
      <w:r w:rsidR="00592699">
        <w:t xml:space="preserve"> </w:t>
      </w:r>
      <w:r>
        <w:t>(</w:t>
      </w:r>
      <w:r w:rsidR="008C642C">
        <w:t>рис. </w:t>
      </w:r>
      <w:r>
        <w:fldChar w:fldCharType="begin"/>
      </w:r>
      <w:r>
        <w:instrText xml:space="preserve"> REF _Ref71053213 \h </w:instrText>
      </w:r>
      <w:r>
        <w:fldChar w:fldCharType="separate"/>
      </w:r>
      <w:r w:rsidR="001F3060">
        <w:rPr>
          <w:noProof/>
        </w:rPr>
        <w:t>5</w:t>
      </w:r>
      <w:r w:rsidR="00F0296D">
        <w:rPr>
          <w:noProof/>
        </w:rPr>
        <w:t>2</w:t>
      </w:r>
      <w:r>
        <w:fldChar w:fldCharType="end"/>
      </w:r>
      <w:r w:rsidRPr="00592699">
        <w:t>)</w:t>
      </w:r>
      <w:r w:rsidR="00592699">
        <w:t xml:space="preserve"> </w:t>
      </w:r>
      <w:r>
        <w:t xml:space="preserve">задайте </w:t>
      </w:r>
      <w:r w:rsidR="00592699">
        <w:t>UDP-порт, используемый для передачи голосового потока. По умолчанию для первой сети: 10000</w:t>
      </w:r>
      <w:r>
        <w:t>.</w:t>
      </w:r>
    </w:p>
    <w:p w14:paraId="263CC217" w14:textId="66EDDAFE" w:rsidR="00592699" w:rsidRDefault="001D4FC8" w:rsidP="008C642C">
      <w:pPr>
        <w:pStyle w:val="a3"/>
      </w:pPr>
      <w:r>
        <w:t>В</w:t>
      </w:r>
      <w:r w:rsidRPr="001D4FC8">
        <w:t xml:space="preserve"> </w:t>
      </w:r>
      <w:r>
        <w:t>поле</w:t>
      </w:r>
      <w:r w:rsidRPr="001D4FC8">
        <w:t xml:space="preserve"> </w:t>
      </w:r>
      <w:r w:rsidR="00D34640">
        <w:rPr>
          <w:rStyle w:val="afff6"/>
          <w:lang w:val="ru-RU"/>
        </w:rPr>
        <w:t>Видео-порт</w:t>
      </w:r>
      <w:r w:rsidRPr="001D4FC8">
        <w:rPr>
          <w:rStyle w:val="afff6"/>
          <w:lang w:val="ru-RU"/>
        </w:rPr>
        <w:t xml:space="preserve"> </w:t>
      </w:r>
      <w:r>
        <w:t>(</w:t>
      </w:r>
      <w:r w:rsidR="008C642C">
        <w:t>рис. </w:t>
      </w:r>
      <w:r>
        <w:fldChar w:fldCharType="begin"/>
      </w:r>
      <w:r>
        <w:instrText xml:space="preserve"> REF _Ref71053213 \h </w:instrText>
      </w:r>
      <w:r>
        <w:fldChar w:fldCharType="separate"/>
      </w:r>
      <w:r w:rsidR="001F3060">
        <w:rPr>
          <w:noProof/>
        </w:rPr>
        <w:t>5</w:t>
      </w:r>
      <w:r w:rsidR="00F0296D">
        <w:rPr>
          <w:noProof/>
        </w:rPr>
        <w:t>2</w:t>
      </w:r>
      <w:r>
        <w:fldChar w:fldCharType="end"/>
      </w:r>
      <w:r w:rsidRPr="00592699">
        <w:t>)</w:t>
      </w:r>
      <w:r>
        <w:t xml:space="preserve"> задайте </w:t>
      </w:r>
      <w:r w:rsidR="00592699">
        <w:t>UDP-порт, используемый для передачи видеопотока. По умолчанию для первой сети: 10001</w:t>
      </w:r>
      <w:r>
        <w:t>.</w:t>
      </w:r>
    </w:p>
    <w:p w14:paraId="5C2673C1" w14:textId="1DA7C312" w:rsidR="00592699" w:rsidRDefault="001D4FC8" w:rsidP="008C642C">
      <w:pPr>
        <w:pStyle w:val="a3"/>
      </w:pPr>
      <w:r>
        <w:t>В</w:t>
      </w:r>
      <w:r w:rsidRPr="00D34640">
        <w:t xml:space="preserve"> </w:t>
      </w:r>
      <w:r>
        <w:t>поле</w:t>
      </w:r>
      <w:r w:rsidRPr="00D34640">
        <w:t xml:space="preserve"> </w:t>
      </w:r>
      <w:r w:rsidR="00D34640" w:rsidRPr="000E021E">
        <w:rPr>
          <w:rStyle w:val="afff6"/>
          <w:lang w:val="ru-RU"/>
        </w:rPr>
        <w:t>Порт</w:t>
      </w:r>
      <w:r w:rsidR="00D34640">
        <w:t xml:space="preserve"> </w:t>
      </w:r>
      <w:proofErr w:type="spellStart"/>
      <w:proofErr w:type="gramStart"/>
      <w:r w:rsidRPr="001D4FC8">
        <w:rPr>
          <w:rStyle w:val="afff6"/>
        </w:rPr>
        <w:t>WebSocket</w:t>
      </w:r>
      <w:proofErr w:type="spellEnd"/>
      <w:r w:rsidRPr="001D4FC8">
        <w:rPr>
          <w:rStyle w:val="afff6"/>
        </w:rPr>
        <w:t> </w:t>
      </w:r>
      <w:r w:rsidRPr="00D34640">
        <w:rPr>
          <w:rStyle w:val="afff6"/>
          <w:lang w:val="ru-RU"/>
        </w:rPr>
        <w:t xml:space="preserve"> </w:t>
      </w:r>
      <w:r w:rsidRPr="00D34640">
        <w:t>(</w:t>
      </w:r>
      <w:proofErr w:type="gramEnd"/>
      <w:r w:rsidR="008C642C">
        <w:t>рис</w:t>
      </w:r>
      <w:r w:rsidR="008C642C" w:rsidRPr="00D34640">
        <w:t>.</w:t>
      </w:r>
      <w:r w:rsidR="008C642C" w:rsidRPr="00DD1C82">
        <w:rPr>
          <w:lang w:val="en-US"/>
        </w:rPr>
        <w:t> </w:t>
      </w:r>
      <w:r>
        <w:fldChar w:fldCharType="begin"/>
      </w:r>
      <w:r w:rsidRPr="00D34640">
        <w:instrText xml:space="preserve"> </w:instrText>
      </w:r>
      <w:r w:rsidRPr="001D4FC8">
        <w:rPr>
          <w:lang w:val="en-US"/>
        </w:rPr>
        <w:instrText>REF</w:instrText>
      </w:r>
      <w:r w:rsidRPr="00D34640">
        <w:instrText xml:space="preserve"> _</w:instrText>
      </w:r>
      <w:r w:rsidRPr="001D4FC8">
        <w:rPr>
          <w:lang w:val="en-US"/>
        </w:rPr>
        <w:instrText>Ref</w:instrText>
      </w:r>
      <w:r w:rsidRPr="00D34640">
        <w:instrText>71053213 \</w:instrText>
      </w:r>
      <w:r w:rsidRPr="001D4FC8">
        <w:rPr>
          <w:lang w:val="en-US"/>
        </w:rPr>
        <w:instrText>h</w:instrText>
      </w:r>
      <w:r w:rsidRPr="00D34640">
        <w:instrText xml:space="preserve"> </w:instrText>
      </w:r>
      <w:r>
        <w:fldChar w:fldCharType="separate"/>
      </w:r>
      <w:r w:rsidR="001F3060">
        <w:rPr>
          <w:noProof/>
        </w:rPr>
        <w:t>5</w:t>
      </w:r>
      <w:r w:rsidR="00F0296D">
        <w:rPr>
          <w:noProof/>
        </w:rPr>
        <w:t>2</w:t>
      </w:r>
      <w:r>
        <w:fldChar w:fldCharType="end"/>
      </w:r>
      <w:r w:rsidRPr="00592699">
        <w:t>)</w:t>
      </w:r>
      <w:r>
        <w:t xml:space="preserve"> задайте </w:t>
      </w:r>
      <w:r w:rsidR="00592699">
        <w:t>TCP-порт, используемый сторонним клиентским приложением. Значения по умолчанию нет.</w:t>
      </w:r>
    </w:p>
    <w:p w14:paraId="4BD0983F" w14:textId="1494E1FF" w:rsidR="00CF22A6" w:rsidRPr="008C642C" w:rsidRDefault="00C01AF3">
      <w:pPr>
        <w:pStyle w:val="12"/>
      </w:pPr>
      <w:bookmarkStart w:id="113" w:name="_Toc72413791"/>
      <w:bookmarkStart w:id="114" w:name="сообщения-оператору"/>
      <w:bookmarkEnd w:id="28"/>
      <w:r w:rsidRPr="008C642C">
        <w:lastRenderedPageBreak/>
        <w:t>П</w:t>
      </w:r>
      <w:r w:rsidR="00CF22A6" w:rsidRPr="008C642C">
        <w:t>роверка программы</w:t>
      </w:r>
      <w:bookmarkEnd w:id="113"/>
    </w:p>
    <w:p w14:paraId="422F3C9F" w14:textId="52EE2502" w:rsidR="00597958" w:rsidRDefault="00597958" w:rsidP="00DD1C82">
      <w:pPr>
        <w:pStyle w:val="2"/>
      </w:pPr>
      <w:bookmarkStart w:id="115" w:name="_Toc72413792"/>
      <w:r>
        <w:t>Н</w:t>
      </w:r>
      <w:r w:rsidRPr="00A94476">
        <w:t>астройк</w:t>
      </w:r>
      <w:r>
        <w:t>а</w:t>
      </w:r>
      <w:r w:rsidRPr="00A94476">
        <w:t xml:space="preserve"> сети </w:t>
      </w:r>
      <w:r>
        <w:t>для проведения тестирования</w:t>
      </w:r>
      <w:bookmarkEnd w:id="115"/>
    </w:p>
    <w:p w14:paraId="29357302" w14:textId="77777777" w:rsidR="00597958" w:rsidRDefault="00597958" w:rsidP="008C642C">
      <w:pPr>
        <w:pStyle w:val="a3"/>
      </w:pPr>
      <w:r>
        <w:t xml:space="preserve">Для первоначальных тестов рекомендуется подключить серверный компьютер и устройства </w:t>
      </w:r>
      <w:r w:rsidRPr="00AE7652">
        <w:rPr>
          <w:lang w:val="en-US"/>
        </w:rPr>
        <w:t>Android</w:t>
      </w:r>
      <w:r>
        <w:t xml:space="preserve"> к одной локальной сети. В простейшем случае они должны быть подключены к одному маршрутизатору </w:t>
      </w:r>
      <w:r w:rsidRPr="00AE7652">
        <w:rPr>
          <w:lang w:val="en-US"/>
        </w:rPr>
        <w:t>Wi</w:t>
      </w:r>
      <w:r w:rsidRPr="00597958">
        <w:t>-</w:t>
      </w:r>
      <w:r w:rsidRPr="00AE7652">
        <w:rPr>
          <w:lang w:val="en-US"/>
        </w:rPr>
        <w:t>Fi</w:t>
      </w:r>
      <w:r>
        <w:t>.</w:t>
      </w:r>
    </w:p>
    <w:p w14:paraId="08812260" w14:textId="197BD62E" w:rsidR="00597958" w:rsidRDefault="00597958" w:rsidP="008C642C">
      <w:pPr>
        <w:pStyle w:val="a3"/>
      </w:pPr>
      <w:r w:rsidRPr="00597958">
        <w:rPr>
          <w:b/>
        </w:rPr>
        <w:t>Внимание!</w:t>
      </w:r>
      <w:r>
        <w:t xml:space="preserve"> Соединение </w:t>
      </w:r>
      <w:r w:rsidRPr="00AE7652">
        <w:rPr>
          <w:lang w:val="en-US"/>
        </w:rPr>
        <w:t>Wi</w:t>
      </w:r>
      <w:r w:rsidRPr="00AE7652">
        <w:t>-</w:t>
      </w:r>
      <w:r w:rsidRPr="00AE7652">
        <w:rPr>
          <w:lang w:val="en-US"/>
        </w:rPr>
        <w:t>Fi</w:t>
      </w:r>
      <w:r>
        <w:t xml:space="preserve"> подходит для временного тестирования, но не для постоянного использования.</w:t>
      </w:r>
      <w:r w:rsidRPr="00597958">
        <w:t xml:space="preserve"> </w:t>
      </w:r>
      <w:r>
        <w:t>Динамический IP-адрес WAN подходит для тестов, но в реальной работе изменение IP-адреса на маршрутизаторе не позволит произвести подключение всех клиентов.</w:t>
      </w:r>
    </w:p>
    <w:p w14:paraId="71DF9A07" w14:textId="3D4ADCBC" w:rsidR="00597958" w:rsidRDefault="00597958" w:rsidP="008C642C">
      <w:pPr>
        <w:pStyle w:val="a3"/>
      </w:pPr>
      <w:r>
        <w:t xml:space="preserve">Выполните переадресацию портов NAT на маршрутизаторе между IP-адресом маршрутизатора в глобальной сети </w:t>
      </w:r>
      <w:r>
        <w:rPr>
          <w:lang w:val="en-US"/>
        </w:rPr>
        <w:t>WAN</w:t>
      </w:r>
      <w:r>
        <w:t xml:space="preserve"> и IP-адресом в локальной сети сервера </w:t>
      </w:r>
      <w:r>
        <w:rPr>
          <w:lang w:val="en-US"/>
        </w:rPr>
        <w:t>LAN</w:t>
      </w:r>
      <w:r>
        <w:t xml:space="preserve">. </w:t>
      </w:r>
      <w:r w:rsidRPr="006A6554">
        <w:t xml:space="preserve">Информацию о перенаправляемых портах можно найти в настройки сети </w:t>
      </w:r>
      <w:r w:rsidR="006A6554" w:rsidRPr="006A6554">
        <w:t>программы (</w:t>
      </w:r>
      <w:r w:rsidR="008C642C">
        <w:t>см. </w:t>
      </w:r>
      <w:r w:rsidR="006A6554" w:rsidRPr="006A6554">
        <w:t>подраздел </w:t>
      </w:r>
      <w:r w:rsidR="006A6554" w:rsidRPr="006A6554">
        <w:fldChar w:fldCharType="begin"/>
      </w:r>
      <w:r w:rsidR="006A6554" w:rsidRPr="006A6554">
        <w:instrText xml:space="preserve"> REF _Ref71383554 \r \h </w:instrText>
      </w:r>
      <w:r w:rsidR="006A6554">
        <w:instrText xml:space="preserve"> \* MERGEFORMAT </w:instrText>
      </w:r>
      <w:r w:rsidR="006A6554" w:rsidRPr="006A6554">
        <w:fldChar w:fldCharType="separate"/>
      </w:r>
      <w:r w:rsidR="001F3060">
        <w:t>3.6</w:t>
      </w:r>
      <w:r w:rsidR="006A6554" w:rsidRPr="006A6554">
        <w:fldChar w:fldCharType="end"/>
      </w:r>
      <w:r w:rsidRPr="006A6554">
        <w:t>).</w:t>
      </w:r>
    </w:p>
    <w:p w14:paraId="2A24F8FA" w14:textId="33845BD3" w:rsidR="00597958" w:rsidRDefault="00597958" w:rsidP="008C642C">
      <w:pPr>
        <w:pStyle w:val="a3"/>
      </w:pPr>
      <w:r>
        <w:t>Убедитесь, что порты, необходимые для работы, не заблокированы антивирусом. В случае, если клиент не может подключиться к серверу, временно отключите антивирусное программное обеспечение, чтобы проверить, не мешает ли оно работе.</w:t>
      </w:r>
    </w:p>
    <w:p w14:paraId="6770612A" w14:textId="14CD3220" w:rsidR="00597958" w:rsidRPr="00AE7652" w:rsidRDefault="00597958" w:rsidP="008C642C">
      <w:pPr>
        <w:pStyle w:val="a3"/>
      </w:pPr>
      <w:r>
        <w:t>Помимо антивирусного программного обеспечения и брандмауэра, порты могут быть заблокированы сетевым оборудованием.</w:t>
      </w:r>
    </w:p>
    <w:p w14:paraId="3CAF5262" w14:textId="7806FFB8" w:rsidR="00CF22A6" w:rsidRPr="003F76D6" w:rsidRDefault="00490D13" w:rsidP="00490D13">
      <w:pPr>
        <w:pStyle w:val="2"/>
      </w:pPr>
      <w:bookmarkStart w:id="116" w:name="_Toc72413793"/>
      <w:r w:rsidRPr="00490D13">
        <w:t>Описание способов проверки</w:t>
      </w:r>
      <w:bookmarkEnd w:id="116"/>
    </w:p>
    <w:p w14:paraId="0F991F7E" w14:textId="5528B410" w:rsidR="00490D13" w:rsidRPr="006A6554" w:rsidRDefault="00490D13" w:rsidP="008C642C">
      <w:pPr>
        <w:pStyle w:val="a3"/>
      </w:pPr>
      <w:r w:rsidRPr="006A6554">
        <w:t xml:space="preserve">Проверка программы выполняется посредством проверки целостности </w:t>
      </w:r>
      <w:r w:rsidR="006A6554" w:rsidRPr="006A6554">
        <w:t>приложения</w:t>
      </w:r>
      <w:r w:rsidRPr="006A6554">
        <w:t xml:space="preserve"> и тестирования его качественных (функциональных) характеристик.</w:t>
      </w:r>
    </w:p>
    <w:p w14:paraId="7AF9E63F" w14:textId="03DC7A95" w:rsidR="00490D13" w:rsidRPr="006A6554" w:rsidRDefault="00490D13" w:rsidP="008C642C">
      <w:pPr>
        <w:pStyle w:val="a3"/>
      </w:pPr>
      <w:r w:rsidRPr="006A6554">
        <w:t>Выполнение целостности осуществляется посредством проверки целостности дистрибутивного носителя и проверки соответствия установленных файлов дистрибутиву.</w:t>
      </w:r>
    </w:p>
    <w:p w14:paraId="5046589A" w14:textId="79EA6523" w:rsidR="00490D13" w:rsidRDefault="00490D13" w:rsidP="008C642C">
      <w:pPr>
        <w:pStyle w:val="a3"/>
      </w:pPr>
      <w:r w:rsidRPr="006A6554">
        <w:t>Тестирование качественных (функциональных) характеристик осуществляется посредством прогона программы.</w:t>
      </w:r>
    </w:p>
    <w:p w14:paraId="67798FA0" w14:textId="13C6D1BA" w:rsidR="00490D13" w:rsidRDefault="006A6554" w:rsidP="00490D13">
      <w:pPr>
        <w:pStyle w:val="2"/>
      </w:pPr>
      <w:bookmarkStart w:id="117" w:name="_Toc72413794"/>
      <w:r>
        <w:t>Проверка целостности</w:t>
      </w:r>
      <w:bookmarkEnd w:id="117"/>
    </w:p>
    <w:p w14:paraId="4DFBE6A5" w14:textId="1B0D8C94" w:rsidR="006A6554" w:rsidRDefault="006A6554" w:rsidP="008C642C">
      <w:pPr>
        <w:pStyle w:val="a3"/>
      </w:pPr>
      <w:r>
        <w:t>На данном этапе проверяется состав дистрибутива программы и наличие сбоев при установке программы.</w:t>
      </w:r>
    </w:p>
    <w:p w14:paraId="03106376" w14:textId="77777777" w:rsidR="006A6554" w:rsidRDefault="006A6554" w:rsidP="008C642C">
      <w:pPr>
        <w:pStyle w:val="a3"/>
      </w:pPr>
      <w:r>
        <w:t>Проверка считается пройденной успешно, если:</w:t>
      </w:r>
    </w:p>
    <w:p w14:paraId="1F20E15A" w14:textId="2AE86137" w:rsidR="006A6554" w:rsidRDefault="006A6554" w:rsidP="008C642C">
      <w:pPr>
        <w:pStyle w:val="a0"/>
      </w:pPr>
      <w:r>
        <w:t>носитель с дистрибутивом имеет инвентарный / заводской номер, совпадающий с номером на его этикетке;</w:t>
      </w:r>
    </w:p>
    <w:p w14:paraId="2FE654D2" w14:textId="53682215" w:rsidR="00F141FD" w:rsidRDefault="00F141FD" w:rsidP="008C642C">
      <w:pPr>
        <w:pStyle w:val="a0"/>
      </w:pPr>
      <w:r>
        <w:lastRenderedPageBreak/>
        <w:t>носитель дистрибутива не имеет внешних повреждений и читается на оборудовании пользователя;</w:t>
      </w:r>
    </w:p>
    <w:p w14:paraId="730A4E7B" w14:textId="77777777" w:rsidR="006A6554" w:rsidRDefault="006A6554" w:rsidP="008C642C">
      <w:pPr>
        <w:pStyle w:val="a0"/>
      </w:pPr>
      <w:r>
        <w:t>носитель с дистрибутивом содержит файлы, указанные на его этикетке;</w:t>
      </w:r>
    </w:p>
    <w:p w14:paraId="2C72B1C2" w14:textId="20A44B0C" w:rsidR="00F2177F" w:rsidRDefault="006A6554" w:rsidP="008C642C">
      <w:pPr>
        <w:pStyle w:val="a0"/>
      </w:pPr>
      <w:r>
        <w:t xml:space="preserve">установка программы </w:t>
      </w:r>
      <w:r w:rsidR="00253E66">
        <w:t>«Менеджер сервера»</w:t>
      </w:r>
      <w:r>
        <w:t xml:space="preserve"> прошла в штатном режиме.</w:t>
      </w:r>
    </w:p>
    <w:p w14:paraId="3E98A1D8" w14:textId="7E44590F" w:rsidR="006A6554" w:rsidRPr="00F2177F" w:rsidRDefault="006A6554" w:rsidP="008C642C">
      <w:pPr>
        <w:pStyle w:val="a3"/>
      </w:pPr>
      <w:r>
        <w:t>При возникновении проблем на любом этапе проверки, свяжитесь с поставщиком программного обеспечения.</w:t>
      </w:r>
    </w:p>
    <w:p w14:paraId="26A45B5D" w14:textId="56E38E83" w:rsidR="00490D13" w:rsidRDefault="00490D13" w:rsidP="00490D13">
      <w:pPr>
        <w:pStyle w:val="2"/>
      </w:pPr>
      <w:bookmarkStart w:id="118" w:name="_Toc72413795"/>
      <w:r w:rsidRPr="00490D13">
        <w:t>Методы прогона</w:t>
      </w:r>
      <w:bookmarkEnd w:id="118"/>
    </w:p>
    <w:p w14:paraId="1565799E" w14:textId="5C46E76C" w:rsidR="00F2177F" w:rsidRDefault="006A6554" w:rsidP="008C642C">
      <w:pPr>
        <w:pStyle w:val="a3"/>
      </w:pPr>
      <w:r>
        <w:t xml:space="preserve">Для прогона программы требуется настроить работу диспетчеров и абонентов сети согласно разделу </w:t>
      </w:r>
      <w:r>
        <w:fldChar w:fldCharType="begin"/>
      </w:r>
      <w:r>
        <w:instrText xml:space="preserve"> REF _Ref71384164 \r \h </w:instrText>
      </w:r>
      <w:r>
        <w:fldChar w:fldCharType="separate"/>
      </w:r>
      <w:r w:rsidR="001F3060">
        <w:t>3</w:t>
      </w:r>
      <w:r>
        <w:fldChar w:fldCharType="end"/>
      </w:r>
      <w:r>
        <w:t>. Установка и настройка диспетчерского приложения описана в документе «</w:t>
      </w:r>
      <w:r w:rsidRPr="006A6554">
        <w:t>Консоль диспетчера</w:t>
      </w:r>
      <w:r w:rsidR="004425FE">
        <w:t xml:space="preserve"> </w:t>
      </w:r>
      <w:r w:rsidR="004425FE" w:rsidRPr="004425FE">
        <w:t>ОМЕГА K400</w:t>
      </w:r>
      <w:r>
        <w:t xml:space="preserve">. Руководство оператора» </w:t>
      </w:r>
      <w:r w:rsidR="004425FE" w:rsidRPr="004425FE">
        <w:t>АСТФ.468369.004</w:t>
      </w:r>
      <w:r>
        <w:t>. Установка и настройка клиентского приложения описана в документе «Инструкция по установке и эксплуатации программного обеспечения ОМЕГА К600Т».</w:t>
      </w:r>
    </w:p>
    <w:p w14:paraId="6623930C" w14:textId="74552FB9" w:rsidR="006A6554" w:rsidRDefault="006A6554" w:rsidP="008C642C">
      <w:pPr>
        <w:pStyle w:val="a3"/>
      </w:pPr>
      <w:r>
        <w:t>Прогон считается пройденным успешно, если удалось настроить связь между всеми участниками системы радиосвязи ОМЕГА, управляемой сервером (</w:t>
      </w:r>
      <w:r w:rsidR="008C642C">
        <w:t>рис. </w:t>
      </w:r>
      <w:r>
        <w:fldChar w:fldCharType="begin"/>
      </w:r>
      <w:r>
        <w:instrText xml:space="preserve"> REF _Ref71227462 \h </w:instrText>
      </w:r>
      <w:r>
        <w:fldChar w:fldCharType="separate"/>
      </w:r>
      <w:r w:rsidR="001F3060">
        <w:rPr>
          <w:noProof/>
        </w:rPr>
        <w:t>1</w:t>
      </w:r>
      <w:r>
        <w:fldChar w:fldCharType="end"/>
      </w:r>
      <w:r>
        <w:t>)</w:t>
      </w:r>
      <w:r w:rsidR="00DD1C82">
        <w:t xml:space="preserve">, и все функции, </w:t>
      </w:r>
      <w:r w:rsidR="002F1AAC">
        <w:t>заявленные</w:t>
      </w:r>
      <w:r w:rsidR="00DD1C82">
        <w:t xml:space="preserve"> в подразделе </w:t>
      </w:r>
      <w:r w:rsidR="00DD1C82">
        <w:fldChar w:fldCharType="begin"/>
      </w:r>
      <w:r w:rsidR="00DD1C82">
        <w:instrText xml:space="preserve"> REF _Ref71390922 \r \h </w:instrText>
      </w:r>
      <w:r w:rsidR="00DD1C82">
        <w:fldChar w:fldCharType="separate"/>
      </w:r>
      <w:r w:rsidR="001F3060">
        <w:t>1.3</w:t>
      </w:r>
      <w:r w:rsidR="00DD1C82">
        <w:fldChar w:fldCharType="end"/>
      </w:r>
      <w:r w:rsidR="00DD1C82">
        <w:t>, работают в штатном режиме</w:t>
      </w:r>
      <w:r>
        <w:t>.</w:t>
      </w:r>
    </w:p>
    <w:p w14:paraId="25B99B6E" w14:textId="3926068A" w:rsidR="00F2177F" w:rsidRDefault="006A6554" w:rsidP="008C642C">
      <w:pPr>
        <w:pStyle w:val="a3"/>
      </w:pPr>
      <w:r>
        <w:t>При возникновении проблем на любом этапе прогона, свяжитесь с поставщиком программного обеспечения.</w:t>
      </w:r>
    </w:p>
    <w:p w14:paraId="16390129" w14:textId="10E6E561" w:rsidR="00CF22A6" w:rsidRDefault="00C01AF3" w:rsidP="00CF22A6">
      <w:pPr>
        <w:pStyle w:val="12"/>
        <w:ind w:left="0" w:firstLine="0"/>
      </w:pPr>
      <w:bookmarkStart w:id="119" w:name="_Toc72413796"/>
      <w:r>
        <w:lastRenderedPageBreak/>
        <w:t>Д</w:t>
      </w:r>
      <w:r w:rsidR="00CF22A6" w:rsidRPr="00CF22A6">
        <w:t>ополнительные возможности</w:t>
      </w:r>
      <w:bookmarkEnd w:id="119"/>
    </w:p>
    <w:p w14:paraId="72228049" w14:textId="189AE559" w:rsidR="00CF22A6" w:rsidRDefault="00DA7418" w:rsidP="004F70E6">
      <w:pPr>
        <w:pStyle w:val="2"/>
      </w:pPr>
      <w:bookmarkStart w:id="120" w:name="_Ref71022308"/>
      <w:bookmarkStart w:id="121" w:name="_Toc72413797"/>
      <w:r w:rsidRPr="00DA7418">
        <w:t>Резервирование сервера</w:t>
      </w:r>
      <w:bookmarkEnd w:id="120"/>
      <w:bookmarkEnd w:id="121"/>
    </w:p>
    <w:p w14:paraId="095D4A9F" w14:textId="12192C0D" w:rsidR="00DA7418" w:rsidRDefault="00DD1085" w:rsidP="008C642C">
      <w:pPr>
        <w:pStyle w:val="a3"/>
      </w:pPr>
      <w:r w:rsidRPr="00DD1085">
        <w:t xml:space="preserve">Сервер может работать в </w:t>
      </w:r>
      <w:r w:rsidR="004A1601">
        <w:t>трёх</w:t>
      </w:r>
      <w:r>
        <w:t xml:space="preserve"> режимах:</w:t>
      </w:r>
    </w:p>
    <w:p w14:paraId="7F47831D" w14:textId="16CAADB8" w:rsidR="00DD1085" w:rsidRPr="00CF0E2C" w:rsidRDefault="00DC19FE" w:rsidP="008C642C">
      <w:pPr>
        <w:pStyle w:val="a1"/>
        <w:numPr>
          <w:ilvl w:val="0"/>
          <w:numId w:val="17"/>
        </w:numPr>
      </w:pPr>
      <w:r w:rsidRPr="00DC19FE">
        <w:rPr>
          <w:rStyle w:val="afff6"/>
          <w:lang w:val="ru-RU"/>
        </w:rPr>
        <w:t>Автономный</w:t>
      </w:r>
      <w:r w:rsidR="00DD1085" w:rsidRPr="00CF0E2C">
        <w:t xml:space="preserve"> – единый сервер, работающий без резервирования.</w:t>
      </w:r>
    </w:p>
    <w:p w14:paraId="4A38B658" w14:textId="0EB6EA6B" w:rsidR="00DD1085" w:rsidRDefault="00DC19FE" w:rsidP="008C642C">
      <w:pPr>
        <w:pStyle w:val="a1"/>
        <w:numPr>
          <w:ilvl w:val="0"/>
          <w:numId w:val="17"/>
        </w:numPr>
      </w:pPr>
      <w:r w:rsidRPr="00DC19FE">
        <w:rPr>
          <w:rStyle w:val="afff6"/>
          <w:lang w:val="ru-RU"/>
        </w:rPr>
        <w:t>Основной</w:t>
      </w:r>
      <w:r w:rsidR="00DD1085">
        <w:t xml:space="preserve"> –</w:t>
      </w:r>
      <w:r w:rsidR="00DD1085" w:rsidRPr="00DD1085">
        <w:t xml:space="preserve"> </w:t>
      </w:r>
      <w:r w:rsidR="00DD1085">
        <w:t>о</w:t>
      </w:r>
      <w:r w:rsidR="00DD1085" w:rsidRPr="00DD1085">
        <w:t>сновной сервер</w:t>
      </w:r>
      <w:r w:rsidR="00DD1085">
        <w:t>,</w:t>
      </w:r>
      <w:r w:rsidR="00DD1085" w:rsidRPr="00DD1085">
        <w:t xml:space="preserve"> предполага</w:t>
      </w:r>
      <w:r w:rsidR="00DD1085">
        <w:t>ющий</w:t>
      </w:r>
      <w:r w:rsidR="00DD1085" w:rsidRPr="00DD1085">
        <w:t xml:space="preserve"> возможность переключения на резервный сервер.</w:t>
      </w:r>
    </w:p>
    <w:p w14:paraId="7C17A10C" w14:textId="649EA987" w:rsidR="00DD1085" w:rsidRDefault="00DC19FE" w:rsidP="008C642C">
      <w:pPr>
        <w:pStyle w:val="a1"/>
        <w:numPr>
          <w:ilvl w:val="0"/>
          <w:numId w:val="17"/>
        </w:numPr>
      </w:pPr>
      <w:r w:rsidRPr="00DC19FE">
        <w:rPr>
          <w:rStyle w:val="afff6"/>
          <w:lang w:val="ru-RU"/>
        </w:rPr>
        <w:t>Резервный</w:t>
      </w:r>
      <w:r w:rsidR="00DD1085">
        <w:t xml:space="preserve"> –</w:t>
      </w:r>
      <w:r w:rsidR="00DD1085" w:rsidRPr="00DD1085">
        <w:t xml:space="preserve"> </w:t>
      </w:r>
      <w:r w:rsidR="00DD1085">
        <w:t>р</w:t>
      </w:r>
      <w:r w:rsidR="00DD1085" w:rsidRPr="00DD1085">
        <w:t xml:space="preserve">езервный сервер, работающий в случае </w:t>
      </w:r>
      <w:r w:rsidR="00DD1085" w:rsidRPr="00F2177F">
        <w:t>отсутствия администрирования</w:t>
      </w:r>
      <w:r w:rsidR="00DD1085" w:rsidRPr="00DD1085">
        <w:t>.</w:t>
      </w:r>
    </w:p>
    <w:p w14:paraId="0F61D9C7" w14:textId="55E7A30B" w:rsidR="00DD1085" w:rsidRPr="00CF0E2C" w:rsidRDefault="00DD1085" w:rsidP="00CC5F40">
      <w:pPr>
        <w:pStyle w:val="3"/>
      </w:pPr>
      <w:bookmarkStart w:id="122" w:name="_Toc72413798"/>
      <w:r w:rsidRPr="00CF0E2C">
        <w:t>Особенности резервирования</w:t>
      </w:r>
      <w:bookmarkEnd w:id="122"/>
    </w:p>
    <w:p w14:paraId="79F8C7B3" w14:textId="68DD5DBC" w:rsidR="00DD1085" w:rsidRPr="00F2177F" w:rsidRDefault="00DD1085" w:rsidP="008C642C">
      <w:pPr>
        <w:pStyle w:val="a0"/>
      </w:pPr>
      <w:r w:rsidRPr="00F2177F">
        <w:t>Резервирование позволяет использовать только один сервер резервного копирования.</w:t>
      </w:r>
    </w:p>
    <w:p w14:paraId="3AACCB4C" w14:textId="0B7E8723" w:rsidR="00DD1085" w:rsidRDefault="00DD1085" w:rsidP="008C642C">
      <w:pPr>
        <w:pStyle w:val="a0"/>
      </w:pPr>
      <w:r w:rsidRPr="00DD1085">
        <w:t>Для обеспечения резервирования требуется лицензия на сервер резервного копирования.</w:t>
      </w:r>
    </w:p>
    <w:p w14:paraId="23CE07AF" w14:textId="38D0D9D1" w:rsidR="00DD1085" w:rsidRDefault="00DD1085" w:rsidP="008C642C">
      <w:pPr>
        <w:pStyle w:val="a0"/>
      </w:pPr>
      <w:r>
        <w:t xml:space="preserve">Все метаданные (сети, </w:t>
      </w:r>
      <w:r w:rsidR="008C642C">
        <w:t>абоненты</w:t>
      </w:r>
      <w:r>
        <w:t>, группы) автоматически копируются с основного на резервный сервер, но не наоборот.</w:t>
      </w:r>
    </w:p>
    <w:p w14:paraId="1012F76D" w14:textId="14EC03D7" w:rsidR="00DD1085" w:rsidRDefault="00DD1085" w:rsidP="008C642C">
      <w:pPr>
        <w:pStyle w:val="a0"/>
      </w:pPr>
      <w:r>
        <w:t>Журнал событий и записи не синхронизируются между основным и резервным серверами.</w:t>
      </w:r>
    </w:p>
    <w:p w14:paraId="7720326D" w14:textId="7BD4AE02" w:rsidR="004265A4" w:rsidRPr="004265A4" w:rsidRDefault="004265A4" w:rsidP="008C642C">
      <w:pPr>
        <w:pStyle w:val="a3"/>
      </w:pPr>
      <w:r w:rsidRPr="004265A4">
        <w:t xml:space="preserve">Все сети, </w:t>
      </w:r>
      <w:r w:rsidR="008C642C">
        <w:t>абоненты</w:t>
      </w:r>
      <w:r w:rsidR="008C642C" w:rsidRPr="004265A4">
        <w:t xml:space="preserve"> </w:t>
      </w:r>
      <w:r w:rsidRPr="004265A4">
        <w:t>и группы автоматически реплицируются с главного на резервный сервер. Все клиенты автоматически переводятся на резервный сервер в случае отказа главного.</w:t>
      </w:r>
    </w:p>
    <w:p w14:paraId="6589F9CC" w14:textId="77777777" w:rsidR="00CF0E2C" w:rsidRDefault="00CF0E2C" w:rsidP="00CC5F40">
      <w:pPr>
        <w:pStyle w:val="3"/>
      </w:pPr>
      <w:bookmarkStart w:id="123" w:name="_Toc72413799"/>
      <w:r>
        <w:t>Настройки резервирования</w:t>
      </w:r>
      <w:bookmarkEnd w:id="123"/>
    </w:p>
    <w:p w14:paraId="5256B74B" w14:textId="59FCCE2D" w:rsidR="00CF0E2C" w:rsidRDefault="00CF0E2C" w:rsidP="008C642C">
      <w:pPr>
        <w:pStyle w:val="a3"/>
      </w:pPr>
      <w:r>
        <w:t xml:space="preserve">Остановите сервер и откройте окно </w:t>
      </w:r>
      <w:r w:rsidR="00D34640" w:rsidRPr="00D34640">
        <w:rPr>
          <w:rStyle w:val="afff6"/>
          <w:lang w:val="ru-RU"/>
        </w:rPr>
        <w:t>Начальная конфигурация сервера</w:t>
      </w:r>
      <w:r>
        <w:t xml:space="preserve"> вкладку </w:t>
      </w:r>
      <w:r w:rsidR="00DC19FE">
        <w:rPr>
          <w:rStyle w:val="afff6"/>
          <w:lang w:val="ru-RU"/>
        </w:rPr>
        <w:t>Роли</w:t>
      </w:r>
      <w:r w:rsidRPr="00CF0E2C">
        <w:t xml:space="preserve"> (</w:t>
      </w:r>
      <w:r w:rsidR="008C642C">
        <w:t>рис. </w:t>
      </w:r>
      <w:r>
        <w:fldChar w:fldCharType="begin"/>
      </w:r>
      <w:r>
        <w:instrText xml:space="preserve"> REF _Ref70694246 \h </w:instrText>
      </w:r>
      <w:r>
        <w:fldChar w:fldCharType="separate"/>
      </w:r>
      <w:r w:rsidR="001F3060" w:rsidRPr="00D34640">
        <w:rPr>
          <w:noProof/>
        </w:rPr>
        <w:t>5</w:t>
      </w:r>
      <w:r w:rsidR="00F0296D">
        <w:rPr>
          <w:noProof/>
        </w:rPr>
        <w:t>3</w:t>
      </w:r>
      <w:r>
        <w:fldChar w:fldCharType="end"/>
      </w:r>
      <w:r w:rsidRPr="00CF0E2C">
        <w:t>)</w:t>
      </w:r>
      <w:r>
        <w:t>.</w:t>
      </w:r>
    </w:p>
    <w:p w14:paraId="377D12D4" w14:textId="1BA7879A" w:rsidR="00CF0E2C" w:rsidRDefault="00DC19FE" w:rsidP="00CF0E2C">
      <w:pPr>
        <w:pStyle w:val="Figure"/>
      </w:pPr>
      <w:r w:rsidRPr="00DC19FE">
        <w:lastRenderedPageBreak/>
        <w:drawing>
          <wp:inline distT="0" distB="0" distL="0" distR="0" wp14:anchorId="26CDAEAA" wp14:editId="3BB26F26">
            <wp:extent cx="5163271" cy="5401429"/>
            <wp:effectExtent l="0" t="0" r="0" b="889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540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9FE">
        <w:t xml:space="preserve"> </w:t>
      </w:r>
    </w:p>
    <w:p w14:paraId="3AD862C0" w14:textId="579AF601" w:rsidR="00CF0E2C" w:rsidRPr="009E35D3" w:rsidRDefault="00CF0E2C" w:rsidP="00CF0E2C">
      <w:pPr>
        <w:pStyle w:val="ImageCaption"/>
      </w:pPr>
      <w:r>
        <w:t>Рисунок</w:t>
      </w:r>
      <w:r w:rsidRPr="00D34640">
        <w:t xml:space="preserve"> </w:t>
      </w:r>
      <w:r w:rsidR="000D2FC4">
        <w:rPr>
          <w:noProof/>
        </w:rPr>
        <w:fldChar w:fldCharType="begin"/>
      </w:r>
      <w:r w:rsidR="000D2FC4" w:rsidRPr="00D34640">
        <w:rPr>
          <w:noProof/>
        </w:rPr>
        <w:instrText xml:space="preserve"> </w:instrText>
      </w:r>
      <w:r w:rsidR="000D2FC4" w:rsidRPr="000D2FC4">
        <w:rPr>
          <w:noProof/>
          <w:lang w:val="en-US"/>
        </w:rPr>
        <w:instrText>SEQ</w:instrText>
      </w:r>
      <w:r w:rsidR="000D2FC4" w:rsidRPr="00D34640">
        <w:rPr>
          <w:noProof/>
        </w:rPr>
        <w:instrText xml:space="preserve"> </w:instrText>
      </w:r>
      <w:r w:rsidR="000D2FC4">
        <w:rPr>
          <w:noProof/>
        </w:rPr>
        <w:instrText>Рисунок</w:instrText>
      </w:r>
      <w:r w:rsidR="000D2FC4" w:rsidRPr="00D34640">
        <w:rPr>
          <w:noProof/>
        </w:rPr>
        <w:instrText xml:space="preserve"> \* </w:instrText>
      </w:r>
      <w:r w:rsidR="000D2FC4" w:rsidRPr="000D2FC4">
        <w:rPr>
          <w:noProof/>
          <w:lang w:val="en-US"/>
        </w:rPr>
        <w:instrText>ARABIC</w:instrText>
      </w:r>
      <w:r w:rsidR="000D2FC4" w:rsidRPr="00D34640">
        <w:rPr>
          <w:noProof/>
        </w:rPr>
        <w:instrText xml:space="preserve"> </w:instrText>
      </w:r>
      <w:r w:rsidR="000D2FC4">
        <w:rPr>
          <w:noProof/>
        </w:rPr>
        <w:fldChar w:fldCharType="separate"/>
      </w:r>
      <w:bookmarkStart w:id="124" w:name="_Ref70694246"/>
      <w:r w:rsidR="001F3060" w:rsidRPr="00D34640">
        <w:rPr>
          <w:noProof/>
        </w:rPr>
        <w:t>5</w:t>
      </w:r>
      <w:bookmarkEnd w:id="124"/>
      <w:r w:rsidR="00F0296D">
        <w:rPr>
          <w:noProof/>
        </w:rPr>
        <w:t>3</w:t>
      </w:r>
      <w:r w:rsidR="000D2FC4">
        <w:rPr>
          <w:noProof/>
        </w:rPr>
        <w:fldChar w:fldCharType="end"/>
      </w:r>
      <w:r w:rsidRPr="00D34640">
        <w:t xml:space="preserve"> – </w:t>
      </w:r>
      <w:r w:rsidRPr="00CF0E2C">
        <w:t>Окно</w:t>
      </w:r>
      <w:r w:rsidRPr="00D34640">
        <w:t xml:space="preserve"> </w:t>
      </w:r>
      <w:r w:rsidR="00D34640" w:rsidRPr="00D34640">
        <w:rPr>
          <w:rStyle w:val="afff6"/>
          <w:lang w:val="ru-RU"/>
        </w:rPr>
        <w:t>Начальная конфигурация сервера</w:t>
      </w:r>
      <w:r w:rsidRPr="00D34640">
        <w:t xml:space="preserve"> </w:t>
      </w:r>
      <w:r w:rsidRPr="00CF0E2C">
        <w:t>вкладка</w:t>
      </w:r>
      <w:r w:rsidRPr="00D34640">
        <w:t xml:space="preserve"> </w:t>
      </w:r>
      <w:r w:rsidR="009E35D3">
        <w:rPr>
          <w:rStyle w:val="afff6"/>
          <w:lang w:val="ru-RU"/>
        </w:rPr>
        <w:t>Роли</w:t>
      </w:r>
    </w:p>
    <w:p w14:paraId="17CF67A5" w14:textId="5B2126BF" w:rsidR="003859FE" w:rsidRPr="004A1601" w:rsidRDefault="003859FE" w:rsidP="00CC5F40">
      <w:pPr>
        <w:pStyle w:val="3"/>
      </w:pPr>
      <w:bookmarkStart w:id="125" w:name="_Toc72413800"/>
      <w:r w:rsidRPr="004A1601">
        <w:t xml:space="preserve">Настройка режима </w:t>
      </w:r>
      <w:r w:rsidR="00DC19FE">
        <w:rPr>
          <w:rStyle w:val="afff6"/>
          <w:lang w:val="ru-RU"/>
        </w:rPr>
        <w:t>Резервный сервер</w:t>
      </w:r>
      <w:bookmarkEnd w:id="125"/>
    </w:p>
    <w:p w14:paraId="75FF5510" w14:textId="19726768" w:rsidR="005C5F1C" w:rsidRPr="004A1601" w:rsidRDefault="005C5F1C" w:rsidP="008C642C">
      <w:pPr>
        <w:pStyle w:val="a3"/>
      </w:pPr>
      <w:r w:rsidRPr="004A1601">
        <w:t xml:space="preserve">Используйте значение, указанное в поле </w:t>
      </w:r>
      <w:r w:rsidR="00DC19FE" w:rsidRPr="00DC19FE">
        <w:rPr>
          <w:rStyle w:val="afff6"/>
          <w:lang w:val="ru-RU"/>
        </w:rPr>
        <w:t>Идентификатор этого сервера</w:t>
      </w:r>
      <w:r w:rsidRPr="004A1601">
        <w:t xml:space="preserve"> (</w:t>
      </w:r>
      <w:r w:rsidR="008C642C">
        <w:t>рис. </w:t>
      </w:r>
      <w:r w:rsidRPr="004A1601">
        <w:fldChar w:fldCharType="begin"/>
      </w:r>
      <w:r w:rsidRPr="004A1601">
        <w:instrText xml:space="preserve"> </w:instrText>
      </w:r>
      <w:r w:rsidRPr="004A1601">
        <w:rPr>
          <w:lang w:val="en-US"/>
        </w:rPr>
        <w:instrText>REF</w:instrText>
      </w:r>
      <w:r w:rsidRPr="004A1601">
        <w:instrText xml:space="preserve"> _</w:instrText>
      </w:r>
      <w:r w:rsidRPr="004A1601">
        <w:rPr>
          <w:lang w:val="en-US"/>
        </w:rPr>
        <w:instrText>Ref</w:instrText>
      </w:r>
      <w:r w:rsidRPr="004A1601">
        <w:instrText>70694246 \</w:instrText>
      </w:r>
      <w:r w:rsidRPr="004A1601">
        <w:rPr>
          <w:lang w:val="en-US"/>
        </w:rPr>
        <w:instrText>h</w:instrText>
      </w:r>
      <w:r w:rsidRPr="004A1601">
        <w:instrText xml:space="preserve"> </w:instrText>
      </w:r>
      <w:r w:rsidR="003859FE" w:rsidRPr="004A1601">
        <w:instrText xml:space="preserve"> \* MERGEFORMAT </w:instrText>
      </w:r>
      <w:r w:rsidRPr="004A1601">
        <w:fldChar w:fldCharType="separate"/>
      </w:r>
      <w:r w:rsidR="001F3060" w:rsidRPr="001F3060">
        <w:rPr>
          <w:noProof/>
        </w:rPr>
        <w:t>5</w:t>
      </w:r>
      <w:r w:rsidR="00F0296D">
        <w:rPr>
          <w:noProof/>
        </w:rPr>
        <w:t>3</w:t>
      </w:r>
      <w:r w:rsidRPr="004A1601">
        <w:fldChar w:fldCharType="end"/>
      </w:r>
      <w:r w:rsidRPr="004A1601">
        <w:t>) для определения сервера резервного копирования.</w:t>
      </w:r>
    </w:p>
    <w:p w14:paraId="59375A9D" w14:textId="1D3E2993" w:rsidR="009C753F" w:rsidRDefault="005C5F1C" w:rsidP="008C642C">
      <w:pPr>
        <w:pStyle w:val="a3"/>
      </w:pPr>
      <w:r w:rsidRPr="004A1601">
        <w:t>Укажите адрес резервного сервера (</w:t>
      </w:r>
      <w:proofErr w:type="gramStart"/>
      <w:r w:rsidRPr="004A1601">
        <w:rPr>
          <w:rStyle w:val="afff6"/>
        </w:rPr>
        <w:t>IP</w:t>
      </w:r>
      <w:r w:rsidRPr="004A1601">
        <w:rPr>
          <w:rStyle w:val="afff6"/>
          <w:lang w:val="ru-RU"/>
        </w:rPr>
        <w:t>:</w:t>
      </w:r>
      <w:r w:rsidRPr="004A1601">
        <w:rPr>
          <w:rStyle w:val="afff6"/>
        </w:rPr>
        <w:t>port</w:t>
      </w:r>
      <w:proofErr w:type="gramEnd"/>
      <w:r w:rsidRPr="004A1601">
        <w:t xml:space="preserve">). </w:t>
      </w:r>
      <w:r w:rsidRPr="004A1601">
        <w:rPr>
          <w:rStyle w:val="afff6"/>
        </w:rPr>
        <w:t>IP</w:t>
      </w:r>
      <w:r w:rsidRPr="004A1601">
        <w:t xml:space="preserve"> – IP-адрес или имя хоста сервера резервного копирования. </w:t>
      </w:r>
      <w:r w:rsidR="008A2DC3" w:rsidRPr="004A1601">
        <w:rPr>
          <w:rStyle w:val="afff6"/>
        </w:rPr>
        <w:t>P</w:t>
      </w:r>
      <w:r w:rsidRPr="004A1601">
        <w:rPr>
          <w:rStyle w:val="afff6"/>
        </w:rPr>
        <w:t>ort</w:t>
      </w:r>
      <w:r w:rsidRPr="004A1601">
        <w:t xml:space="preserve"> – служебный TCP-порт, указанный на вкладке </w:t>
      </w:r>
      <w:r w:rsidR="00DC19FE">
        <w:rPr>
          <w:rStyle w:val="afff6"/>
          <w:lang w:val="ru-RU"/>
        </w:rPr>
        <w:t>Общие</w:t>
      </w:r>
      <w:r w:rsidRPr="004A1601">
        <w:t xml:space="preserve"> </w:t>
      </w:r>
      <w:r w:rsidR="00C615F2" w:rsidRPr="004A1601">
        <w:t xml:space="preserve">в окне </w:t>
      </w:r>
      <w:r w:rsidR="00D34640" w:rsidRPr="00D34640">
        <w:rPr>
          <w:rStyle w:val="afff6"/>
          <w:lang w:val="ru-RU"/>
        </w:rPr>
        <w:t>Начальная конфигурация сервера</w:t>
      </w:r>
      <w:r w:rsidRPr="004A1601">
        <w:t>.</w:t>
      </w:r>
    </w:p>
    <w:p w14:paraId="1B3A6D57" w14:textId="0867F3B8" w:rsidR="005C5F1C" w:rsidRDefault="003859FE" w:rsidP="008C642C">
      <w:pPr>
        <w:pStyle w:val="a3"/>
      </w:pPr>
      <w:r w:rsidRPr="003859FE">
        <w:rPr>
          <w:b/>
          <w:bCs/>
        </w:rPr>
        <w:t>Внимание!</w:t>
      </w:r>
      <w:r>
        <w:t xml:space="preserve"> </w:t>
      </w:r>
      <w:r w:rsidR="005C5F1C">
        <w:t xml:space="preserve">Перезагрузите сервер после </w:t>
      </w:r>
      <w:r>
        <w:t>изменения настроек.</w:t>
      </w:r>
    </w:p>
    <w:p w14:paraId="5EB8283D" w14:textId="68C65780" w:rsidR="003859FE" w:rsidRPr="004A1601" w:rsidRDefault="003859FE" w:rsidP="00CC5F40">
      <w:pPr>
        <w:pStyle w:val="3"/>
      </w:pPr>
      <w:bookmarkStart w:id="126" w:name="_Toc72413801"/>
      <w:r w:rsidRPr="004A1601">
        <w:t xml:space="preserve">Настройка режима </w:t>
      </w:r>
      <w:r w:rsidR="00DC19FE">
        <w:rPr>
          <w:rStyle w:val="afff6"/>
          <w:lang w:val="ru-RU"/>
        </w:rPr>
        <w:t>Основной</w:t>
      </w:r>
      <w:bookmarkEnd w:id="126"/>
    </w:p>
    <w:p w14:paraId="758769E1" w14:textId="73897D32" w:rsidR="003859FE" w:rsidRPr="004A1601" w:rsidRDefault="003859FE" w:rsidP="008C642C">
      <w:pPr>
        <w:pStyle w:val="a3"/>
      </w:pPr>
      <w:r w:rsidRPr="004A1601">
        <w:t xml:space="preserve">Используйте значение, указанное в поле </w:t>
      </w:r>
      <w:r w:rsidR="00DC19FE" w:rsidRPr="00DC19FE">
        <w:rPr>
          <w:rStyle w:val="afff6"/>
          <w:lang w:val="ru-RU"/>
        </w:rPr>
        <w:t>Идентификатор этого сервера</w:t>
      </w:r>
      <w:r w:rsidRPr="004A1601">
        <w:t xml:space="preserve"> (</w:t>
      </w:r>
      <w:r w:rsidR="008C642C">
        <w:t>рис. </w:t>
      </w:r>
      <w:r w:rsidRPr="004A1601">
        <w:fldChar w:fldCharType="begin"/>
      </w:r>
      <w:r w:rsidRPr="004A1601">
        <w:instrText xml:space="preserve"> </w:instrText>
      </w:r>
      <w:r w:rsidRPr="004A1601">
        <w:rPr>
          <w:lang w:val="en-US"/>
        </w:rPr>
        <w:instrText>REF</w:instrText>
      </w:r>
      <w:r w:rsidRPr="004A1601">
        <w:instrText xml:space="preserve"> _</w:instrText>
      </w:r>
      <w:r w:rsidRPr="004A1601">
        <w:rPr>
          <w:lang w:val="en-US"/>
        </w:rPr>
        <w:instrText>Ref</w:instrText>
      </w:r>
      <w:r w:rsidRPr="004A1601">
        <w:instrText>70694246 \</w:instrText>
      </w:r>
      <w:r w:rsidRPr="004A1601">
        <w:rPr>
          <w:lang w:val="en-US"/>
        </w:rPr>
        <w:instrText>h</w:instrText>
      </w:r>
      <w:r w:rsidRPr="004A1601">
        <w:instrText xml:space="preserve">  \* MERGEFORMAT </w:instrText>
      </w:r>
      <w:r w:rsidRPr="004A1601">
        <w:fldChar w:fldCharType="separate"/>
      </w:r>
      <w:r w:rsidR="001F3060" w:rsidRPr="001F3060">
        <w:rPr>
          <w:noProof/>
        </w:rPr>
        <w:t>5</w:t>
      </w:r>
      <w:r w:rsidR="00F0296D">
        <w:rPr>
          <w:noProof/>
        </w:rPr>
        <w:t>3</w:t>
      </w:r>
      <w:r w:rsidRPr="004A1601">
        <w:fldChar w:fldCharType="end"/>
      </w:r>
      <w:r w:rsidRPr="004A1601">
        <w:t>) для определения основного сервера.</w:t>
      </w:r>
    </w:p>
    <w:p w14:paraId="66F5E661" w14:textId="3873F797" w:rsidR="003859FE" w:rsidRPr="004A1601" w:rsidRDefault="003859FE" w:rsidP="008C642C">
      <w:pPr>
        <w:pStyle w:val="a3"/>
      </w:pPr>
      <w:r w:rsidRPr="004A1601">
        <w:lastRenderedPageBreak/>
        <w:t>Укажите адрес основного сервера (</w:t>
      </w:r>
      <w:proofErr w:type="gramStart"/>
      <w:r w:rsidRPr="004A1601">
        <w:rPr>
          <w:rStyle w:val="afff6"/>
        </w:rPr>
        <w:t>IP</w:t>
      </w:r>
      <w:r w:rsidRPr="004A1601">
        <w:rPr>
          <w:rStyle w:val="afff6"/>
          <w:lang w:val="ru-RU"/>
        </w:rPr>
        <w:t>:</w:t>
      </w:r>
      <w:r w:rsidRPr="004A1601">
        <w:rPr>
          <w:rStyle w:val="afff6"/>
        </w:rPr>
        <w:t>port</w:t>
      </w:r>
      <w:proofErr w:type="gramEnd"/>
      <w:r w:rsidRPr="004A1601">
        <w:t xml:space="preserve">). </w:t>
      </w:r>
      <w:r w:rsidRPr="004A1601">
        <w:rPr>
          <w:rStyle w:val="afff6"/>
        </w:rPr>
        <w:t>IP</w:t>
      </w:r>
      <w:r w:rsidRPr="004A1601">
        <w:t xml:space="preserve"> – IP-адрес или имя хоста основного сервера. </w:t>
      </w:r>
      <w:r w:rsidR="008A2DC3" w:rsidRPr="004A1601">
        <w:rPr>
          <w:rStyle w:val="afff6"/>
        </w:rPr>
        <w:t>P</w:t>
      </w:r>
      <w:r w:rsidRPr="004A1601">
        <w:rPr>
          <w:rStyle w:val="afff6"/>
        </w:rPr>
        <w:t>ort</w:t>
      </w:r>
      <w:r w:rsidRPr="004A1601">
        <w:t xml:space="preserve"> – служебный TCP-порт, указанный на вкладке </w:t>
      </w:r>
      <w:r w:rsidR="00DC19FE">
        <w:rPr>
          <w:rStyle w:val="afff6"/>
          <w:lang w:val="ru-RU"/>
        </w:rPr>
        <w:t>Общие</w:t>
      </w:r>
      <w:r w:rsidRPr="004A1601">
        <w:t xml:space="preserve"> </w:t>
      </w:r>
      <w:r w:rsidR="00C615F2" w:rsidRPr="004A1601">
        <w:t xml:space="preserve">в окне </w:t>
      </w:r>
      <w:r w:rsidR="00D34640" w:rsidRPr="00D34640">
        <w:rPr>
          <w:rStyle w:val="afff6"/>
          <w:lang w:val="ru-RU"/>
        </w:rPr>
        <w:t>Начальная конфигурация сервера</w:t>
      </w:r>
      <w:r w:rsidR="00C615F2" w:rsidRPr="004A1601">
        <w:t>.</w:t>
      </w:r>
    </w:p>
    <w:p w14:paraId="08E6EB53" w14:textId="51FDC1C8" w:rsidR="003859FE" w:rsidRPr="004A1601" w:rsidRDefault="003859FE" w:rsidP="008C642C">
      <w:pPr>
        <w:pStyle w:val="a3"/>
      </w:pPr>
      <w:r w:rsidRPr="004A1601">
        <w:t>Укажите задержку активации резервного сервера в секундах – тайм-аут для переключения клиентов на резервный сервер в случае недоступности основного сервера</w:t>
      </w:r>
      <w:r w:rsidR="00C615F2" w:rsidRPr="004A1601">
        <w:t xml:space="preserve"> на вкладке </w:t>
      </w:r>
      <w:r w:rsidR="00DC19FE">
        <w:rPr>
          <w:rStyle w:val="afff6"/>
          <w:lang w:val="ru-RU"/>
        </w:rPr>
        <w:t>Временные настройки</w:t>
      </w:r>
      <w:r w:rsidR="00C615F2" w:rsidRPr="004A1601">
        <w:t xml:space="preserve"> в окне </w:t>
      </w:r>
      <w:r w:rsidR="00D34640" w:rsidRPr="00D34640">
        <w:rPr>
          <w:rStyle w:val="afff6"/>
          <w:lang w:val="ru-RU"/>
        </w:rPr>
        <w:t>Начальная конфигурация сервера</w:t>
      </w:r>
      <w:r w:rsidR="00C615F2" w:rsidRPr="004A1601">
        <w:t>.</w:t>
      </w:r>
    </w:p>
    <w:p w14:paraId="02940B02" w14:textId="77777777" w:rsidR="003859FE" w:rsidRDefault="003859FE" w:rsidP="008C642C">
      <w:pPr>
        <w:pStyle w:val="a3"/>
      </w:pPr>
      <w:r w:rsidRPr="003859FE">
        <w:rPr>
          <w:b/>
          <w:bCs/>
        </w:rPr>
        <w:t>Внимание!</w:t>
      </w:r>
      <w:r>
        <w:t xml:space="preserve"> Перезагрузите сервер после изменения настроек.</w:t>
      </w:r>
    </w:p>
    <w:p w14:paraId="621C18D0" w14:textId="77777777" w:rsidR="00013285" w:rsidRDefault="00013285" w:rsidP="00013285">
      <w:pPr>
        <w:pStyle w:val="2"/>
      </w:pPr>
      <w:bookmarkStart w:id="127" w:name="_Ref71027792"/>
      <w:bookmarkStart w:id="128" w:name="_Toc72413802"/>
      <w:r w:rsidRPr="00DA7418">
        <w:t>Удаленный мониторинг</w:t>
      </w:r>
      <w:bookmarkEnd w:id="127"/>
      <w:bookmarkEnd w:id="128"/>
    </w:p>
    <w:p w14:paraId="6AF0C917" w14:textId="7A05D4D4" w:rsidR="00013285" w:rsidRDefault="00013285" w:rsidP="008C642C">
      <w:pPr>
        <w:pStyle w:val="a3"/>
      </w:pPr>
      <w:r w:rsidRPr="00DA7418">
        <w:t>Удаленный мониторинг позволяет захватывать голос и видео с клиентских устройств, отображать их на консоли</w:t>
      </w:r>
      <w:r w:rsidR="002F1AAC">
        <w:t xml:space="preserve"> диспетчера</w:t>
      </w:r>
      <w:r w:rsidRPr="00DA7418">
        <w:t xml:space="preserve"> и записывать на сервере.</w:t>
      </w:r>
      <w:r>
        <w:t xml:space="preserve"> </w:t>
      </w:r>
      <w:r w:rsidRPr="001D43E6">
        <w:t xml:space="preserve">Удаленный мониторинг активируется лицензионным ключом. </w:t>
      </w:r>
      <w:r>
        <w:t xml:space="preserve">Разработчик предоставляет пробную </w:t>
      </w:r>
      <w:r w:rsidRPr="001D43E6">
        <w:t>демоверсию или постоянную.</w:t>
      </w:r>
    </w:p>
    <w:p w14:paraId="325F55EB" w14:textId="433A4C93" w:rsidR="00013285" w:rsidRPr="0092699A" w:rsidRDefault="00013285" w:rsidP="008C642C">
      <w:pPr>
        <w:pStyle w:val="a3"/>
      </w:pPr>
      <w:r w:rsidRPr="001D43E6">
        <w:rPr>
          <w:b/>
        </w:rPr>
        <w:t>Примечание.</w:t>
      </w:r>
      <w:r>
        <w:rPr>
          <w:b/>
        </w:rPr>
        <w:t xml:space="preserve"> </w:t>
      </w:r>
      <w:r w:rsidRPr="0092699A">
        <w:t xml:space="preserve">В некоторых странах скрытое наблюдение </w:t>
      </w:r>
      <w:r>
        <w:t>запрещено или ограничено законодательно</w:t>
      </w:r>
      <w:r w:rsidRPr="0092699A">
        <w:t xml:space="preserve">. </w:t>
      </w:r>
      <w:r>
        <w:t>В связи с этим</w:t>
      </w:r>
      <w:r w:rsidRPr="0092699A">
        <w:t xml:space="preserve"> в мобильном клиенте имеет</w:t>
      </w:r>
      <w:r>
        <w:t>ся</w:t>
      </w:r>
      <w:r w:rsidRPr="0092699A">
        <w:t xml:space="preserve"> настройк</w:t>
      </w:r>
      <w:r>
        <w:t>а</w:t>
      </w:r>
      <w:r w:rsidRPr="0092699A">
        <w:t>,</w:t>
      </w:r>
      <w:r>
        <w:t xml:space="preserve"> которая позволяет вывести на экран визуальное отслеживание,</w:t>
      </w:r>
      <w:r w:rsidRPr="0092699A">
        <w:t xml:space="preserve"> уведомляющ</w:t>
      </w:r>
      <w:r>
        <w:t>ее</w:t>
      </w:r>
      <w:r w:rsidRPr="0092699A">
        <w:t xml:space="preserve"> о </w:t>
      </w:r>
      <w:r>
        <w:t>подключении</w:t>
      </w:r>
      <w:r w:rsidRPr="0092699A">
        <w:t xml:space="preserve"> удаленно</w:t>
      </w:r>
      <w:r>
        <w:t>го</w:t>
      </w:r>
      <w:r w:rsidRPr="0092699A">
        <w:t xml:space="preserve"> мониторинг</w:t>
      </w:r>
      <w:r>
        <w:t>а</w:t>
      </w:r>
      <w:r w:rsidRPr="0092699A">
        <w:t xml:space="preserve">. Тем не менее, перед использованием </w:t>
      </w:r>
      <w:r>
        <w:t xml:space="preserve">удалённого мониторинга </w:t>
      </w:r>
      <w:r w:rsidRPr="0092699A">
        <w:t xml:space="preserve">убедитесь, что </w:t>
      </w:r>
      <w:r>
        <w:t>реализации этой функции</w:t>
      </w:r>
      <w:r w:rsidRPr="0092699A">
        <w:t xml:space="preserve"> </w:t>
      </w:r>
      <w:r>
        <w:t>удовлетворяет</w:t>
      </w:r>
      <w:r w:rsidRPr="0092699A">
        <w:t xml:space="preserve"> местным законам.</w:t>
      </w:r>
    </w:p>
    <w:p w14:paraId="0E6FD4D7" w14:textId="77777777" w:rsidR="00013285" w:rsidRDefault="00013285" w:rsidP="008C642C">
      <w:pPr>
        <w:pStyle w:val="afff8"/>
      </w:pPr>
      <w:r>
        <w:t>Включение</w:t>
      </w:r>
      <w:r w:rsidRPr="00CF0E2C">
        <w:t xml:space="preserve"> </w:t>
      </w:r>
      <w:r>
        <w:t>у</w:t>
      </w:r>
      <w:r w:rsidRPr="00DA7418">
        <w:t>даленн</w:t>
      </w:r>
      <w:r>
        <w:t>ого</w:t>
      </w:r>
      <w:r w:rsidRPr="00DA7418">
        <w:t xml:space="preserve"> мониторинг</w:t>
      </w:r>
      <w:r>
        <w:t>а</w:t>
      </w:r>
    </w:p>
    <w:p w14:paraId="734505FB" w14:textId="54683C48" w:rsidR="00013285" w:rsidRDefault="00013285" w:rsidP="00F141FD">
      <w:pPr>
        <w:pStyle w:val="a3"/>
      </w:pPr>
      <w:r w:rsidRPr="0092699A">
        <w:t>Активируйте лицензию на удаленный мониторинг с помощью</w:t>
      </w:r>
      <w:r>
        <w:t xml:space="preserve"> окна</w:t>
      </w:r>
      <w:r w:rsidRPr="0092699A">
        <w:t xml:space="preserve"> </w:t>
      </w:r>
      <w:r w:rsidR="0059614C" w:rsidRPr="0059614C">
        <w:rPr>
          <w:rStyle w:val="afff6"/>
          <w:lang w:val="ru-RU"/>
        </w:rPr>
        <w:t>Менеджер сервера</w:t>
      </w:r>
      <w:r w:rsidRPr="008C642C">
        <w:rPr>
          <w:rStyle w:val="afff6"/>
          <w:lang w:val="ru-RU"/>
        </w:rPr>
        <w:t xml:space="preserve"> → </w:t>
      </w:r>
      <w:r w:rsidR="00D4740C" w:rsidRPr="00D4740C">
        <w:rPr>
          <w:rStyle w:val="afff6"/>
          <w:lang w:val="ru-RU"/>
        </w:rPr>
        <w:t>Лицензии</w:t>
      </w:r>
      <w:r w:rsidR="001F79A2" w:rsidRPr="001F79A2">
        <w:t xml:space="preserve"> </w:t>
      </w:r>
      <w:r w:rsidR="001F79A2">
        <w:t>(</w:t>
      </w:r>
      <w:r w:rsidR="008C642C">
        <w:t>см. </w:t>
      </w:r>
      <w:r w:rsidR="001D4FC8">
        <w:t>подраздел </w:t>
      </w:r>
      <w:r w:rsidR="00F2177F">
        <w:fldChar w:fldCharType="begin"/>
      </w:r>
      <w:r w:rsidR="00F2177F">
        <w:instrText xml:space="preserve"> REF _Ref71056924 \r \h </w:instrText>
      </w:r>
      <w:r w:rsidR="00F141FD">
        <w:instrText xml:space="preserve"> \* MERGEFORMAT </w:instrText>
      </w:r>
      <w:r w:rsidR="00F2177F">
        <w:fldChar w:fldCharType="separate"/>
      </w:r>
      <w:r w:rsidR="001F3060">
        <w:t>3.8</w:t>
      </w:r>
      <w:r w:rsidR="00F2177F">
        <w:fldChar w:fldCharType="end"/>
      </w:r>
      <w:r w:rsidR="001F79A2">
        <w:t>)</w:t>
      </w:r>
      <w:r>
        <w:t>.</w:t>
      </w:r>
    </w:p>
    <w:p w14:paraId="3A037222" w14:textId="6AE2DA72" w:rsidR="00013285" w:rsidRPr="004A1601" w:rsidRDefault="00013285" w:rsidP="00F141FD">
      <w:pPr>
        <w:pStyle w:val="a3"/>
      </w:pPr>
      <w:r>
        <w:t xml:space="preserve">Чтобы разрешить удаленный мониторинг для диспетчеров, в </w:t>
      </w:r>
      <w:r w:rsidRPr="00FA11E7">
        <w:t>приложении</w:t>
      </w:r>
      <w:r>
        <w:t xml:space="preserve"> </w:t>
      </w:r>
      <w:r w:rsidR="0059614C" w:rsidRPr="0059614C">
        <w:rPr>
          <w:rStyle w:val="afff6"/>
          <w:lang w:val="ru-RU"/>
        </w:rPr>
        <w:t>Менеджер сервера</w:t>
      </w:r>
      <w:r>
        <w:t xml:space="preserve"> откройте окно </w:t>
      </w:r>
      <w:r w:rsidR="00457CDC" w:rsidRPr="00457CDC">
        <w:rPr>
          <w:rStyle w:val="afff6"/>
          <w:lang w:val="ru-RU"/>
        </w:rPr>
        <w:t>Настройки сети</w:t>
      </w:r>
      <w:r w:rsidR="00FA11E7" w:rsidRPr="008C642C">
        <w:rPr>
          <w:rStyle w:val="afff6"/>
          <w:lang w:val="ru-RU"/>
        </w:rPr>
        <w:t xml:space="preserve"> </w:t>
      </w:r>
      <w:r w:rsidR="00802EDD">
        <w:t>(</w:t>
      </w:r>
      <w:r w:rsidR="008C642C">
        <w:t>рис. </w:t>
      </w:r>
      <w:r w:rsidR="00802EDD">
        <w:fldChar w:fldCharType="begin"/>
      </w:r>
      <w:r w:rsidR="00802EDD">
        <w:instrText xml:space="preserve"> REF _Ref71038241 \h </w:instrText>
      </w:r>
      <w:r w:rsidR="00F141FD">
        <w:instrText xml:space="preserve"> \* MERGEFORMAT </w:instrText>
      </w:r>
      <w:r w:rsidR="00802EDD">
        <w:fldChar w:fldCharType="separate"/>
      </w:r>
      <w:r w:rsidR="001F3060">
        <w:rPr>
          <w:noProof/>
        </w:rPr>
        <w:t>1</w:t>
      </w:r>
      <w:r w:rsidR="00F0296D">
        <w:rPr>
          <w:noProof/>
        </w:rPr>
        <w:t>3</w:t>
      </w:r>
      <w:r w:rsidR="00802EDD">
        <w:fldChar w:fldCharType="end"/>
      </w:r>
      <w:r w:rsidR="00802EDD">
        <w:t>) (</w:t>
      </w:r>
      <w:r w:rsidR="00802EDD" w:rsidRPr="00C7032C">
        <w:t xml:space="preserve">используйте </w:t>
      </w:r>
      <w:proofErr w:type="gramStart"/>
      <w:r w:rsidR="00802EDD" w:rsidRPr="00C7032C">
        <w:t>кнопку</w:t>
      </w:r>
      <w:r w:rsidR="000571F0" w:rsidRPr="003E1A73">
        <w:t xml:space="preserve"> </w:t>
      </w:r>
      <w:r w:rsidR="000571F0">
        <w:rPr>
          <w:noProof/>
          <w:lang w:eastAsia="ru-RU"/>
        </w:rPr>
        <w:drawing>
          <wp:inline distT="0" distB="0" distL="0" distR="0" wp14:anchorId="1BE340BA" wp14:editId="7836D60A">
            <wp:extent cx="285750" cy="28575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Рисунок 12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EDD" w:rsidRPr="00802EDD">
        <w:t>)</w:t>
      </w:r>
      <w:proofErr w:type="gramEnd"/>
      <w:r w:rsidRPr="00A13E88">
        <w:t>,</w:t>
      </w:r>
      <w:r>
        <w:t xml:space="preserve"> нажмите кнопку </w:t>
      </w:r>
      <w:r w:rsidR="00C350EF" w:rsidRPr="00DC19FE">
        <w:rPr>
          <w:rStyle w:val="afff6"/>
          <w:lang w:val="ru-RU"/>
        </w:rPr>
        <w:t>Разрешения диспетчеров</w:t>
      </w:r>
      <w:r w:rsidR="00500C15" w:rsidRPr="008C642C">
        <w:rPr>
          <w:rStyle w:val="afff6"/>
          <w:lang w:val="ru-RU"/>
        </w:rPr>
        <w:t xml:space="preserve"> </w:t>
      </w:r>
      <w:r w:rsidR="00500C15" w:rsidRPr="00500C15">
        <w:t>(</w:t>
      </w:r>
      <w:r w:rsidR="008C642C">
        <w:t>рис. </w:t>
      </w:r>
      <w:r w:rsidR="00500C15">
        <w:fldChar w:fldCharType="begin"/>
      </w:r>
      <w:r w:rsidR="00500C15">
        <w:instrText xml:space="preserve"> REF _Ref71037947 \h </w:instrText>
      </w:r>
      <w:r w:rsidR="00F141FD">
        <w:instrText xml:space="preserve"> \* MERGEFORMAT </w:instrText>
      </w:r>
      <w:r w:rsidR="00500C15">
        <w:fldChar w:fldCharType="separate"/>
      </w:r>
      <w:r w:rsidR="001F3060">
        <w:rPr>
          <w:noProof/>
        </w:rPr>
        <w:t>2</w:t>
      </w:r>
      <w:r w:rsidR="00F0296D">
        <w:rPr>
          <w:noProof/>
        </w:rPr>
        <w:t>1</w:t>
      </w:r>
      <w:r w:rsidR="00500C15">
        <w:fldChar w:fldCharType="end"/>
      </w:r>
      <w:r w:rsidR="00500C15" w:rsidRPr="00500C15">
        <w:t>)</w:t>
      </w:r>
      <w:r w:rsidRPr="00A13E88">
        <w:t xml:space="preserve"> </w:t>
      </w:r>
      <w:r>
        <w:t xml:space="preserve">и установите «флажок» напротив поля </w:t>
      </w:r>
      <w:r w:rsidR="00DC19FE">
        <w:rPr>
          <w:rStyle w:val="afff6"/>
          <w:lang w:val="ru-RU"/>
        </w:rPr>
        <w:t>Мониторинг</w:t>
      </w:r>
      <w:r w:rsidR="00F2177F" w:rsidRPr="008C642C">
        <w:rPr>
          <w:rStyle w:val="afff6"/>
          <w:lang w:val="ru-RU"/>
        </w:rPr>
        <w:t xml:space="preserve"> </w:t>
      </w:r>
      <w:r w:rsidR="00F2177F" w:rsidRPr="004A1601">
        <w:t>(</w:t>
      </w:r>
      <w:r w:rsidR="008C642C">
        <w:t>см. </w:t>
      </w:r>
      <w:r w:rsidR="00F2177F" w:rsidRPr="004A1601">
        <w:t>подраздел </w:t>
      </w:r>
      <w:r w:rsidR="00F2177F" w:rsidRPr="004A1601">
        <w:fldChar w:fldCharType="begin"/>
      </w:r>
      <w:r w:rsidR="00F2177F" w:rsidRPr="004A1601">
        <w:instrText xml:space="preserve"> REF _Ref71056999 \r \h </w:instrText>
      </w:r>
      <w:r w:rsidR="004A1601" w:rsidRPr="004A1601">
        <w:instrText xml:space="preserve"> \* MERGEFORMAT </w:instrText>
      </w:r>
      <w:r w:rsidR="00F2177F" w:rsidRPr="004A1601">
        <w:fldChar w:fldCharType="separate"/>
      </w:r>
      <w:r w:rsidR="001F3060">
        <w:t>3.6.8</w:t>
      </w:r>
      <w:r w:rsidR="00F2177F" w:rsidRPr="004A1601">
        <w:fldChar w:fldCharType="end"/>
      </w:r>
      <w:r w:rsidR="00F2177F" w:rsidRPr="004A1601">
        <w:t>)</w:t>
      </w:r>
      <w:r w:rsidRPr="004A1601">
        <w:t>.</w:t>
      </w:r>
    </w:p>
    <w:p w14:paraId="313E573F" w14:textId="5A9566B7" w:rsidR="00013285" w:rsidRPr="004A1601" w:rsidRDefault="00013285" w:rsidP="00F141FD">
      <w:pPr>
        <w:pStyle w:val="a3"/>
      </w:pPr>
      <w:r w:rsidRPr="004A1601">
        <w:t xml:space="preserve">Чтобы разрешить удаленный мониторинг на мобильном устройстве, в клиентском приложении </w:t>
      </w:r>
      <w:r w:rsidR="004A1601" w:rsidRPr="004A1601">
        <w:t>о</w:t>
      </w:r>
      <w:r w:rsidRPr="004A1601">
        <w:t xml:space="preserve">ткройте окно </w:t>
      </w:r>
      <w:r w:rsidR="00DC19FE">
        <w:rPr>
          <w:rStyle w:val="afff6"/>
          <w:lang w:val="ru-RU"/>
        </w:rPr>
        <w:t>Настройки</w:t>
      </w:r>
      <w:r w:rsidRPr="008C642C">
        <w:rPr>
          <w:rFonts w:ascii="Roboto" w:hAnsi="Roboto"/>
          <w:color w:val="000000"/>
          <w:sz w:val="27"/>
          <w:szCs w:val="27"/>
          <w:lang w:eastAsia="ru-RU"/>
        </w:rPr>
        <w:t xml:space="preserve"> </w:t>
      </w:r>
      <w:r w:rsidRPr="004A1601">
        <w:t xml:space="preserve">и установите «флажок» напротив поля </w:t>
      </w:r>
      <w:proofErr w:type="gramStart"/>
      <w:r w:rsidR="00DC19FE">
        <w:rPr>
          <w:rStyle w:val="afff6"/>
          <w:lang w:val="ru-RU"/>
        </w:rPr>
        <w:t>Разрешить</w:t>
      </w:r>
      <w:proofErr w:type="gramEnd"/>
      <w:r w:rsidR="00DC19FE">
        <w:rPr>
          <w:rStyle w:val="afff6"/>
          <w:lang w:val="ru-RU"/>
        </w:rPr>
        <w:t xml:space="preserve"> удалённый мониторинг</w:t>
      </w:r>
      <w:r w:rsidRPr="00F141FD">
        <w:t>.</w:t>
      </w:r>
    </w:p>
    <w:p w14:paraId="3FA5DE02" w14:textId="2C0EF4BB" w:rsidR="00013285" w:rsidRPr="002F1AAC" w:rsidRDefault="002F1AAC" w:rsidP="00F141FD">
      <w:pPr>
        <w:pStyle w:val="a3"/>
      </w:pPr>
      <w:r w:rsidRPr="002F1AAC">
        <w:t>З</w:t>
      </w:r>
      <w:r w:rsidR="00013285" w:rsidRPr="002F1AAC">
        <w:t>апуск / остановк</w:t>
      </w:r>
      <w:r w:rsidRPr="002F1AAC">
        <w:t>а</w:t>
      </w:r>
      <w:r w:rsidR="00013285" w:rsidRPr="002F1AAC">
        <w:t xml:space="preserve"> мониторинга какого-либо устройства</w:t>
      </w:r>
      <w:r w:rsidRPr="002F1AAC">
        <w:t xml:space="preserve"> осуществляется</w:t>
      </w:r>
      <w:r w:rsidR="00013285" w:rsidRPr="002F1AAC">
        <w:t xml:space="preserve"> </w:t>
      </w:r>
      <w:r w:rsidRPr="002F1AAC">
        <w:t>диспетчером</w:t>
      </w:r>
      <w:r w:rsidR="00013285" w:rsidRPr="002F1AAC">
        <w:t xml:space="preserve">. </w:t>
      </w:r>
      <w:r w:rsidRPr="004265A4">
        <w:t xml:space="preserve">Все голосовые и </w:t>
      </w:r>
      <w:proofErr w:type="spellStart"/>
      <w:r w:rsidRPr="004265A4">
        <w:t>видеозвонки</w:t>
      </w:r>
      <w:proofErr w:type="spellEnd"/>
      <w:r w:rsidRPr="004265A4">
        <w:t xml:space="preserve"> записываются на сервере. </w:t>
      </w:r>
      <w:r w:rsidRPr="008C642C">
        <w:t xml:space="preserve">Каждый голосовой разговор записывается в mp3 файл. </w:t>
      </w:r>
      <w:proofErr w:type="spellStart"/>
      <w:r w:rsidRPr="008C642C">
        <w:t>Видеозвонки</w:t>
      </w:r>
      <w:proofErr w:type="spellEnd"/>
      <w:r w:rsidRPr="008C642C">
        <w:t xml:space="preserve"> записываются в формате MKV.</w:t>
      </w:r>
      <w:r w:rsidR="00013285" w:rsidRPr="002F1AAC">
        <w:t xml:space="preserve"> Сервер продолжает мониторинг устройств, даже если консольное приложение закрыто. Удаленный мониторинг останавливается только тогда, когда с консоли отправляется команда </w:t>
      </w:r>
      <w:proofErr w:type="gramStart"/>
      <w:r w:rsidR="009E35D3">
        <w:rPr>
          <w:rStyle w:val="afff6"/>
          <w:lang w:val="ru-RU"/>
        </w:rPr>
        <w:t>Остановить</w:t>
      </w:r>
      <w:proofErr w:type="gramEnd"/>
      <w:r w:rsidR="00013285" w:rsidRPr="002F1AAC">
        <w:rPr>
          <w:rStyle w:val="afff6"/>
          <w:lang w:val="ru-RU"/>
        </w:rPr>
        <w:t xml:space="preserve"> </w:t>
      </w:r>
      <w:r w:rsidR="00013285" w:rsidRPr="002F1AAC">
        <w:rPr>
          <w:rStyle w:val="afff6"/>
        </w:rPr>
        <w:t>Monitoring</w:t>
      </w:r>
      <w:r w:rsidR="00013285" w:rsidRPr="002F1AAC">
        <w:t>.</w:t>
      </w:r>
    </w:p>
    <w:p w14:paraId="64792AA1" w14:textId="462933E6" w:rsidR="00013285" w:rsidRDefault="00013285" w:rsidP="008C642C">
      <w:pPr>
        <w:pStyle w:val="a3"/>
      </w:pPr>
      <w:r w:rsidRPr="00A42F9D">
        <w:rPr>
          <w:b/>
        </w:rPr>
        <w:lastRenderedPageBreak/>
        <w:t>Примечание.</w:t>
      </w:r>
      <w:r w:rsidRPr="00A42F9D">
        <w:t xml:space="preserve"> Записи мониторинга автоматически разбиваются на файлы фиксированной продолжительности. По умолчанию интервал среза составляет 10 минут. Интервал мониторинга среза можно изменить в </w:t>
      </w:r>
      <w:r>
        <w:t xml:space="preserve">приложении </w:t>
      </w:r>
      <w:r w:rsidR="0059614C" w:rsidRPr="0059614C">
        <w:rPr>
          <w:rStyle w:val="afff6"/>
          <w:lang w:val="ru-RU"/>
        </w:rPr>
        <w:t>Менеджер сервера</w:t>
      </w:r>
      <w:r w:rsidRPr="00AE7652">
        <w:rPr>
          <w:rStyle w:val="afff6"/>
          <w:lang w:val="ru-RU"/>
        </w:rPr>
        <w:t xml:space="preserve"> → </w:t>
      </w:r>
      <w:r w:rsidR="005B18A6">
        <w:rPr>
          <w:rStyle w:val="afff6"/>
          <w:lang w:val="ru-RU"/>
        </w:rPr>
        <w:t>Начальная конфигурация сервера</w:t>
      </w:r>
      <w:r w:rsidRPr="00A42F9D">
        <w:t xml:space="preserve"> </w:t>
      </w:r>
      <w:r>
        <w:t>→</w:t>
      </w:r>
      <w:r w:rsidRPr="00A42F9D">
        <w:t xml:space="preserve"> </w:t>
      </w:r>
      <w:r>
        <w:t>вкладка</w:t>
      </w:r>
      <w:r w:rsidR="005B18A6">
        <w:t xml:space="preserve"> </w:t>
      </w:r>
      <w:r w:rsidR="005B18A6" w:rsidRPr="005B18A6">
        <w:rPr>
          <w:rStyle w:val="afff6"/>
          <w:lang w:val="ru-RU"/>
        </w:rPr>
        <w:t>Временные настройки</w:t>
      </w:r>
      <w:r w:rsidRPr="00A42F9D">
        <w:t>.</w:t>
      </w:r>
    </w:p>
    <w:p w14:paraId="1D735204" w14:textId="306847FA" w:rsidR="00594F64" w:rsidRDefault="00594F64" w:rsidP="004F70E6">
      <w:pPr>
        <w:pStyle w:val="2"/>
      </w:pPr>
      <w:bookmarkStart w:id="129" w:name="_Toc72413803"/>
      <w:r w:rsidRPr="00594F64">
        <w:t>Шифрование трафика</w:t>
      </w:r>
      <w:bookmarkEnd w:id="129"/>
    </w:p>
    <w:p w14:paraId="76A4AC13" w14:textId="59808088" w:rsidR="00F2504A" w:rsidRDefault="00E45DF8" w:rsidP="008C642C">
      <w:pPr>
        <w:pStyle w:val="a3"/>
      </w:pPr>
      <w:r>
        <w:t>Система ОМЕГА</w:t>
      </w:r>
      <w:r w:rsidR="00F2504A">
        <w:t xml:space="preserve"> реализует дополнительное шифрование голосового и видео трафика между клиентом / диспетчером и сервером.</w:t>
      </w:r>
    </w:p>
    <w:p w14:paraId="266A570E" w14:textId="1CE2E8A7" w:rsidR="00F2504A" w:rsidRDefault="00F2504A" w:rsidP="008C642C">
      <w:pPr>
        <w:pStyle w:val="afff8"/>
      </w:pPr>
      <w:r>
        <w:t>Особенности шифрования трафика</w:t>
      </w:r>
    </w:p>
    <w:p w14:paraId="589A7B31" w14:textId="77777777" w:rsidR="00F2504A" w:rsidRDefault="00F2504A" w:rsidP="008C642C">
      <w:pPr>
        <w:pStyle w:val="a0"/>
      </w:pPr>
      <w:r>
        <w:t>Трафик между клиентом и сервером зашифрован по протоколу AES-256.</w:t>
      </w:r>
    </w:p>
    <w:p w14:paraId="3974EF1A" w14:textId="47A23AAF" w:rsidR="00F2504A" w:rsidRDefault="00F2504A" w:rsidP="008C642C">
      <w:pPr>
        <w:pStyle w:val="a0"/>
      </w:pPr>
      <w:r>
        <w:t xml:space="preserve">Для включения шифрования трафика требуется лицензия </w:t>
      </w:r>
      <w:r w:rsidRPr="00F2504A">
        <w:rPr>
          <w:lang w:val="en-US"/>
        </w:rPr>
        <w:t>Encryption</w:t>
      </w:r>
      <w:r>
        <w:t>.</w:t>
      </w:r>
    </w:p>
    <w:p w14:paraId="56058C4A" w14:textId="37205269" w:rsidR="00F2504A" w:rsidRDefault="00F2504A" w:rsidP="008C642C">
      <w:pPr>
        <w:pStyle w:val="a0"/>
      </w:pPr>
      <w:r>
        <w:t>Шифрование включается / отключается в сетевых настройках сразу для всех мобильных клиентов или диспетчеров, подключенных к сети.</w:t>
      </w:r>
    </w:p>
    <w:p w14:paraId="2DE3D68A" w14:textId="77777777" w:rsidR="00F2504A" w:rsidRDefault="00F2504A" w:rsidP="008C642C">
      <w:pPr>
        <w:pStyle w:val="a0"/>
      </w:pPr>
      <w:r>
        <w:t>Пара ключей, используемая для шифрования данных, генерируется автоматически для каждого сеанса подключения.</w:t>
      </w:r>
    </w:p>
    <w:p w14:paraId="18AA35F1" w14:textId="77777777" w:rsidR="00F2504A" w:rsidRDefault="00F2504A" w:rsidP="008C642C">
      <w:pPr>
        <w:pStyle w:val="a0"/>
      </w:pPr>
      <w:r>
        <w:t>Клиент или диспетчер всегда аутентифицируются на сервере по защищенному каналу TLS, даже если на сервере не включено шифрование трафика.</w:t>
      </w:r>
    </w:p>
    <w:p w14:paraId="2B9E11EC" w14:textId="54E40ECE" w:rsidR="00F2504A" w:rsidRPr="00F2504A" w:rsidRDefault="00F2504A" w:rsidP="008C642C">
      <w:pPr>
        <w:pStyle w:val="a0"/>
      </w:pPr>
      <w:r>
        <w:t>Ключи шифрования доставляются клиенту или диспетчеру через защищенное соединение TLS.</w:t>
      </w:r>
    </w:p>
    <w:p w14:paraId="3FE4A5B0" w14:textId="7AA1D37C" w:rsidR="007640F2" w:rsidRDefault="007640F2" w:rsidP="004F70E6">
      <w:pPr>
        <w:pStyle w:val="2"/>
      </w:pPr>
      <w:bookmarkStart w:id="130" w:name="_Toc72413804"/>
      <w:bookmarkStart w:id="131" w:name="_Hlk70508357"/>
      <w:bookmarkStart w:id="132" w:name="_Hlk70508478"/>
      <w:r w:rsidRPr="007640F2">
        <w:t>Телефонная связь</w:t>
      </w:r>
      <w:bookmarkEnd w:id="130"/>
    </w:p>
    <w:p w14:paraId="4CCB8BBB" w14:textId="777E55C7" w:rsidR="00C01FB7" w:rsidRDefault="00C01FB7" w:rsidP="008C642C">
      <w:pPr>
        <w:pStyle w:val="a3"/>
      </w:pPr>
      <w:r>
        <w:t xml:space="preserve">Телефонное соединение позволяет совершать звонки из </w:t>
      </w:r>
      <w:r w:rsidRPr="007640F2">
        <w:t>IP</w:t>
      </w:r>
      <w:r>
        <w:t>-</w:t>
      </w:r>
      <w:r>
        <w:rPr>
          <w:lang w:val="en-US"/>
        </w:rPr>
        <w:t>ATC</w:t>
      </w:r>
      <w:r w:rsidRPr="007640F2">
        <w:t xml:space="preserve"> </w:t>
      </w:r>
      <w:r>
        <w:t xml:space="preserve">или программных приложений на базе SIP группам или </w:t>
      </w:r>
      <w:r w:rsidR="00E45DF8">
        <w:t>абонентам</w:t>
      </w:r>
      <w:r>
        <w:t xml:space="preserve"> </w:t>
      </w:r>
      <w:r w:rsidR="00E45DF8">
        <w:t>ОМЕГА</w:t>
      </w:r>
      <w:r>
        <w:t xml:space="preserve"> по магистральному протоколу SIP.</w:t>
      </w:r>
    </w:p>
    <w:p w14:paraId="00CB0602" w14:textId="35604307" w:rsidR="00C01FB7" w:rsidRDefault="00C01FB7" w:rsidP="008C642C">
      <w:pPr>
        <w:pStyle w:val="a3"/>
      </w:pPr>
      <w:r>
        <w:t>Можно индивидуально настроить SIP-соединения для каждой сети.</w:t>
      </w:r>
    </w:p>
    <w:p w14:paraId="58478236" w14:textId="605914AA" w:rsidR="00C01FB7" w:rsidRDefault="00C01FB7" w:rsidP="008C642C">
      <w:pPr>
        <w:pStyle w:val="a3"/>
      </w:pPr>
      <w:r w:rsidRPr="00C01FB7">
        <w:rPr>
          <w:b/>
        </w:rPr>
        <w:t>Примечание</w:t>
      </w:r>
      <w:r>
        <w:t>. Для включения услуги требуется лицензия на подключение к телефонной сети.</w:t>
      </w:r>
    </w:p>
    <w:p w14:paraId="28441632" w14:textId="486A418B" w:rsidR="00C01FB7" w:rsidRDefault="00C01FB7" w:rsidP="008C642C">
      <w:pPr>
        <w:pStyle w:val="a3"/>
      </w:pPr>
      <w:r>
        <w:t xml:space="preserve">Настройки телефонного соединения выполняются в окне </w:t>
      </w:r>
      <w:r w:rsidR="00457CDC" w:rsidRPr="00457CDC">
        <w:rPr>
          <w:rStyle w:val="afff6"/>
          <w:lang w:val="ru-RU"/>
        </w:rPr>
        <w:t>Настройки сети</w:t>
      </w:r>
      <w:r w:rsidRPr="00C01FB7">
        <w:t xml:space="preserve"> </w:t>
      </w:r>
      <w:r>
        <w:t xml:space="preserve">приложения сервера </w:t>
      </w:r>
      <w:r w:rsidR="0059614C" w:rsidRPr="0059614C">
        <w:rPr>
          <w:rStyle w:val="afff6"/>
          <w:lang w:val="ru-RU"/>
        </w:rPr>
        <w:t>Менеджер сервера</w:t>
      </w:r>
      <w:r>
        <w:rPr>
          <w:rStyle w:val="afff6"/>
          <w:lang w:val="ru-RU"/>
        </w:rPr>
        <w:t xml:space="preserve"> (</w:t>
      </w:r>
      <w:r w:rsidRPr="00C7032C">
        <w:t xml:space="preserve">используйте </w:t>
      </w:r>
      <w:proofErr w:type="gramStart"/>
      <w:r w:rsidRPr="00C7032C">
        <w:t>кнопку</w:t>
      </w:r>
      <w:r w:rsidR="000571F0" w:rsidRPr="000571F0">
        <w:t xml:space="preserve"> </w:t>
      </w:r>
      <w:r w:rsidR="000571F0">
        <w:rPr>
          <w:noProof/>
          <w:lang w:eastAsia="ru-RU"/>
        </w:rPr>
        <w:drawing>
          <wp:inline distT="0" distB="0" distL="0" distR="0" wp14:anchorId="2F615288" wp14:editId="1B68E6E7">
            <wp:extent cx="285750" cy="28575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Рисунок 12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чтобы открыть окно – </w:t>
      </w:r>
      <w:r w:rsidR="008C642C">
        <w:t>рис. </w:t>
      </w:r>
      <w:r>
        <w:fldChar w:fldCharType="begin"/>
      </w:r>
      <w:r>
        <w:instrText xml:space="preserve"> REF _Ref71328214 \h </w:instrText>
      </w:r>
      <w:r>
        <w:fldChar w:fldCharType="separate"/>
      </w:r>
      <w:r w:rsidR="001F3060">
        <w:rPr>
          <w:noProof/>
        </w:rPr>
        <w:t>5</w:t>
      </w:r>
      <w:r w:rsidR="00B91D0C">
        <w:rPr>
          <w:noProof/>
        </w:rPr>
        <w:t>4</w:t>
      </w:r>
      <w:r>
        <w:fldChar w:fldCharType="end"/>
      </w:r>
      <w:r w:rsidRPr="00C01FB7">
        <w:t>)</w:t>
      </w:r>
      <w:r>
        <w:t>.</w:t>
      </w:r>
    </w:p>
    <w:p w14:paraId="34034DA1" w14:textId="7CE3976A" w:rsidR="00C01FB7" w:rsidRDefault="00A20BE5" w:rsidP="00C01FB7">
      <w:pPr>
        <w:pStyle w:val="Figure"/>
      </w:pPr>
      <w:r>
        <w:lastRenderedPageBreak/>
        <w:drawing>
          <wp:inline distT="0" distB="0" distL="0" distR="0" wp14:anchorId="4234C1E8" wp14:editId="3E7AC506">
            <wp:extent cx="6480810" cy="20669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9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435C8" w14:textId="1A66D06F" w:rsidR="00C01FB7" w:rsidRDefault="00C01FB7" w:rsidP="00C01FB7">
      <w:pPr>
        <w:pStyle w:val="ImageCaption"/>
      </w:pPr>
      <w:r>
        <w:t xml:space="preserve">Рисунок </w:t>
      </w:r>
      <w:r w:rsidR="00A6392C">
        <w:rPr>
          <w:noProof/>
        </w:rPr>
        <w:fldChar w:fldCharType="begin"/>
      </w:r>
      <w:r w:rsidR="00A6392C">
        <w:rPr>
          <w:noProof/>
        </w:rPr>
        <w:instrText xml:space="preserve"> SEQ Рисунок \* ARABIC </w:instrText>
      </w:r>
      <w:r w:rsidR="00A6392C">
        <w:rPr>
          <w:noProof/>
        </w:rPr>
        <w:fldChar w:fldCharType="separate"/>
      </w:r>
      <w:bookmarkStart w:id="133" w:name="_Ref71328214"/>
      <w:r w:rsidR="001F3060">
        <w:rPr>
          <w:noProof/>
        </w:rPr>
        <w:t>5</w:t>
      </w:r>
      <w:bookmarkEnd w:id="133"/>
      <w:r w:rsidR="00B91D0C">
        <w:rPr>
          <w:noProof/>
        </w:rPr>
        <w:t>4</w:t>
      </w:r>
      <w:r w:rsidR="00A6392C">
        <w:rPr>
          <w:noProof/>
        </w:rPr>
        <w:fldChar w:fldCharType="end"/>
      </w:r>
      <w:r>
        <w:t xml:space="preserve"> – Настройка телефонного соединения в окне </w:t>
      </w:r>
      <w:r w:rsidR="00457CDC" w:rsidRPr="00457CDC">
        <w:rPr>
          <w:rStyle w:val="afff6"/>
          <w:lang w:val="ru-RU"/>
        </w:rPr>
        <w:t>Настройки сети</w:t>
      </w:r>
    </w:p>
    <w:p w14:paraId="3D602DA5" w14:textId="4111EF00" w:rsidR="00C01FB7" w:rsidRDefault="00C01FB7" w:rsidP="008C642C">
      <w:pPr>
        <w:pStyle w:val="a3"/>
      </w:pPr>
      <w:r>
        <w:t xml:space="preserve">Список </w:t>
      </w:r>
      <w:r w:rsidR="008C642C">
        <w:t>абонентов</w:t>
      </w:r>
      <w:r w:rsidR="008C642C" w:rsidRPr="004265A4">
        <w:t xml:space="preserve"> </w:t>
      </w:r>
      <w:r>
        <w:t xml:space="preserve">на вкладке SIP представляет контакты SIP, которые могут звонить группе или </w:t>
      </w:r>
      <w:r w:rsidR="008C642C">
        <w:t>абоненту</w:t>
      </w:r>
      <w:r>
        <w:t xml:space="preserve">. В случае, когда телефонный </w:t>
      </w:r>
      <w:r w:rsidR="003E1A73" w:rsidRPr="0068018A">
        <w:t>вызов</w:t>
      </w:r>
      <w:r>
        <w:t xml:space="preserve"> совершает указанный контакт, он отображается как имя </w:t>
      </w:r>
      <w:r w:rsidR="008C642C">
        <w:t>абонента</w:t>
      </w:r>
      <w:r w:rsidR="008C642C" w:rsidRPr="004265A4">
        <w:t xml:space="preserve"> </w:t>
      </w:r>
      <w:r>
        <w:t xml:space="preserve">в соответствующих </w:t>
      </w:r>
      <w:r w:rsidR="008C642C">
        <w:t>клиентских приложениях</w:t>
      </w:r>
      <w:r>
        <w:t>.</w:t>
      </w:r>
    </w:p>
    <w:p w14:paraId="2DC3F3AD" w14:textId="2130C15B" w:rsidR="00C01FB7" w:rsidRPr="00C01FB7" w:rsidRDefault="00C01FB7" w:rsidP="008C642C">
      <w:pPr>
        <w:pStyle w:val="a3"/>
      </w:pPr>
      <w:r>
        <w:t xml:space="preserve">Настройка SIP-соединения производится в окне </w:t>
      </w:r>
      <w:r w:rsidRPr="00C01FB7">
        <w:rPr>
          <w:rStyle w:val="afff6"/>
        </w:rPr>
        <w:t>SIP</w:t>
      </w:r>
      <w:r w:rsidRPr="00C01FB7">
        <w:rPr>
          <w:rStyle w:val="afff6"/>
          <w:lang w:val="ru-RU"/>
        </w:rPr>
        <w:t xml:space="preserve"> </w:t>
      </w:r>
      <w:r w:rsidRPr="00C01FB7">
        <w:rPr>
          <w:rStyle w:val="afff6"/>
        </w:rPr>
        <w:t>Setting</w:t>
      </w:r>
      <w:r w:rsidRPr="00C01FB7">
        <w:t xml:space="preserve"> (</w:t>
      </w:r>
      <w:r w:rsidR="008C642C">
        <w:t>рис. </w:t>
      </w:r>
      <w:r>
        <w:fldChar w:fldCharType="begin"/>
      </w:r>
      <w:r>
        <w:instrText xml:space="preserve"> REF _Ref71328375 \h </w:instrText>
      </w:r>
      <w:r>
        <w:fldChar w:fldCharType="separate"/>
      </w:r>
      <w:r w:rsidR="001F3060">
        <w:rPr>
          <w:noProof/>
        </w:rPr>
        <w:t>5</w:t>
      </w:r>
      <w:r w:rsidR="00B91D0C">
        <w:rPr>
          <w:noProof/>
        </w:rPr>
        <w:t>5</w:t>
      </w:r>
      <w:r>
        <w:fldChar w:fldCharType="end"/>
      </w:r>
      <w:r>
        <w:t>).</w:t>
      </w:r>
    </w:p>
    <w:p w14:paraId="7D7F9CEC" w14:textId="77777777" w:rsidR="00C01FB7" w:rsidRDefault="00C01FB7" w:rsidP="00C01FB7">
      <w:pPr>
        <w:pStyle w:val="Figure"/>
      </w:pPr>
      <w:r>
        <w:drawing>
          <wp:inline distT="0" distB="0" distL="0" distR="0" wp14:anchorId="49E20162" wp14:editId="7E5BF965">
            <wp:extent cx="3686175" cy="3400425"/>
            <wp:effectExtent l="0" t="0" r="9525" b="9525"/>
            <wp:docPr id="204" name="Рисунок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Рисунок 121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7FA6E" w14:textId="6A15969C" w:rsidR="00C01FB7" w:rsidRDefault="00C01FB7" w:rsidP="00C01FB7">
      <w:pPr>
        <w:pStyle w:val="ImageCaption"/>
      </w:pPr>
      <w:r>
        <w:t xml:space="preserve">Рисунок </w:t>
      </w:r>
      <w:r w:rsidR="00A6392C">
        <w:rPr>
          <w:noProof/>
        </w:rPr>
        <w:fldChar w:fldCharType="begin"/>
      </w:r>
      <w:r w:rsidR="00A6392C">
        <w:rPr>
          <w:noProof/>
        </w:rPr>
        <w:instrText xml:space="preserve"> SEQ Рисунок \* ARABIC </w:instrText>
      </w:r>
      <w:r w:rsidR="00A6392C">
        <w:rPr>
          <w:noProof/>
        </w:rPr>
        <w:fldChar w:fldCharType="separate"/>
      </w:r>
      <w:bookmarkStart w:id="134" w:name="_Ref71328375"/>
      <w:r w:rsidR="001F3060">
        <w:rPr>
          <w:noProof/>
        </w:rPr>
        <w:t>5</w:t>
      </w:r>
      <w:bookmarkEnd w:id="134"/>
      <w:r w:rsidR="00B91D0C">
        <w:rPr>
          <w:noProof/>
        </w:rPr>
        <w:t>5</w:t>
      </w:r>
      <w:r w:rsidR="00A6392C">
        <w:rPr>
          <w:noProof/>
        </w:rPr>
        <w:fldChar w:fldCharType="end"/>
      </w:r>
      <w:r>
        <w:t xml:space="preserve"> – Настройка SIP-соединения</w:t>
      </w:r>
    </w:p>
    <w:p w14:paraId="1CFF2BD9" w14:textId="015354B1" w:rsidR="00C01FB7" w:rsidRDefault="00C01FB7" w:rsidP="008C642C">
      <w:pPr>
        <w:pStyle w:val="a3"/>
      </w:pPr>
      <w:r>
        <w:t xml:space="preserve">Установите «флажок» напротив </w:t>
      </w:r>
      <w:r w:rsidRPr="00C01FB7">
        <w:rPr>
          <w:rStyle w:val="afff6"/>
        </w:rPr>
        <w:t>Enable</w:t>
      </w:r>
      <w:r w:rsidRPr="00CB1EBE">
        <w:rPr>
          <w:rStyle w:val="afff6"/>
          <w:lang w:val="ru-RU"/>
        </w:rPr>
        <w:t xml:space="preserve"> </w:t>
      </w:r>
      <w:r w:rsidRPr="00C01FB7">
        <w:rPr>
          <w:rStyle w:val="afff6"/>
        </w:rPr>
        <w:t>SIP</w:t>
      </w:r>
      <w:r w:rsidRPr="00CB1EBE">
        <w:rPr>
          <w:rStyle w:val="afff6"/>
          <w:lang w:val="ru-RU"/>
        </w:rPr>
        <w:t xml:space="preserve"> </w:t>
      </w:r>
      <w:r w:rsidRPr="00C01FB7">
        <w:rPr>
          <w:rStyle w:val="afff6"/>
        </w:rPr>
        <w:t>Gateway</w:t>
      </w:r>
      <w:r w:rsidRPr="00C01FB7">
        <w:t xml:space="preserve"> (</w:t>
      </w:r>
      <w:r w:rsidR="008C642C">
        <w:t>рис. </w:t>
      </w:r>
      <w:r>
        <w:fldChar w:fldCharType="begin"/>
      </w:r>
      <w:r>
        <w:instrText xml:space="preserve"> REF _Ref71328375 \h </w:instrText>
      </w:r>
      <w:r>
        <w:fldChar w:fldCharType="separate"/>
      </w:r>
      <w:r w:rsidR="001F3060">
        <w:rPr>
          <w:noProof/>
        </w:rPr>
        <w:t>5</w:t>
      </w:r>
      <w:r w:rsidR="00B91D0C">
        <w:rPr>
          <w:noProof/>
        </w:rPr>
        <w:t>5</w:t>
      </w:r>
      <w:r>
        <w:fldChar w:fldCharType="end"/>
      </w:r>
      <w:r>
        <w:t>), чтобы включить шлюз SIP в сети для входящего соединения от IP-АТС или приложений программного телефона.</w:t>
      </w:r>
    </w:p>
    <w:p w14:paraId="0441EE2A" w14:textId="4F30F0E2" w:rsidR="00C01FB7" w:rsidRDefault="00C01FB7" w:rsidP="008C642C">
      <w:pPr>
        <w:pStyle w:val="a3"/>
      </w:pPr>
      <w:r>
        <w:t>В</w:t>
      </w:r>
      <w:r w:rsidRPr="00C01FB7">
        <w:rPr>
          <w:lang w:val="en-US"/>
        </w:rPr>
        <w:t xml:space="preserve"> </w:t>
      </w:r>
      <w:r>
        <w:t>поле</w:t>
      </w:r>
      <w:r w:rsidRPr="00C01FB7">
        <w:rPr>
          <w:lang w:val="en-US"/>
        </w:rPr>
        <w:t xml:space="preserve"> </w:t>
      </w:r>
      <w:r w:rsidRPr="00C01FB7">
        <w:rPr>
          <w:rStyle w:val="afff6"/>
        </w:rPr>
        <w:t xml:space="preserve">Server SIP Port </w:t>
      </w:r>
      <w:r w:rsidRPr="00C01FB7">
        <w:rPr>
          <w:lang w:val="en-US"/>
        </w:rPr>
        <w:t>(</w:t>
      </w:r>
      <w:r w:rsidR="008C642C">
        <w:t>рис</w:t>
      </w:r>
      <w:r w:rsidR="008C642C" w:rsidRPr="008C642C">
        <w:rPr>
          <w:lang w:val="en-US"/>
        </w:rPr>
        <w:t>. </w:t>
      </w:r>
      <w:r>
        <w:fldChar w:fldCharType="begin"/>
      </w:r>
      <w:r w:rsidRPr="00C01FB7">
        <w:rPr>
          <w:lang w:val="en-US"/>
        </w:rPr>
        <w:instrText xml:space="preserve"> REF _Ref71328375 \h </w:instrText>
      </w:r>
      <w:r>
        <w:fldChar w:fldCharType="separate"/>
      </w:r>
      <w:r w:rsidR="001F3060">
        <w:rPr>
          <w:noProof/>
        </w:rPr>
        <w:t>5</w:t>
      </w:r>
      <w:r w:rsidR="00B91D0C">
        <w:rPr>
          <w:noProof/>
        </w:rPr>
        <w:t>5</w:t>
      </w:r>
      <w:r>
        <w:fldChar w:fldCharType="end"/>
      </w:r>
      <w:r>
        <w:t>) задайте SIP-порт шлюза.</w:t>
      </w:r>
    </w:p>
    <w:p w14:paraId="705A7BED" w14:textId="045763BB" w:rsidR="00C01FB7" w:rsidRDefault="00C01FB7" w:rsidP="008C642C">
      <w:pPr>
        <w:pStyle w:val="a3"/>
      </w:pPr>
      <w:r>
        <w:t xml:space="preserve">Установите «флажок» напротив </w:t>
      </w:r>
      <w:r w:rsidRPr="00C01FB7">
        <w:rPr>
          <w:rStyle w:val="afff6"/>
        </w:rPr>
        <w:t>Authentication</w:t>
      </w:r>
      <w:r w:rsidRPr="00C01FB7">
        <w:rPr>
          <w:rStyle w:val="afff6"/>
          <w:lang w:val="ru-RU"/>
        </w:rPr>
        <w:t xml:space="preserve"> </w:t>
      </w:r>
      <w:r w:rsidRPr="00C01FB7">
        <w:rPr>
          <w:rStyle w:val="afff6"/>
        </w:rPr>
        <w:t>Required</w:t>
      </w:r>
      <w:r w:rsidRPr="00C01FB7">
        <w:rPr>
          <w:rStyle w:val="afff6"/>
          <w:lang w:val="ru-RU"/>
        </w:rPr>
        <w:t xml:space="preserve"> </w:t>
      </w:r>
      <w:r w:rsidRPr="00C01FB7">
        <w:t>(</w:t>
      </w:r>
      <w:r w:rsidR="008C642C">
        <w:t>рис. </w:t>
      </w:r>
      <w:r>
        <w:fldChar w:fldCharType="begin"/>
      </w:r>
      <w:r>
        <w:instrText xml:space="preserve"> REF _Ref71328375 \h </w:instrText>
      </w:r>
      <w:r>
        <w:fldChar w:fldCharType="separate"/>
      </w:r>
      <w:r w:rsidR="001F3060">
        <w:rPr>
          <w:noProof/>
        </w:rPr>
        <w:t>5</w:t>
      </w:r>
      <w:r w:rsidR="00B91D0C">
        <w:rPr>
          <w:noProof/>
        </w:rPr>
        <w:t>5</w:t>
      </w:r>
      <w:r>
        <w:fldChar w:fldCharType="end"/>
      </w:r>
      <w:r>
        <w:t xml:space="preserve">), чтобы </w:t>
      </w:r>
      <w:r w:rsidR="00CB1EBE">
        <w:t>включить</w:t>
      </w:r>
      <w:r>
        <w:t xml:space="preserve"> защищенное соединение со шлюзом.</w:t>
      </w:r>
    </w:p>
    <w:p w14:paraId="5A51158D" w14:textId="2CAC1F6A" w:rsidR="00C01FB7" w:rsidRDefault="00C01FB7" w:rsidP="008C642C">
      <w:pPr>
        <w:pStyle w:val="afff8"/>
      </w:pPr>
      <w:r>
        <w:lastRenderedPageBreak/>
        <w:t>Телефонный</w:t>
      </w:r>
      <w:r w:rsidR="00E45DF8">
        <w:t xml:space="preserve"> </w:t>
      </w:r>
      <w:r w:rsidR="003E1A73" w:rsidRPr="0068018A">
        <w:t>вызов</w:t>
      </w:r>
      <w:r w:rsidR="00E45DF8">
        <w:t xml:space="preserve"> </w:t>
      </w:r>
      <w:r w:rsidR="008C642C">
        <w:t>абоненту</w:t>
      </w:r>
      <w:r w:rsidR="008C642C" w:rsidRPr="004265A4">
        <w:t xml:space="preserve"> </w:t>
      </w:r>
      <w:r w:rsidR="00E45DF8">
        <w:t>или группе</w:t>
      </w:r>
    </w:p>
    <w:p w14:paraId="73B4B622" w14:textId="0218AF0D" w:rsidR="00C01FB7" w:rsidRDefault="00CB1EBE" w:rsidP="008C642C">
      <w:pPr>
        <w:pStyle w:val="a3"/>
      </w:pPr>
      <w:r>
        <w:t>IP-</w:t>
      </w:r>
      <w:r w:rsidR="00C01FB7">
        <w:t>АТС или SIP-телефон долж</w:t>
      </w:r>
      <w:r>
        <w:t>е</w:t>
      </w:r>
      <w:r w:rsidR="00C01FB7">
        <w:t xml:space="preserve">н установить соединение </w:t>
      </w:r>
      <w:r>
        <w:t xml:space="preserve">по </w:t>
      </w:r>
      <w:r w:rsidR="00C01FB7">
        <w:t xml:space="preserve">SIP-магистрали с сервером через </w:t>
      </w:r>
      <w:r w:rsidRPr="00CB1EBE">
        <w:rPr>
          <w:rStyle w:val="afff6"/>
        </w:rPr>
        <w:t>Server</w:t>
      </w:r>
      <w:r w:rsidRPr="00CB1EBE">
        <w:rPr>
          <w:rStyle w:val="afff6"/>
          <w:lang w:val="ru-RU"/>
        </w:rPr>
        <w:t xml:space="preserve"> </w:t>
      </w:r>
      <w:r w:rsidRPr="00CB1EBE">
        <w:rPr>
          <w:rStyle w:val="afff6"/>
        </w:rPr>
        <w:t>SIP</w:t>
      </w:r>
      <w:r w:rsidRPr="00CB1EBE">
        <w:rPr>
          <w:rStyle w:val="afff6"/>
          <w:lang w:val="ru-RU"/>
        </w:rPr>
        <w:t xml:space="preserve"> </w:t>
      </w:r>
      <w:r w:rsidRPr="00CB1EBE">
        <w:rPr>
          <w:rStyle w:val="afff6"/>
        </w:rPr>
        <w:t>Port</w:t>
      </w:r>
      <w:r w:rsidR="00C01FB7">
        <w:t>.</w:t>
      </w:r>
    </w:p>
    <w:p w14:paraId="76BC367A" w14:textId="747E2F62" w:rsidR="00C01FB7" w:rsidRDefault="00C01FB7" w:rsidP="008C642C">
      <w:pPr>
        <w:pStyle w:val="afffa"/>
      </w:pPr>
      <w:r>
        <w:t xml:space="preserve">SIP-имя </w:t>
      </w:r>
      <w:r w:rsidR="00CB1EBE">
        <w:t>–</w:t>
      </w:r>
      <w:r>
        <w:t xml:space="preserve"> это имя группы без пробелов.</w:t>
      </w:r>
    </w:p>
    <w:p w14:paraId="2D82D78A" w14:textId="3A624B2E" w:rsidR="00C01FB7" w:rsidRDefault="00C01FB7" w:rsidP="008C642C">
      <w:pPr>
        <w:pStyle w:val="afffa"/>
      </w:pPr>
      <w:r>
        <w:t xml:space="preserve">SIP-имя </w:t>
      </w:r>
      <w:r w:rsidR="008C642C">
        <w:t>абонента</w:t>
      </w:r>
      <w:r w:rsidR="008C642C" w:rsidRPr="004265A4">
        <w:t xml:space="preserve"> </w:t>
      </w:r>
      <w:r w:rsidR="00CB1EBE">
        <w:t xml:space="preserve">– </w:t>
      </w:r>
      <w:r>
        <w:t xml:space="preserve">это логин </w:t>
      </w:r>
      <w:r w:rsidR="008C642C">
        <w:t>абонента</w:t>
      </w:r>
      <w:r>
        <w:t>.</w:t>
      </w:r>
    </w:p>
    <w:p w14:paraId="2AC69FD3" w14:textId="171AD216" w:rsidR="00C01FB7" w:rsidRPr="00CB1EBE" w:rsidRDefault="00C01FB7" w:rsidP="008C642C">
      <w:pPr>
        <w:pStyle w:val="afffa"/>
        <w:rPr>
          <w:i/>
        </w:rPr>
      </w:pPr>
      <w:r>
        <w:t xml:space="preserve">Пример группового SIP-адреса: </w:t>
      </w:r>
      <w:r w:rsidRPr="00CB1EBE">
        <w:rPr>
          <w:i/>
        </w:rPr>
        <w:t>mygroup@192.168.1.45: 5060</w:t>
      </w:r>
    </w:p>
    <w:p w14:paraId="46FF5687" w14:textId="2C8554FF" w:rsidR="00CB1EBE" w:rsidRDefault="00CB1EBE" w:rsidP="008C642C">
      <w:pPr>
        <w:pStyle w:val="afffa"/>
      </w:pPr>
      <w:r>
        <w:t>где</w:t>
      </w:r>
    </w:p>
    <w:p w14:paraId="20EE2D8F" w14:textId="06275FE5" w:rsidR="00C01FB7" w:rsidRDefault="00C01FB7" w:rsidP="008C642C">
      <w:pPr>
        <w:pStyle w:val="afffa"/>
      </w:pPr>
      <w:proofErr w:type="spellStart"/>
      <w:r>
        <w:t>Mygroup</w:t>
      </w:r>
      <w:proofErr w:type="spellEnd"/>
      <w:r>
        <w:t xml:space="preserve"> </w:t>
      </w:r>
      <w:r w:rsidR="00CB1EBE">
        <w:t>–</w:t>
      </w:r>
      <w:r>
        <w:t xml:space="preserve"> SIP-имя группы. Исходное название группы может быть </w:t>
      </w:r>
      <w:r w:rsidR="00CB1EBE">
        <w:t>«</w:t>
      </w:r>
      <w:proofErr w:type="spellStart"/>
      <w:r>
        <w:t>mygroup</w:t>
      </w:r>
      <w:proofErr w:type="spellEnd"/>
      <w:r w:rsidR="00CB1EBE">
        <w:t>»</w:t>
      </w:r>
      <w:r>
        <w:t xml:space="preserve"> или </w:t>
      </w:r>
      <w:r w:rsidR="00CB1EBE">
        <w:t>«</w:t>
      </w:r>
      <w:proofErr w:type="spellStart"/>
      <w:r>
        <w:t>my</w:t>
      </w:r>
      <w:proofErr w:type="spellEnd"/>
      <w:r>
        <w:t xml:space="preserve"> </w:t>
      </w:r>
      <w:proofErr w:type="spellStart"/>
      <w:r>
        <w:t>group</w:t>
      </w:r>
      <w:proofErr w:type="spellEnd"/>
      <w:r w:rsidR="00CB1EBE">
        <w:t>»;</w:t>
      </w:r>
    </w:p>
    <w:p w14:paraId="6C567A7F" w14:textId="44CB075F" w:rsidR="00C01FB7" w:rsidRDefault="00C01FB7" w:rsidP="008C642C">
      <w:pPr>
        <w:pStyle w:val="afffa"/>
      </w:pPr>
      <w:r>
        <w:t xml:space="preserve">192.168.1.45 </w:t>
      </w:r>
      <w:r w:rsidR="00CB1EBE">
        <w:t>–</w:t>
      </w:r>
      <w:r>
        <w:t xml:space="preserve"> IP-адрес сервера</w:t>
      </w:r>
      <w:r w:rsidR="00CB1EBE">
        <w:t>;</w:t>
      </w:r>
    </w:p>
    <w:p w14:paraId="753252B9" w14:textId="79205D3E" w:rsidR="00C01FB7" w:rsidRDefault="00C01FB7" w:rsidP="008C642C">
      <w:pPr>
        <w:pStyle w:val="afffa"/>
      </w:pPr>
      <w:r>
        <w:t xml:space="preserve">5060 </w:t>
      </w:r>
      <w:r w:rsidR="00CB1EBE">
        <w:t>–</w:t>
      </w:r>
      <w:r>
        <w:t xml:space="preserve"> Порт SIP сервера, определенный в окне настроек SIP</w:t>
      </w:r>
      <w:r w:rsidR="00CB1EBE">
        <w:t>.</w:t>
      </w:r>
    </w:p>
    <w:p w14:paraId="6885D4BD" w14:textId="4B19D385" w:rsidR="00697735" w:rsidRDefault="00697735" w:rsidP="00697735">
      <w:pPr>
        <w:pStyle w:val="2"/>
      </w:pPr>
      <w:bookmarkStart w:id="135" w:name="_Toc72413805"/>
      <w:r>
        <w:t>Поддержка от разработчика</w:t>
      </w:r>
      <w:bookmarkEnd w:id="135"/>
    </w:p>
    <w:p w14:paraId="19B73292" w14:textId="73606254" w:rsidR="00697735" w:rsidRPr="007640F2" w:rsidRDefault="00697735" w:rsidP="008C642C">
      <w:pPr>
        <w:pStyle w:val="a3"/>
      </w:pPr>
      <w:r w:rsidRPr="00697735">
        <w:t xml:space="preserve">Приложение </w:t>
      </w:r>
      <w:r w:rsidRPr="00697735">
        <w:rPr>
          <w:rStyle w:val="afff6"/>
        </w:rPr>
        <w:t>Assistant</w:t>
      </w:r>
      <w:r w:rsidRPr="00697735">
        <w:t xml:space="preserve"> позволяет </w:t>
      </w:r>
      <w:r>
        <w:t>разработчику</w:t>
      </w:r>
      <w:r w:rsidRPr="00697735">
        <w:t xml:space="preserve"> удаленно подключать</w:t>
      </w:r>
      <w:r>
        <w:t>ся к</w:t>
      </w:r>
      <w:r w:rsidRPr="00697735">
        <w:t xml:space="preserve"> компьютер</w:t>
      </w:r>
      <w:r>
        <w:t>у пользователя</w:t>
      </w:r>
      <w:r w:rsidRPr="00697735">
        <w:t xml:space="preserve"> для оказания необходимой поддержки при установке и настройке.</w:t>
      </w:r>
      <w:r>
        <w:t xml:space="preserve"> </w:t>
      </w:r>
      <w:r w:rsidR="0064373A">
        <w:t>Чтобы получить установочный файл</w:t>
      </w:r>
      <w:r>
        <w:t xml:space="preserve"> </w:t>
      </w:r>
      <w:r w:rsidRPr="00697735">
        <w:rPr>
          <w:rStyle w:val="afff6"/>
        </w:rPr>
        <w:t>Assistant</w:t>
      </w:r>
      <w:r>
        <w:t xml:space="preserve"> </w:t>
      </w:r>
      <w:r w:rsidR="0064373A">
        <w:t xml:space="preserve">обратитесь к разработчику </w:t>
      </w:r>
      <w:r w:rsidR="0064373A" w:rsidRPr="0064373A">
        <w:t xml:space="preserve">системы радиосвязи ОМЕГА </w:t>
      </w:r>
      <w:r w:rsidR="0064373A">
        <w:t>(</w:t>
      </w:r>
      <w:r w:rsidR="0064373A" w:rsidRPr="0064373A">
        <w:t xml:space="preserve">группа компаний </w:t>
      </w:r>
      <w:r w:rsidR="0064373A">
        <w:t>«</w:t>
      </w:r>
      <w:r w:rsidR="00D4740C">
        <w:t>АСТРАКОМ</w:t>
      </w:r>
      <w:r w:rsidR="0064373A">
        <w:t>»)</w:t>
      </w:r>
      <w:r>
        <w:t>.</w:t>
      </w:r>
    </w:p>
    <w:p w14:paraId="3C2FDEF4" w14:textId="37699347" w:rsidR="00981BCA" w:rsidRPr="00E45DF8" w:rsidRDefault="00C01AF3">
      <w:pPr>
        <w:pStyle w:val="12"/>
      </w:pPr>
      <w:bookmarkStart w:id="136" w:name="_Toc72413806"/>
      <w:bookmarkEnd w:id="114"/>
      <w:bookmarkEnd w:id="131"/>
      <w:bookmarkEnd w:id="132"/>
      <w:r w:rsidRPr="00E45DF8">
        <w:lastRenderedPageBreak/>
        <w:t>С</w:t>
      </w:r>
      <w:r w:rsidR="00CF22A6" w:rsidRPr="00E45DF8">
        <w:t>ообщения системному программисту</w:t>
      </w:r>
      <w:bookmarkEnd w:id="136"/>
    </w:p>
    <w:p w14:paraId="09438955" w14:textId="58BB5DBF" w:rsidR="00B640CF" w:rsidRDefault="00E45DF8" w:rsidP="008C642C">
      <w:pPr>
        <w:pStyle w:val="a3"/>
      </w:pPr>
      <w:r>
        <w:t xml:space="preserve">Программа </w:t>
      </w:r>
      <w:r w:rsidR="00253E66">
        <w:t>«Менеджер сервера»</w:t>
      </w:r>
      <w:r>
        <w:t xml:space="preserve"> не генерирует сообщений об ошибках, отличающихся от стандартных для операционной системы сервера.</w:t>
      </w:r>
    </w:p>
    <w:p w14:paraId="1DB0268A" w14:textId="3E90EDB6" w:rsidR="005B30B1" w:rsidRDefault="005B30B1" w:rsidP="00E26883">
      <w:pPr>
        <w:pStyle w:val="UnnumberedHeading1"/>
      </w:pPr>
      <w:bookmarkStart w:id="137" w:name="_Toc72413807"/>
      <w:r w:rsidRPr="008F01A1">
        <w:lastRenderedPageBreak/>
        <w:t>Перечень сокращений</w:t>
      </w:r>
      <w:bookmarkEnd w:id="137"/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425"/>
        <w:gridCol w:w="8788"/>
      </w:tblGrid>
      <w:tr w:rsidR="005B30B1" w14:paraId="1C64F1B8" w14:textId="77777777" w:rsidTr="002F1AAC">
        <w:tc>
          <w:tcPr>
            <w:tcW w:w="993" w:type="dxa"/>
          </w:tcPr>
          <w:p w14:paraId="2342631B" w14:textId="7C1E1DE6" w:rsidR="005B30B1" w:rsidRDefault="00481E68" w:rsidP="008C642C">
            <w:pPr>
              <w:pStyle w:val="afffa"/>
            </w:pPr>
            <w:r w:rsidRPr="00125B50">
              <w:t>AIS</w:t>
            </w:r>
          </w:p>
        </w:tc>
        <w:tc>
          <w:tcPr>
            <w:tcW w:w="425" w:type="dxa"/>
          </w:tcPr>
          <w:p w14:paraId="44E0C7BE" w14:textId="52F25C48" w:rsidR="005B30B1" w:rsidRDefault="005B30B1" w:rsidP="008C642C">
            <w:pPr>
              <w:pStyle w:val="afffa"/>
            </w:pPr>
            <w:r>
              <w:t>–</w:t>
            </w:r>
          </w:p>
        </w:tc>
        <w:tc>
          <w:tcPr>
            <w:tcW w:w="8788" w:type="dxa"/>
          </w:tcPr>
          <w:p w14:paraId="7E5BA20E" w14:textId="65338E3E" w:rsidR="005B30B1" w:rsidRDefault="00481E68" w:rsidP="008C642C">
            <w:pPr>
              <w:pStyle w:val="afffa"/>
            </w:pPr>
            <w:r w:rsidRPr="00125B50">
              <w:t>Интерфейс приложения DMR</w:t>
            </w:r>
          </w:p>
        </w:tc>
      </w:tr>
      <w:tr w:rsidR="00C92A22" w14:paraId="6E05258F" w14:textId="77777777" w:rsidTr="002F1AAC">
        <w:tc>
          <w:tcPr>
            <w:tcW w:w="993" w:type="dxa"/>
          </w:tcPr>
          <w:p w14:paraId="33E19F4C" w14:textId="6E89D571" w:rsidR="00C92A22" w:rsidRPr="00582498" w:rsidRDefault="00C92A22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API</w:t>
            </w:r>
          </w:p>
        </w:tc>
        <w:tc>
          <w:tcPr>
            <w:tcW w:w="425" w:type="dxa"/>
          </w:tcPr>
          <w:p w14:paraId="71A8F1D6" w14:textId="72DC7CD6" w:rsidR="00C92A22" w:rsidRDefault="00C92A22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795286AA" w14:textId="01155F24" w:rsidR="00C92A22" w:rsidRPr="00125B50" w:rsidRDefault="00934853" w:rsidP="008C642C">
            <w:pPr>
              <w:pStyle w:val="afffa"/>
            </w:pPr>
            <w:r>
              <w:t>П</w:t>
            </w:r>
            <w:r w:rsidRPr="00934853">
              <w:t xml:space="preserve">рограммный интерфейс </w:t>
            </w:r>
            <w:r w:rsidR="00C92A22" w:rsidRPr="00554F51">
              <w:t>контроллера</w:t>
            </w:r>
          </w:p>
        </w:tc>
      </w:tr>
      <w:tr w:rsidR="00C92A22" w14:paraId="7C3EE3A2" w14:textId="77777777" w:rsidTr="002F1AAC">
        <w:tc>
          <w:tcPr>
            <w:tcW w:w="993" w:type="dxa"/>
          </w:tcPr>
          <w:p w14:paraId="0535A122" w14:textId="7F38257F" w:rsidR="00C92A22" w:rsidRPr="005B30B1" w:rsidRDefault="00C92A22" w:rsidP="008C642C">
            <w:pPr>
              <w:pStyle w:val="afffa"/>
            </w:pPr>
            <w:r w:rsidRPr="005B30B1">
              <w:t>APK</w:t>
            </w:r>
          </w:p>
        </w:tc>
        <w:tc>
          <w:tcPr>
            <w:tcW w:w="425" w:type="dxa"/>
          </w:tcPr>
          <w:p w14:paraId="7573593C" w14:textId="0FAE16E8" w:rsidR="00C92A22" w:rsidRDefault="00C92A22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65334DDC" w14:textId="50E8D5BE" w:rsidR="00C92A22" w:rsidRDefault="00C65FC0" w:rsidP="008C642C">
            <w:pPr>
              <w:pStyle w:val="afffa"/>
            </w:pPr>
            <w:r>
              <w:t>Ф</w:t>
            </w:r>
            <w:r w:rsidRPr="00C65FC0">
              <w:t xml:space="preserve">ормат архивных исполняемых файлов-приложений для </w:t>
            </w:r>
            <w:r w:rsidRPr="00C65FC0">
              <w:rPr>
                <w:lang w:val="en-US"/>
              </w:rPr>
              <w:t>Android</w:t>
            </w:r>
          </w:p>
        </w:tc>
      </w:tr>
      <w:tr w:rsidR="00C92A22" w14:paraId="6D376C40" w14:textId="77777777" w:rsidTr="002F1AAC">
        <w:tc>
          <w:tcPr>
            <w:tcW w:w="993" w:type="dxa"/>
          </w:tcPr>
          <w:p w14:paraId="66453745" w14:textId="1EEBCDA0" w:rsidR="00C92A22" w:rsidRPr="005B30B1" w:rsidRDefault="00C92A22" w:rsidP="008C642C">
            <w:pPr>
              <w:pStyle w:val="afffa"/>
            </w:pPr>
            <w:r w:rsidRPr="00D51DF3">
              <w:t>DHCP</w:t>
            </w:r>
          </w:p>
        </w:tc>
        <w:tc>
          <w:tcPr>
            <w:tcW w:w="425" w:type="dxa"/>
          </w:tcPr>
          <w:p w14:paraId="0866355A" w14:textId="24B16AD2" w:rsidR="00C92A22" w:rsidRDefault="00C92A22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541964A8" w14:textId="45102912" w:rsidR="00C92A22" w:rsidRDefault="000B6C7F" w:rsidP="008C642C">
            <w:pPr>
              <w:pStyle w:val="afffa"/>
            </w:pPr>
            <w:r w:rsidRPr="000B6C7F">
              <w:rPr>
                <w:lang w:val="en-US"/>
              </w:rPr>
              <w:t>Dynamic</w:t>
            </w:r>
            <w:r w:rsidRPr="00A84BD1">
              <w:t xml:space="preserve"> </w:t>
            </w:r>
            <w:r w:rsidRPr="000B6C7F">
              <w:rPr>
                <w:lang w:val="en-US"/>
              </w:rPr>
              <w:t>Host</w:t>
            </w:r>
            <w:r w:rsidRPr="00A84BD1">
              <w:t xml:space="preserve"> </w:t>
            </w:r>
            <w:r w:rsidRPr="000B6C7F">
              <w:rPr>
                <w:lang w:val="en-US"/>
              </w:rPr>
              <w:t>Configuration</w:t>
            </w:r>
            <w:r w:rsidRPr="00A84BD1">
              <w:t xml:space="preserve"> </w:t>
            </w:r>
            <w:r w:rsidRPr="000B6C7F">
              <w:rPr>
                <w:lang w:val="en-US"/>
              </w:rPr>
              <w:t>Protocol</w:t>
            </w:r>
            <w:r>
              <w:t xml:space="preserve"> – </w:t>
            </w:r>
            <w:r w:rsidRPr="000B6C7F">
              <w:t>протокол динамической настройки</w:t>
            </w:r>
            <w:r>
              <w:t xml:space="preserve"> узла</w:t>
            </w:r>
          </w:p>
        </w:tc>
      </w:tr>
      <w:tr w:rsidR="00C92A22" w14:paraId="30FD3736" w14:textId="77777777" w:rsidTr="002F1AAC">
        <w:tc>
          <w:tcPr>
            <w:tcW w:w="993" w:type="dxa"/>
          </w:tcPr>
          <w:p w14:paraId="22BC6EAB" w14:textId="3A4C331F" w:rsidR="00C92A22" w:rsidRPr="005B30B1" w:rsidRDefault="00C92A22" w:rsidP="008C642C">
            <w:pPr>
              <w:pStyle w:val="afffa"/>
            </w:pPr>
            <w:r w:rsidRPr="00125B50">
              <w:t>DMR</w:t>
            </w:r>
          </w:p>
        </w:tc>
        <w:tc>
          <w:tcPr>
            <w:tcW w:w="425" w:type="dxa"/>
          </w:tcPr>
          <w:p w14:paraId="31EE4D92" w14:textId="455BB808" w:rsidR="00C92A22" w:rsidRDefault="00C92A22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1E229D67" w14:textId="6D4511B6" w:rsidR="00C92A22" w:rsidRPr="00C53A09" w:rsidRDefault="000B6C7F" w:rsidP="008C642C">
            <w:pPr>
              <w:pStyle w:val="afffa"/>
            </w:pPr>
            <w:r w:rsidRPr="00C53A09">
              <w:rPr>
                <w:lang w:val="en-US"/>
              </w:rPr>
              <w:t>Digital</w:t>
            </w:r>
            <w:r w:rsidRPr="00C53A09">
              <w:t xml:space="preserve"> </w:t>
            </w:r>
            <w:r w:rsidRPr="00C53A09">
              <w:rPr>
                <w:lang w:val="en-US"/>
              </w:rPr>
              <w:t>Mobile</w:t>
            </w:r>
            <w:r w:rsidRPr="00C53A09">
              <w:t xml:space="preserve"> </w:t>
            </w:r>
            <w:r w:rsidRPr="00C53A09">
              <w:rPr>
                <w:lang w:val="en-US"/>
              </w:rPr>
              <w:t>Radio</w:t>
            </w:r>
            <w:r w:rsidRPr="00C53A09">
              <w:t xml:space="preserve"> </w:t>
            </w:r>
            <w:r>
              <w:t>– с</w:t>
            </w:r>
            <w:r w:rsidR="00C92A22" w:rsidRPr="00C53A09">
              <w:t xml:space="preserve">тандарт профессиональной радиосвязи </w:t>
            </w:r>
          </w:p>
        </w:tc>
      </w:tr>
      <w:tr w:rsidR="00C65FC0" w14:paraId="5EDE97BB" w14:textId="77777777" w:rsidTr="002F1AAC">
        <w:tc>
          <w:tcPr>
            <w:tcW w:w="993" w:type="dxa"/>
          </w:tcPr>
          <w:p w14:paraId="033BDF1B" w14:textId="608E2AB1" w:rsidR="00C65FC0" w:rsidRPr="00125B50" w:rsidRDefault="00C65FC0" w:rsidP="008C642C">
            <w:pPr>
              <w:pStyle w:val="afffa"/>
            </w:pPr>
            <w:r>
              <w:t>GPS</w:t>
            </w:r>
          </w:p>
        </w:tc>
        <w:tc>
          <w:tcPr>
            <w:tcW w:w="425" w:type="dxa"/>
          </w:tcPr>
          <w:p w14:paraId="2AEAB386" w14:textId="36E322E7" w:rsidR="00C65FC0" w:rsidRPr="0072651A" w:rsidRDefault="00C65FC0" w:rsidP="008C642C">
            <w:pPr>
              <w:pStyle w:val="afffa"/>
            </w:pPr>
            <w:r>
              <w:t>–</w:t>
            </w:r>
          </w:p>
        </w:tc>
        <w:tc>
          <w:tcPr>
            <w:tcW w:w="8788" w:type="dxa"/>
          </w:tcPr>
          <w:p w14:paraId="08F5F5AD" w14:textId="37EF5C16" w:rsidR="00C65FC0" w:rsidRPr="00C65FC0" w:rsidRDefault="00C65FC0" w:rsidP="008C642C">
            <w:pPr>
              <w:pStyle w:val="afffa"/>
            </w:pPr>
            <w:r w:rsidRPr="00C65FC0">
              <w:rPr>
                <w:lang w:val="en-US"/>
              </w:rPr>
              <w:t>Global</w:t>
            </w:r>
            <w:r w:rsidRPr="00C65FC0">
              <w:t xml:space="preserve"> </w:t>
            </w:r>
            <w:r w:rsidRPr="00C65FC0">
              <w:rPr>
                <w:lang w:val="en-US"/>
              </w:rPr>
              <w:t>Positioning</w:t>
            </w:r>
            <w:r w:rsidRPr="00C65FC0">
              <w:t xml:space="preserve"> </w:t>
            </w:r>
            <w:r w:rsidRPr="00C65FC0">
              <w:rPr>
                <w:lang w:val="en-US"/>
              </w:rPr>
              <w:t>System</w:t>
            </w:r>
            <w:r w:rsidRPr="00C65FC0">
              <w:t xml:space="preserve"> </w:t>
            </w:r>
            <w:r>
              <w:t>–</w:t>
            </w:r>
            <w:r w:rsidRPr="00C65FC0">
              <w:t xml:space="preserve"> система глобального позиционирования</w:t>
            </w:r>
          </w:p>
        </w:tc>
      </w:tr>
      <w:tr w:rsidR="00C92A22" w14:paraId="35CE9BBE" w14:textId="77777777" w:rsidTr="002F1AAC">
        <w:tc>
          <w:tcPr>
            <w:tcW w:w="993" w:type="dxa"/>
          </w:tcPr>
          <w:p w14:paraId="4FA11E28" w14:textId="5215EB1D" w:rsidR="00C92A22" w:rsidRPr="00125B50" w:rsidRDefault="00C92A22" w:rsidP="008C642C">
            <w:pPr>
              <w:pStyle w:val="afffa"/>
            </w:pPr>
            <w:r w:rsidRPr="00D51DF3">
              <w:t>IP</w:t>
            </w:r>
          </w:p>
        </w:tc>
        <w:tc>
          <w:tcPr>
            <w:tcW w:w="425" w:type="dxa"/>
          </w:tcPr>
          <w:p w14:paraId="730EBD8B" w14:textId="6AAFD828" w:rsidR="00C92A22" w:rsidRDefault="00C92A22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178A759C" w14:textId="401EF55E" w:rsidR="00C92A22" w:rsidRDefault="000B6C7F" w:rsidP="008C642C">
            <w:pPr>
              <w:pStyle w:val="afffa"/>
            </w:pPr>
            <w:r>
              <w:t>М</w:t>
            </w:r>
            <w:r w:rsidRPr="000B6C7F">
              <w:t>аршрутизируемый протокол сетевого уровня</w:t>
            </w:r>
          </w:p>
        </w:tc>
      </w:tr>
      <w:tr w:rsidR="00C92A22" w14:paraId="4DE8E4DD" w14:textId="77777777" w:rsidTr="002F1AAC">
        <w:tc>
          <w:tcPr>
            <w:tcW w:w="993" w:type="dxa"/>
          </w:tcPr>
          <w:p w14:paraId="6FCB3B69" w14:textId="4D91A9F6" w:rsidR="00C92A22" w:rsidRPr="00D51DF3" w:rsidRDefault="00C92A22" w:rsidP="008C642C">
            <w:pPr>
              <w:pStyle w:val="afffa"/>
            </w:pPr>
            <w:r w:rsidRPr="007640F2">
              <w:t>IP</w:t>
            </w:r>
            <w:r>
              <w:t>-</w:t>
            </w:r>
            <w:r>
              <w:rPr>
                <w:lang w:val="en-US"/>
              </w:rPr>
              <w:t>ATC</w:t>
            </w:r>
          </w:p>
        </w:tc>
        <w:tc>
          <w:tcPr>
            <w:tcW w:w="425" w:type="dxa"/>
          </w:tcPr>
          <w:p w14:paraId="62B3195D" w14:textId="77045AC8" w:rsidR="00C92A22" w:rsidRDefault="00C92A22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0BE0E61F" w14:textId="2E359032" w:rsidR="00C92A22" w:rsidRPr="008F01A1" w:rsidRDefault="008F01A1" w:rsidP="008C642C">
            <w:pPr>
              <w:pStyle w:val="afffa"/>
            </w:pPr>
            <w:r>
              <w:t xml:space="preserve">Автоматическая телефонная станция на основе протокола </w:t>
            </w:r>
            <w:r>
              <w:rPr>
                <w:lang w:val="en-US"/>
              </w:rPr>
              <w:t>IP</w:t>
            </w:r>
          </w:p>
        </w:tc>
      </w:tr>
      <w:tr w:rsidR="00E435B3" w14:paraId="22913A64" w14:textId="77777777" w:rsidTr="002F1AAC">
        <w:tc>
          <w:tcPr>
            <w:tcW w:w="993" w:type="dxa"/>
          </w:tcPr>
          <w:p w14:paraId="6EAD1505" w14:textId="6579C8C0" w:rsidR="00E435B3" w:rsidRPr="00E435B3" w:rsidRDefault="00E435B3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JPG</w:t>
            </w:r>
          </w:p>
        </w:tc>
        <w:tc>
          <w:tcPr>
            <w:tcW w:w="425" w:type="dxa"/>
          </w:tcPr>
          <w:p w14:paraId="010C5E7A" w14:textId="1880430A" w:rsidR="00E435B3" w:rsidRPr="0072651A" w:rsidRDefault="00E435B3" w:rsidP="008C642C">
            <w:pPr>
              <w:pStyle w:val="afffa"/>
            </w:pPr>
            <w:r>
              <w:t>–</w:t>
            </w:r>
          </w:p>
        </w:tc>
        <w:tc>
          <w:tcPr>
            <w:tcW w:w="8788" w:type="dxa"/>
          </w:tcPr>
          <w:p w14:paraId="529112F6" w14:textId="367BFDF7" w:rsidR="00E435B3" w:rsidRDefault="00E435B3" w:rsidP="008C642C">
            <w:pPr>
              <w:pStyle w:val="afffa"/>
            </w:pPr>
            <w:r>
              <w:t>Р</w:t>
            </w:r>
            <w:r w:rsidRPr="004529D9">
              <w:t>астровый формат хранения графической информации</w:t>
            </w:r>
          </w:p>
        </w:tc>
      </w:tr>
      <w:tr w:rsidR="00E435B3" w14:paraId="528495F2" w14:textId="77777777" w:rsidTr="002F1AAC">
        <w:tc>
          <w:tcPr>
            <w:tcW w:w="993" w:type="dxa"/>
          </w:tcPr>
          <w:p w14:paraId="46204D71" w14:textId="1F82C448" w:rsidR="00E435B3" w:rsidRPr="00125B50" w:rsidRDefault="00E435B3" w:rsidP="008C642C">
            <w:pPr>
              <w:pStyle w:val="afffa"/>
            </w:pPr>
            <w:r w:rsidRPr="00A71AC6">
              <w:t>KML</w:t>
            </w:r>
          </w:p>
        </w:tc>
        <w:tc>
          <w:tcPr>
            <w:tcW w:w="425" w:type="dxa"/>
          </w:tcPr>
          <w:p w14:paraId="6047B633" w14:textId="7D1BAC34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3A25ADAD" w14:textId="79A1347B" w:rsidR="00E435B3" w:rsidRDefault="008F01A1" w:rsidP="008C642C">
            <w:pPr>
              <w:pStyle w:val="afffa"/>
            </w:pPr>
            <w:r w:rsidRPr="008F01A1">
              <w:rPr>
                <w:lang w:val="en-US"/>
              </w:rPr>
              <w:t>Keyhole</w:t>
            </w:r>
            <w:r w:rsidRPr="008C642C">
              <w:t xml:space="preserve"> </w:t>
            </w:r>
            <w:r w:rsidRPr="008F01A1">
              <w:rPr>
                <w:lang w:val="en-US"/>
              </w:rPr>
              <w:t>Markup</w:t>
            </w:r>
            <w:r w:rsidRPr="008C642C">
              <w:t xml:space="preserve"> </w:t>
            </w:r>
            <w:r w:rsidRPr="008F01A1">
              <w:rPr>
                <w:lang w:val="en-US"/>
              </w:rPr>
              <w:t>Language</w:t>
            </w:r>
            <w:r w:rsidRPr="008F01A1">
              <w:t xml:space="preserve"> </w:t>
            </w:r>
            <w:r>
              <w:t>–</w:t>
            </w:r>
            <w:r w:rsidRPr="008F01A1">
              <w:t xml:space="preserve"> язык разметки на основе XML</w:t>
            </w:r>
          </w:p>
        </w:tc>
      </w:tr>
      <w:tr w:rsidR="00E435B3" w14:paraId="3741FE0B" w14:textId="77777777" w:rsidTr="002F1AAC">
        <w:tc>
          <w:tcPr>
            <w:tcW w:w="993" w:type="dxa"/>
          </w:tcPr>
          <w:p w14:paraId="6CF1FA85" w14:textId="2F125DFE" w:rsidR="00E435B3" w:rsidRPr="00D51DF3" w:rsidRDefault="00E435B3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LAN</w:t>
            </w:r>
          </w:p>
        </w:tc>
        <w:tc>
          <w:tcPr>
            <w:tcW w:w="425" w:type="dxa"/>
          </w:tcPr>
          <w:p w14:paraId="1A24BB20" w14:textId="29AA4958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0E2B8961" w14:textId="7EF27BD6" w:rsidR="00E435B3" w:rsidRDefault="008F01A1" w:rsidP="008C642C">
            <w:pPr>
              <w:pStyle w:val="afffa"/>
            </w:pPr>
            <w:r>
              <w:t>Л</w:t>
            </w:r>
            <w:r w:rsidRPr="008F01A1">
              <w:t>окальная сеть</w:t>
            </w:r>
          </w:p>
        </w:tc>
      </w:tr>
      <w:tr w:rsidR="00E435B3" w14:paraId="7DE2F1F8" w14:textId="77777777" w:rsidTr="002F1AAC">
        <w:tc>
          <w:tcPr>
            <w:tcW w:w="993" w:type="dxa"/>
          </w:tcPr>
          <w:p w14:paraId="483FEA3E" w14:textId="1363CAFB" w:rsidR="00E435B3" w:rsidRDefault="00E435B3" w:rsidP="008C642C">
            <w:pPr>
              <w:pStyle w:val="afffa"/>
              <w:rPr>
                <w:lang w:val="en-US"/>
              </w:rPr>
            </w:pPr>
            <w:r w:rsidRPr="00D51DF3">
              <w:rPr>
                <w:lang w:val="en-US"/>
              </w:rPr>
              <w:t>NAT</w:t>
            </w:r>
          </w:p>
        </w:tc>
        <w:tc>
          <w:tcPr>
            <w:tcW w:w="425" w:type="dxa"/>
          </w:tcPr>
          <w:p w14:paraId="570A29BC" w14:textId="322E5F4F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3BEFE9A3" w14:textId="1E2ACB94" w:rsidR="00E435B3" w:rsidRPr="008F01A1" w:rsidRDefault="008F01A1" w:rsidP="008C642C">
            <w:pPr>
              <w:pStyle w:val="afffa"/>
            </w:pPr>
            <w:r>
              <w:rPr>
                <w:lang w:val="en-US"/>
              </w:rPr>
              <w:t>Network</w:t>
            </w:r>
            <w:r w:rsidRPr="008F01A1">
              <w:t xml:space="preserve"> </w:t>
            </w:r>
            <w:r>
              <w:rPr>
                <w:lang w:val="en-US"/>
              </w:rPr>
              <w:t>Address</w:t>
            </w:r>
            <w:r w:rsidRPr="008F01A1">
              <w:t xml:space="preserve"> </w:t>
            </w:r>
            <w:r>
              <w:rPr>
                <w:lang w:val="en-US"/>
              </w:rPr>
              <w:t>Translation</w:t>
            </w:r>
            <w:r w:rsidRPr="008F01A1">
              <w:t xml:space="preserve"> </w:t>
            </w:r>
            <w:r>
              <w:t>–</w:t>
            </w:r>
            <w:r w:rsidRPr="008F01A1">
              <w:t xml:space="preserve"> протокол преобразовани</w:t>
            </w:r>
            <w:r>
              <w:t>я</w:t>
            </w:r>
            <w:r w:rsidRPr="008F01A1">
              <w:t xml:space="preserve"> сетевых адресов</w:t>
            </w:r>
          </w:p>
        </w:tc>
      </w:tr>
      <w:tr w:rsidR="00C65FC0" w14:paraId="2FA8B084" w14:textId="77777777" w:rsidTr="002F1AAC">
        <w:tc>
          <w:tcPr>
            <w:tcW w:w="993" w:type="dxa"/>
          </w:tcPr>
          <w:p w14:paraId="39BF9C89" w14:textId="07DF062E" w:rsidR="00C65FC0" w:rsidRPr="00C65FC0" w:rsidRDefault="00C65FC0" w:rsidP="008C642C">
            <w:pPr>
              <w:pStyle w:val="afffa"/>
            </w:pPr>
            <w:r>
              <w:rPr>
                <w:lang w:val="en-US"/>
              </w:rPr>
              <w:t>NFC</w:t>
            </w:r>
          </w:p>
        </w:tc>
        <w:tc>
          <w:tcPr>
            <w:tcW w:w="425" w:type="dxa"/>
          </w:tcPr>
          <w:p w14:paraId="06E50AC4" w14:textId="3438BFB6" w:rsidR="00C65FC0" w:rsidRPr="0072651A" w:rsidRDefault="00C65FC0" w:rsidP="008C642C">
            <w:pPr>
              <w:pStyle w:val="afffa"/>
            </w:pPr>
            <w:r>
              <w:t>–</w:t>
            </w:r>
          </w:p>
        </w:tc>
        <w:tc>
          <w:tcPr>
            <w:tcW w:w="8788" w:type="dxa"/>
          </w:tcPr>
          <w:p w14:paraId="1BDAB043" w14:textId="07995E00" w:rsidR="00C65FC0" w:rsidRPr="00C65FC0" w:rsidRDefault="00C65FC0" w:rsidP="008C642C">
            <w:pPr>
              <w:pStyle w:val="afffa"/>
            </w:pPr>
            <w:r>
              <w:t>Т</w:t>
            </w:r>
            <w:r w:rsidRPr="00C65FC0">
              <w:t>ехнология беспроводной передачи данных малого радиуса действия</w:t>
            </w:r>
          </w:p>
        </w:tc>
      </w:tr>
      <w:tr w:rsidR="00C65FC0" w14:paraId="32076D57" w14:textId="77777777" w:rsidTr="002F1AAC">
        <w:tc>
          <w:tcPr>
            <w:tcW w:w="993" w:type="dxa"/>
          </w:tcPr>
          <w:p w14:paraId="5F5DEBCB" w14:textId="77777777" w:rsidR="00C65FC0" w:rsidRPr="001C5228" w:rsidRDefault="00C65FC0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OTAP</w:t>
            </w:r>
          </w:p>
        </w:tc>
        <w:tc>
          <w:tcPr>
            <w:tcW w:w="425" w:type="dxa"/>
          </w:tcPr>
          <w:p w14:paraId="312BAF14" w14:textId="77777777" w:rsidR="00C65FC0" w:rsidRDefault="00C65FC0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73E84E0E" w14:textId="77777777" w:rsidR="00C65FC0" w:rsidRPr="001C5228" w:rsidRDefault="00C65FC0" w:rsidP="008C642C">
            <w:pPr>
              <w:pStyle w:val="afffa"/>
              <w:rPr>
                <w:lang w:val="en-US"/>
              </w:rPr>
            </w:pPr>
            <w:r w:rsidRPr="001C5228">
              <w:rPr>
                <w:lang w:val="en-US"/>
              </w:rPr>
              <w:t xml:space="preserve">Over-the-air </w:t>
            </w:r>
            <w:r>
              <w:rPr>
                <w:lang w:val="en-US"/>
              </w:rPr>
              <w:t>p</w:t>
            </w:r>
            <w:r w:rsidRPr="001C5228">
              <w:rPr>
                <w:lang w:val="en-US"/>
              </w:rPr>
              <w:t>rogramming</w:t>
            </w:r>
          </w:p>
        </w:tc>
      </w:tr>
      <w:tr w:rsidR="00E435B3" w14:paraId="1F685CFE" w14:textId="77777777" w:rsidTr="002F1AAC">
        <w:tc>
          <w:tcPr>
            <w:tcW w:w="993" w:type="dxa"/>
          </w:tcPr>
          <w:p w14:paraId="7B3FEB10" w14:textId="6D0A8C3F" w:rsidR="00E435B3" w:rsidRPr="004529D9" w:rsidRDefault="00E435B3" w:rsidP="008C642C">
            <w:pPr>
              <w:pStyle w:val="afffa"/>
            </w:pPr>
            <w:r>
              <w:rPr>
                <w:lang w:val="en-US"/>
              </w:rPr>
              <w:t>PNG</w:t>
            </w:r>
          </w:p>
        </w:tc>
        <w:tc>
          <w:tcPr>
            <w:tcW w:w="425" w:type="dxa"/>
          </w:tcPr>
          <w:p w14:paraId="5E29C0BE" w14:textId="7C76FB3D" w:rsidR="00E435B3" w:rsidRPr="0072651A" w:rsidRDefault="00E435B3" w:rsidP="008C642C">
            <w:pPr>
              <w:pStyle w:val="afffa"/>
            </w:pPr>
            <w:r>
              <w:t>–</w:t>
            </w:r>
          </w:p>
        </w:tc>
        <w:tc>
          <w:tcPr>
            <w:tcW w:w="8788" w:type="dxa"/>
          </w:tcPr>
          <w:p w14:paraId="02D423A7" w14:textId="4B92F9DF" w:rsidR="00E435B3" w:rsidRPr="004529D9" w:rsidRDefault="00E435B3" w:rsidP="008C642C">
            <w:pPr>
              <w:pStyle w:val="afffa"/>
            </w:pPr>
            <w:r>
              <w:t>Р</w:t>
            </w:r>
            <w:r w:rsidRPr="004529D9">
              <w:t>астровый формат хранения графической информации</w:t>
            </w:r>
          </w:p>
        </w:tc>
      </w:tr>
      <w:tr w:rsidR="00E435B3" w:rsidRPr="00487CC3" w14:paraId="54C01371" w14:textId="77777777" w:rsidTr="002F1AAC">
        <w:tc>
          <w:tcPr>
            <w:tcW w:w="993" w:type="dxa"/>
          </w:tcPr>
          <w:p w14:paraId="2237E1E1" w14:textId="6D840A16" w:rsidR="00E435B3" w:rsidRPr="00D51DF3" w:rsidRDefault="00E435B3" w:rsidP="008C642C">
            <w:pPr>
              <w:pStyle w:val="afffa"/>
              <w:rPr>
                <w:lang w:val="en-US"/>
              </w:rPr>
            </w:pPr>
            <w:proofErr w:type="spellStart"/>
            <w:r w:rsidRPr="008047DC">
              <w:rPr>
                <w:lang w:val="en-US"/>
              </w:rPr>
              <w:t>PoC</w:t>
            </w:r>
            <w:proofErr w:type="spellEnd"/>
          </w:p>
        </w:tc>
        <w:tc>
          <w:tcPr>
            <w:tcW w:w="425" w:type="dxa"/>
          </w:tcPr>
          <w:p w14:paraId="54E13866" w14:textId="380B2F0B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5F3D7BB7" w14:textId="3F136EE3" w:rsidR="00E435B3" w:rsidRPr="002F1AAC" w:rsidRDefault="00E435B3" w:rsidP="008C642C">
            <w:pPr>
              <w:pStyle w:val="afffa"/>
              <w:rPr>
                <w:spacing w:val="-6"/>
              </w:rPr>
            </w:pPr>
            <w:r w:rsidRPr="002F1AAC">
              <w:rPr>
                <w:spacing w:val="-6"/>
              </w:rPr>
              <w:t xml:space="preserve">Технология для организации системы оперативной радиосвязи </w:t>
            </w:r>
            <w:r w:rsidRPr="002F1AAC">
              <w:rPr>
                <w:spacing w:val="-6"/>
                <w:lang w:val="en-US"/>
              </w:rPr>
              <w:t>Push</w:t>
            </w:r>
            <w:r w:rsidRPr="002F1AAC">
              <w:rPr>
                <w:spacing w:val="-6"/>
              </w:rPr>
              <w:t xml:space="preserve"> </w:t>
            </w:r>
            <w:r w:rsidRPr="002F1AAC">
              <w:rPr>
                <w:spacing w:val="-6"/>
                <w:lang w:val="en-US"/>
              </w:rPr>
              <w:t>to</w:t>
            </w:r>
            <w:r w:rsidRPr="002F1AAC">
              <w:rPr>
                <w:spacing w:val="-6"/>
              </w:rPr>
              <w:t xml:space="preserve"> </w:t>
            </w:r>
            <w:r w:rsidRPr="002F1AAC">
              <w:rPr>
                <w:spacing w:val="-6"/>
                <w:lang w:val="en-US"/>
              </w:rPr>
              <w:t>Talk</w:t>
            </w:r>
            <w:r w:rsidRPr="002F1AAC">
              <w:rPr>
                <w:spacing w:val="-6"/>
              </w:rPr>
              <w:t xml:space="preserve"> </w:t>
            </w:r>
            <w:r w:rsidRPr="002F1AAC">
              <w:rPr>
                <w:spacing w:val="-6"/>
                <w:lang w:val="en-US"/>
              </w:rPr>
              <w:t>Over</w:t>
            </w:r>
            <w:r w:rsidRPr="002F1AAC">
              <w:rPr>
                <w:spacing w:val="-6"/>
              </w:rPr>
              <w:t xml:space="preserve"> </w:t>
            </w:r>
            <w:r w:rsidRPr="002F1AAC">
              <w:rPr>
                <w:spacing w:val="-6"/>
                <w:lang w:val="en-US"/>
              </w:rPr>
              <w:t>Cellular</w:t>
            </w:r>
            <w:r w:rsidRPr="002F1AAC">
              <w:rPr>
                <w:spacing w:val="-6"/>
              </w:rPr>
              <w:t xml:space="preserve"> </w:t>
            </w:r>
          </w:p>
        </w:tc>
      </w:tr>
      <w:tr w:rsidR="00C65FC0" w:rsidRPr="00487CC3" w14:paraId="1D8B50F6" w14:textId="77777777" w:rsidTr="002F1AAC">
        <w:tc>
          <w:tcPr>
            <w:tcW w:w="993" w:type="dxa"/>
          </w:tcPr>
          <w:p w14:paraId="0DF9AEF4" w14:textId="572A5509" w:rsidR="00C65FC0" w:rsidRPr="00C65FC0" w:rsidRDefault="00C65FC0" w:rsidP="008C642C">
            <w:pPr>
              <w:pStyle w:val="afffa"/>
            </w:pPr>
            <w:r>
              <w:rPr>
                <w:lang w:val="en-US"/>
              </w:rPr>
              <w:t>POI</w:t>
            </w:r>
          </w:p>
        </w:tc>
        <w:tc>
          <w:tcPr>
            <w:tcW w:w="425" w:type="dxa"/>
          </w:tcPr>
          <w:p w14:paraId="3EB97446" w14:textId="4C6C0E46" w:rsidR="00C65FC0" w:rsidRPr="0072651A" w:rsidRDefault="00C65FC0" w:rsidP="008C642C">
            <w:pPr>
              <w:pStyle w:val="afffa"/>
            </w:pPr>
            <w:r>
              <w:t>–</w:t>
            </w:r>
          </w:p>
        </w:tc>
        <w:tc>
          <w:tcPr>
            <w:tcW w:w="8788" w:type="dxa"/>
          </w:tcPr>
          <w:p w14:paraId="6BAE6CA8" w14:textId="47AC3CAD" w:rsidR="00C65FC0" w:rsidRPr="008047DC" w:rsidRDefault="00C65FC0" w:rsidP="008C642C">
            <w:pPr>
              <w:pStyle w:val="afffa"/>
            </w:pPr>
            <w:proofErr w:type="spellStart"/>
            <w:r w:rsidRPr="002F1AAC">
              <w:rPr>
                <w:spacing w:val="-6"/>
              </w:rPr>
              <w:t>Point</w:t>
            </w:r>
            <w:proofErr w:type="spellEnd"/>
            <w:r w:rsidRPr="002F1AAC">
              <w:rPr>
                <w:spacing w:val="-6"/>
              </w:rPr>
              <w:t xml:space="preserve"> </w:t>
            </w:r>
            <w:proofErr w:type="spellStart"/>
            <w:r w:rsidRPr="002F1AAC">
              <w:rPr>
                <w:spacing w:val="-6"/>
              </w:rPr>
              <w:t>of</w:t>
            </w:r>
            <w:proofErr w:type="spellEnd"/>
            <w:r w:rsidRPr="002F1AAC">
              <w:rPr>
                <w:spacing w:val="-6"/>
              </w:rPr>
              <w:t xml:space="preserve"> </w:t>
            </w:r>
            <w:proofErr w:type="spellStart"/>
            <w:r w:rsidRPr="002F1AAC">
              <w:rPr>
                <w:spacing w:val="-6"/>
              </w:rPr>
              <w:t>interest</w:t>
            </w:r>
            <w:proofErr w:type="spellEnd"/>
            <w:r w:rsidRPr="002F1AAC">
              <w:rPr>
                <w:spacing w:val="-6"/>
              </w:rPr>
              <w:t xml:space="preserve"> – достопримечательность или другой объект, отмеченный точкой на карте</w:t>
            </w:r>
          </w:p>
        </w:tc>
      </w:tr>
      <w:tr w:rsidR="00E435B3" w14:paraId="0BFB352E" w14:textId="77777777" w:rsidTr="002F1AAC">
        <w:tc>
          <w:tcPr>
            <w:tcW w:w="993" w:type="dxa"/>
          </w:tcPr>
          <w:p w14:paraId="76EC5F60" w14:textId="6D7B9865" w:rsidR="00E435B3" w:rsidRPr="00756D10" w:rsidRDefault="00E435B3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PPT</w:t>
            </w:r>
          </w:p>
        </w:tc>
        <w:tc>
          <w:tcPr>
            <w:tcW w:w="425" w:type="dxa"/>
          </w:tcPr>
          <w:p w14:paraId="6513E002" w14:textId="20188E91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46858990" w14:textId="0F1C1DDC" w:rsidR="00E435B3" w:rsidRPr="00756D10" w:rsidRDefault="00E435B3" w:rsidP="008C642C">
            <w:pPr>
              <w:pStyle w:val="afffa"/>
            </w:pPr>
            <w:r>
              <w:t xml:space="preserve">Вызовы </w:t>
            </w:r>
            <w:r w:rsidRPr="00756D10">
              <w:rPr>
                <w:lang w:val="en-US"/>
              </w:rPr>
              <w:t>Push to Talk</w:t>
            </w:r>
          </w:p>
        </w:tc>
      </w:tr>
      <w:tr w:rsidR="00E435B3" w14:paraId="77B534E1" w14:textId="77777777" w:rsidTr="002F1AAC">
        <w:tc>
          <w:tcPr>
            <w:tcW w:w="993" w:type="dxa"/>
          </w:tcPr>
          <w:p w14:paraId="5B0FE980" w14:textId="61F80711" w:rsidR="00E435B3" w:rsidRPr="00F2504A" w:rsidRDefault="00E435B3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SDK</w:t>
            </w:r>
          </w:p>
        </w:tc>
        <w:tc>
          <w:tcPr>
            <w:tcW w:w="425" w:type="dxa"/>
          </w:tcPr>
          <w:p w14:paraId="0C7DC638" w14:textId="692214C9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502A0957" w14:textId="5CE2D44D" w:rsidR="00E435B3" w:rsidRDefault="00E435B3" w:rsidP="008C642C">
            <w:pPr>
              <w:pStyle w:val="afffa"/>
            </w:pPr>
            <w:r w:rsidRPr="008F01A1">
              <w:t>Библиотеки</w:t>
            </w:r>
            <w:r w:rsidR="008F01A1" w:rsidRPr="008F01A1">
              <w:t xml:space="preserve"> для разработки программного обеспечения</w:t>
            </w:r>
          </w:p>
        </w:tc>
      </w:tr>
      <w:tr w:rsidR="00E435B3" w:rsidRPr="00195421" w14:paraId="6ABCEE30" w14:textId="77777777" w:rsidTr="002F1AAC">
        <w:tc>
          <w:tcPr>
            <w:tcW w:w="993" w:type="dxa"/>
          </w:tcPr>
          <w:p w14:paraId="49D189B1" w14:textId="0233059C" w:rsidR="00E435B3" w:rsidRPr="00A84BD1" w:rsidRDefault="00E435B3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SIP</w:t>
            </w:r>
          </w:p>
        </w:tc>
        <w:tc>
          <w:tcPr>
            <w:tcW w:w="425" w:type="dxa"/>
          </w:tcPr>
          <w:p w14:paraId="069C2BF6" w14:textId="18C0B6EB" w:rsidR="00E435B3" w:rsidRPr="00A84BD1" w:rsidRDefault="00E435B3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8788" w:type="dxa"/>
          </w:tcPr>
          <w:p w14:paraId="304F3BFC" w14:textId="58E86B1B" w:rsidR="00E435B3" w:rsidRPr="00A84BD1" w:rsidRDefault="00E435B3" w:rsidP="008C642C">
            <w:pPr>
              <w:pStyle w:val="afffa"/>
              <w:rPr>
                <w:highlight w:val="yellow"/>
                <w:lang w:val="en-US"/>
              </w:rPr>
            </w:pPr>
            <w:r w:rsidRPr="00A84BD1">
              <w:rPr>
                <w:lang w:val="en-US"/>
              </w:rPr>
              <w:t xml:space="preserve">Session Initiation Protocol </w:t>
            </w:r>
            <w:r w:rsidR="008F01A1" w:rsidRPr="008F01A1">
              <w:rPr>
                <w:lang w:val="en-US"/>
              </w:rPr>
              <w:t>–</w:t>
            </w:r>
            <w:r w:rsidRPr="00A84BD1">
              <w:rPr>
                <w:lang w:val="en-US"/>
              </w:rPr>
              <w:t xml:space="preserve"> </w:t>
            </w:r>
            <w:r w:rsidRPr="00A84BD1">
              <w:t>протокол</w:t>
            </w:r>
            <w:r w:rsidRPr="00A84BD1">
              <w:rPr>
                <w:lang w:val="en-US"/>
              </w:rPr>
              <w:t xml:space="preserve"> </w:t>
            </w:r>
            <w:r w:rsidRPr="00A84BD1">
              <w:t>передачи</w:t>
            </w:r>
            <w:r w:rsidRPr="00A84BD1">
              <w:rPr>
                <w:lang w:val="en-US"/>
              </w:rPr>
              <w:t xml:space="preserve"> </w:t>
            </w:r>
            <w:r w:rsidRPr="00A84BD1">
              <w:t>данных</w:t>
            </w:r>
          </w:p>
        </w:tc>
      </w:tr>
      <w:tr w:rsidR="00E435B3" w14:paraId="2F724654" w14:textId="77777777" w:rsidTr="002F1AAC">
        <w:tc>
          <w:tcPr>
            <w:tcW w:w="993" w:type="dxa"/>
          </w:tcPr>
          <w:p w14:paraId="277E1B3F" w14:textId="77777777" w:rsidR="00E435B3" w:rsidRDefault="00E435B3" w:rsidP="008C642C">
            <w:pPr>
              <w:pStyle w:val="afffa"/>
              <w:rPr>
                <w:lang w:val="en-US"/>
              </w:rPr>
            </w:pPr>
            <w:r w:rsidRPr="00087F47">
              <w:rPr>
                <w:lang w:val="en-US"/>
              </w:rPr>
              <w:t>SSID</w:t>
            </w:r>
          </w:p>
        </w:tc>
        <w:tc>
          <w:tcPr>
            <w:tcW w:w="425" w:type="dxa"/>
          </w:tcPr>
          <w:p w14:paraId="2BE80A5E" w14:textId="5B844121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7FE280C0" w14:textId="4E99452F" w:rsidR="00E435B3" w:rsidRDefault="008F01A1" w:rsidP="008C642C">
            <w:pPr>
              <w:pStyle w:val="afffa"/>
            </w:pPr>
            <w:r w:rsidRPr="008F01A1">
              <w:rPr>
                <w:lang w:val="en-US"/>
              </w:rPr>
              <w:t>Service Set Identifier</w:t>
            </w:r>
            <w:r w:rsidRPr="008F01A1">
              <w:t xml:space="preserve"> </w:t>
            </w:r>
            <w:r>
              <w:t>– идентификатор</w:t>
            </w:r>
            <w:r w:rsidRPr="008F01A1">
              <w:t xml:space="preserve"> точки доступа </w:t>
            </w:r>
            <w:proofErr w:type="spellStart"/>
            <w:r w:rsidRPr="008F01A1">
              <w:t>Wi-Fi</w:t>
            </w:r>
            <w:proofErr w:type="spellEnd"/>
          </w:p>
        </w:tc>
      </w:tr>
      <w:tr w:rsidR="00E435B3" w14:paraId="42E81C03" w14:textId="77777777" w:rsidTr="002F1AAC">
        <w:tc>
          <w:tcPr>
            <w:tcW w:w="993" w:type="dxa"/>
          </w:tcPr>
          <w:p w14:paraId="6F81AA8F" w14:textId="0CCB2AA1" w:rsidR="00E435B3" w:rsidRPr="00087F47" w:rsidRDefault="00E435B3" w:rsidP="008C642C">
            <w:pPr>
              <w:pStyle w:val="afffa"/>
              <w:rPr>
                <w:lang w:val="en-US"/>
              </w:rPr>
            </w:pPr>
            <w:r w:rsidRPr="00C53A09">
              <w:rPr>
                <w:lang w:val="en-US"/>
              </w:rPr>
              <w:t>TDMA</w:t>
            </w:r>
          </w:p>
        </w:tc>
        <w:tc>
          <w:tcPr>
            <w:tcW w:w="425" w:type="dxa"/>
          </w:tcPr>
          <w:p w14:paraId="5C793339" w14:textId="7BC36E38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30AEF48A" w14:textId="6903E896" w:rsidR="00E435B3" w:rsidRDefault="00E435B3" w:rsidP="008C642C">
            <w:pPr>
              <w:pStyle w:val="afffa"/>
            </w:pPr>
            <w:r w:rsidRPr="00A84BD1">
              <w:rPr>
                <w:lang w:val="en-US"/>
              </w:rPr>
              <w:t>Time</w:t>
            </w:r>
            <w:r w:rsidRPr="008F01A1">
              <w:t xml:space="preserve"> </w:t>
            </w:r>
            <w:r w:rsidRPr="00A84BD1">
              <w:rPr>
                <w:lang w:val="en-US"/>
              </w:rPr>
              <w:t>Division</w:t>
            </w:r>
            <w:r w:rsidRPr="008F01A1">
              <w:t xml:space="preserve"> </w:t>
            </w:r>
            <w:r w:rsidRPr="00A84BD1">
              <w:rPr>
                <w:lang w:val="en-US"/>
              </w:rPr>
              <w:t>Multiple</w:t>
            </w:r>
            <w:r w:rsidRPr="008F01A1">
              <w:t xml:space="preserve"> </w:t>
            </w:r>
            <w:r w:rsidRPr="00A84BD1">
              <w:rPr>
                <w:lang w:val="en-US"/>
              </w:rPr>
              <w:t>Access</w:t>
            </w:r>
            <w:r w:rsidRPr="00A84BD1">
              <w:t xml:space="preserve"> </w:t>
            </w:r>
            <w:r w:rsidR="008F01A1">
              <w:t>–</w:t>
            </w:r>
            <w:r w:rsidRPr="00A84BD1">
              <w:t xml:space="preserve"> множественный доступ с разделением по времени</w:t>
            </w:r>
          </w:p>
        </w:tc>
      </w:tr>
      <w:tr w:rsidR="00E435B3" w14:paraId="40410EC2" w14:textId="77777777" w:rsidTr="002F1AAC">
        <w:tc>
          <w:tcPr>
            <w:tcW w:w="993" w:type="dxa"/>
          </w:tcPr>
          <w:p w14:paraId="22944B36" w14:textId="79F053D2" w:rsidR="00E435B3" w:rsidRPr="00C53A09" w:rsidRDefault="00E435B3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TLS</w:t>
            </w:r>
          </w:p>
        </w:tc>
        <w:tc>
          <w:tcPr>
            <w:tcW w:w="425" w:type="dxa"/>
          </w:tcPr>
          <w:p w14:paraId="2E1619D4" w14:textId="13685561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20E9B13C" w14:textId="2CCA3916" w:rsidR="00E435B3" w:rsidRPr="00F2504A" w:rsidRDefault="00810DA0" w:rsidP="008C642C">
            <w:pPr>
              <w:pStyle w:val="afffa"/>
              <w:rPr>
                <w:highlight w:val="yellow"/>
              </w:rPr>
            </w:pPr>
            <w:r w:rsidRPr="00810DA0">
              <w:rPr>
                <w:lang w:val="en-US"/>
              </w:rPr>
              <w:t>Transport</w:t>
            </w:r>
            <w:r w:rsidRPr="00810DA0">
              <w:t xml:space="preserve"> </w:t>
            </w:r>
            <w:r w:rsidRPr="00810DA0">
              <w:rPr>
                <w:lang w:val="en-US"/>
              </w:rPr>
              <w:t>layer</w:t>
            </w:r>
            <w:r w:rsidRPr="00810DA0">
              <w:t xml:space="preserve"> </w:t>
            </w:r>
            <w:r w:rsidRPr="00810DA0">
              <w:rPr>
                <w:lang w:val="en-US"/>
              </w:rPr>
              <w:t>security</w:t>
            </w:r>
            <w:r w:rsidRPr="00810DA0">
              <w:t xml:space="preserve"> – Протокол защиты транспортного уровня</w:t>
            </w:r>
          </w:p>
        </w:tc>
      </w:tr>
      <w:tr w:rsidR="00E435B3" w14:paraId="101E88AE" w14:textId="77777777" w:rsidTr="002F1AAC">
        <w:tc>
          <w:tcPr>
            <w:tcW w:w="993" w:type="dxa"/>
          </w:tcPr>
          <w:p w14:paraId="42BDA1ED" w14:textId="7492CE08" w:rsidR="00E435B3" w:rsidRDefault="00E435B3" w:rsidP="008C642C">
            <w:pPr>
              <w:pStyle w:val="afffa"/>
              <w:rPr>
                <w:lang w:val="en-US"/>
              </w:rPr>
            </w:pPr>
            <w:r w:rsidRPr="00C7032C">
              <w:rPr>
                <w:lang w:val="en-US"/>
              </w:rPr>
              <w:t>TCP</w:t>
            </w:r>
          </w:p>
        </w:tc>
        <w:tc>
          <w:tcPr>
            <w:tcW w:w="425" w:type="dxa"/>
          </w:tcPr>
          <w:p w14:paraId="7FF9CAF9" w14:textId="75399F56" w:rsidR="00E435B3" w:rsidRPr="0072651A" w:rsidRDefault="00E435B3" w:rsidP="008C642C">
            <w:pPr>
              <w:pStyle w:val="afffa"/>
            </w:pPr>
            <w:r>
              <w:t>–</w:t>
            </w:r>
          </w:p>
        </w:tc>
        <w:tc>
          <w:tcPr>
            <w:tcW w:w="8788" w:type="dxa"/>
          </w:tcPr>
          <w:p w14:paraId="2CECB668" w14:textId="7F41CFC1" w:rsidR="00E435B3" w:rsidRPr="004529D9" w:rsidRDefault="00E435B3" w:rsidP="008C642C">
            <w:pPr>
              <w:pStyle w:val="afffa"/>
              <w:rPr>
                <w:highlight w:val="yellow"/>
              </w:rPr>
            </w:pPr>
            <w:r w:rsidRPr="004529D9">
              <w:rPr>
                <w:lang w:val="en-US"/>
              </w:rPr>
              <w:t>Transmission</w:t>
            </w:r>
            <w:r w:rsidRPr="00A84BD1">
              <w:t xml:space="preserve"> </w:t>
            </w:r>
            <w:r w:rsidRPr="004529D9">
              <w:rPr>
                <w:lang w:val="en-US"/>
              </w:rPr>
              <w:t>Control</w:t>
            </w:r>
            <w:r w:rsidRPr="00A84BD1">
              <w:t xml:space="preserve"> </w:t>
            </w:r>
            <w:r w:rsidRPr="004529D9">
              <w:rPr>
                <w:lang w:val="en-US"/>
              </w:rPr>
              <w:t>Protocol</w:t>
            </w:r>
            <w:r>
              <w:t xml:space="preserve"> – </w:t>
            </w:r>
            <w:r w:rsidRPr="004529D9">
              <w:t>протокол передачи данных интернета</w:t>
            </w:r>
          </w:p>
        </w:tc>
      </w:tr>
      <w:tr w:rsidR="00E435B3" w14:paraId="2F001E9C" w14:textId="77777777" w:rsidTr="002F1AAC">
        <w:tc>
          <w:tcPr>
            <w:tcW w:w="993" w:type="dxa"/>
          </w:tcPr>
          <w:p w14:paraId="45F648BB" w14:textId="41B18156" w:rsidR="00E435B3" w:rsidRPr="00C53A09" w:rsidRDefault="00E435B3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UDP</w:t>
            </w:r>
          </w:p>
        </w:tc>
        <w:tc>
          <w:tcPr>
            <w:tcW w:w="425" w:type="dxa"/>
          </w:tcPr>
          <w:p w14:paraId="1451133D" w14:textId="24A0279B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055BD4D2" w14:textId="4C461A9A" w:rsidR="00E435B3" w:rsidRDefault="00E435B3" w:rsidP="008C642C">
            <w:pPr>
              <w:pStyle w:val="afffa"/>
            </w:pPr>
            <w:r w:rsidRPr="00A84BD1">
              <w:rPr>
                <w:lang w:val="en-US"/>
              </w:rPr>
              <w:t>User</w:t>
            </w:r>
            <w:r w:rsidRPr="00A84BD1">
              <w:t xml:space="preserve"> </w:t>
            </w:r>
            <w:r w:rsidRPr="00A84BD1">
              <w:rPr>
                <w:lang w:val="en-US"/>
              </w:rPr>
              <w:t>Datagram</w:t>
            </w:r>
            <w:r w:rsidRPr="00A84BD1">
              <w:t xml:space="preserve"> </w:t>
            </w:r>
            <w:r w:rsidRPr="00A84BD1">
              <w:rPr>
                <w:lang w:val="en-US"/>
              </w:rPr>
              <w:t>Protocol</w:t>
            </w:r>
            <w:r w:rsidRPr="00A84BD1">
              <w:t xml:space="preserve"> – протокол пользовательских </w:t>
            </w:r>
            <w:proofErr w:type="spellStart"/>
            <w:r w:rsidRPr="00A84BD1">
              <w:t>датаграмм</w:t>
            </w:r>
            <w:proofErr w:type="spellEnd"/>
          </w:p>
        </w:tc>
      </w:tr>
      <w:tr w:rsidR="00E435B3" w14:paraId="5EEF6D09" w14:textId="77777777" w:rsidTr="002F1AAC">
        <w:tc>
          <w:tcPr>
            <w:tcW w:w="993" w:type="dxa"/>
          </w:tcPr>
          <w:p w14:paraId="21A71E7C" w14:textId="6FEE1C83" w:rsidR="00E435B3" w:rsidRPr="00AE2956" w:rsidRDefault="00E435B3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USB</w:t>
            </w:r>
          </w:p>
        </w:tc>
        <w:tc>
          <w:tcPr>
            <w:tcW w:w="425" w:type="dxa"/>
          </w:tcPr>
          <w:p w14:paraId="23494D65" w14:textId="2F1C3615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4E2AE712" w14:textId="120575E1" w:rsidR="00E435B3" w:rsidRDefault="00810DA0" w:rsidP="008C642C">
            <w:pPr>
              <w:pStyle w:val="afffa"/>
            </w:pPr>
            <w:r>
              <w:t>П</w:t>
            </w:r>
            <w:r w:rsidRPr="00810DA0">
              <w:t>оследовательный интерфейс для подключения периферийных устройств к вычислительной технике</w:t>
            </w:r>
          </w:p>
        </w:tc>
      </w:tr>
      <w:tr w:rsidR="00E435B3" w14:paraId="0DB8A1B6" w14:textId="77777777" w:rsidTr="002F1AAC">
        <w:tc>
          <w:tcPr>
            <w:tcW w:w="993" w:type="dxa"/>
          </w:tcPr>
          <w:p w14:paraId="561620E4" w14:textId="2DA61E7A" w:rsidR="00E435B3" w:rsidRDefault="00E435B3" w:rsidP="008C642C">
            <w:pPr>
              <w:pStyle w:val="afffa"/>
              <w:rPr>
                <w:lang w:val="en-US"/>
              </w:rPr>
            </w:pPr>
            <w:r w:rsidRPr="00D51DF3">
              <w:rPr>
                <w:lang w:val="en-US"/>
              </w:rPr>
              <w:t>WAN</w:t>
            </w:r>
          </w:p>
        </w:tc>
        <w:tc>
          <w:tcPr>
            <w:tcW w:w="425" w:type="dxa"/>
          </w:tcPr>
          <w:p w14:paraId="29F8B826" w14:textId="6853961F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45BD642B" w14:textId="59457923" w:rsidR="00E435B3" w:rsidRPr="00D51DF3" w:rsidRDefault="00E435B3" w:rsidP="008C642C">
            <w:pPr>
              <w:pStyle w:val="afffa"/>
            </w:pPr>
            <w:r w:rsidRPr="000B6C7F">
              <w:rPr>
                <w:lang w:val="en-US"/>
              </w:rPr>
              <w:t>Wide</w:t>
            </w:r>
            <w:r w:rsidRPr="000B6C7F">
              <w:t xml:space="preserve"> </w:t>
            </w:r>
            <w:r w:rsidRPr="000B6C7F">
              <w:rPr>
                <w:lang w:val="en-US"/>
              </w:rPr>
              <w:t>Area</w:t>
            </w:r>
            <w:r w:rsidRPr="000B6C7F">
              <w:t xml:space="preserve"> </w:t>
            </w:r>
            <w:r w:rsidRPr="000B6C7F">
              <w:rPr>
                <w:lang w:val="en-US"/>
              </w:rPr>
              <w:t>Network</w:t>
            </w:r>
            <w:r w:rsidRPr="000B6C7F">
              <w:t xml:space="preserve"> </w:t>
            </w:r>
            <w:r>
              <w:t xml:space="preserve">– </w:t>
            </w:r>
            <w:r w:rsidRPr="000B6C7F">
              <w:t>компьютерная сеть</w:t>
            </w:r>
          </w:p>
        </w:tc>
      </w:tr>
      <w:tr w:rsidR="00E435B3" w14:paraId="6648A9C4" w14:textId="77777777" w:rsidTr="002F1AAC">
        <w:tc>
          <w:tcPr>
            <w:tcW w:w="993" w:type="dxa"/>
          </w:tcPr>
          <w:p w14:paraId="6799D26B" w14:textId="0928289B" w:rsidR="00E435B3" w:rsidRPr="00AE2956" w:rsidRDefault="00E435B3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Wi-Fi</w:t>
            </w:r>
          </w:p>
        </w:tc>
        <w:tc>
          <w:tcPr>
            <w:tcW w:w="425" w:type="dxa"/>
          </w:tcPr>
          <w:p w14:paraId="132A4404" w14:textId="18503ECF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57800B91" w14:textId="6A48051B" w:rsidR="00E435B3" w:rsidRDefault="00E435B3" w:rsidP="008C642C">
            <w:pPr>
              <w:pStyle w:val="afffa"/>
            </w:pPr>
            <w:r>
              <w:t>Т</w:t>
            </w:r>
            <w:r w:rsidRPr="000B6C7F">
              <w:t>ехнология беспроводной локальной сети</w:t>
            </w:r>
          </w:p>
        </w:tc>
      </w:tr>
      <w:tr w:rsidR="00E435B3" w14:paraId="47B7D626" w14:textId="77777777" w:rsidTr="002F1AAC">
        <w:tc>
          <w:tcPr>
            <w:tcW w:w="993" w:type="dxa"/>
          </w:tcPr>
          <w:p w14:paraId="61D1E809" w14:textId="1CF11D5A" w:rsidR="00E435B3" w:rsidRDefault="00E435B3" w:rsidP="008C642C">
            <w:pPr>
              <w:pStyle w:val="afffa"/>
              <w:rPr>
                <w:lang w:val="en-US"/>
              </w:rPr>
            </w:pPr>
            <w:r w:rsidRPr="00C7032C">
              <w:rPr>
                <w:lang w:val="en-US"/>
              </w:rPr>
              <w:t>WFL</w:t>
            </w:r>
          </w:p>
        </w:tc>
        <w:tc>
          <w:tcPr>
            <w:tcW w:w="425" w:type="dxa"/>
          </w:tcPr>
          <w:p w14:paraId="4CBF90D6" w14:textId="3D3F2938" w:rsidR="00E435B3" w:rsidRPr="0072651A" w:rsidRDefault="00E435B3" w:rsidP="008C642C">
            <w:pPr>
              <w:pStyle w:val="afffa"/>
            </w:pPr>
            <w:r>
              <w:t>–</w:t>
            </w:r>
          </w:p>
        </w:tc>
        <w:tc>
          <w:tcPr>
            <w:tcW w:w="8788" w:type="dxa"/>
          </w:tcPr>
          <w:p w14:paraId="6C244D56" w14:textId="2BB5C6A5" w:rsidR="00E435B3" w:rsidRDefault="00E435B3" w:rsidP="008C642C">
            <w:pPr>
              <w:pStyle w:val="afffa"/>
            </w:pPr>
            <w:r>
              <w:t>А</w:t>
            </w:r>
            <w:r w:rsidRPr="00A84BD1">
              <w:t xml:space="preserve">втономный дизайн для данных процесса </w:t>
            </w:r>
            <w:proofErr w:type="spellStart"/>
            <w:r w:rsidRPr="00A84BD1">
              <w:t>Workflow</w:t>
            </w:r>
            <w:proofErr w:type="spellEnd"/>
          </w:p>
        </w:tc>
      </w:tr>
      <w:tr w:rsidR="00E435B3" w14:paraId="6FEF2CE1" w14:textId="77777777" w:rsidTr="002F1AAC">
        <w:tc>
          <w:tcPr>
            <w:tcW w:w="993" w:type="dxa"/>
          </w:tcPr>
          <w:p w14:paraId="6CE39E58" w14:textId="09133C56" w:rsidR="00E435B3" w:rsidRPr="008A2DC3" w:rsidRDefault="00E435B3" w:rsidP="008C642C">
            <w:pPr>
              <w:pStyle w:val="afffa"/>
            </w:pPr>
            <w:r>
              <w:t>КПП</w:t>
            </w:r>
          </w:p>
        </w:tc>
        <w:tc>
          <w:tcPr>
            <w:tcW w:w="425" w:type="dxa"/>
          </w:tcPr>
          <w:p w14:paraId="733E8A41" w14:textId="59865B12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414ADC38" w14:textId="38071E8A" w:rsidR="00E435B3" w:rsidRDefault="00E435B3" w:rsidP="008C642C">
            <w:pPr>
              <w:pStyle w:val="afffa"/>
            </w:pPr>
            <w:r w:rsidRPr="008A2DC3">
              <w:t>Контрольно-пропускн</w:t>
            </w:r>
            <w:r>
              <w:t>ой</w:t>
            </w:r>
            <w:r w:rsidRPr="008A2DC3">
              <w:t xml:space="preserve"> пункт</w:t>
            </w:r>
          </w:p>
        </w:tc>
      </w:tr>
      <w:tr w:rsidR="00E435B3" w14:paraId="4E6122D7" w14:textId="77777777" w:rsidTr="002F1AAC">
        <w:tc>
          <w:tcPr>
            <w:tcW w:w="993" w:type="dxa"/>
          </w:tcPr>
          <w:p w14:paraId="77D1F9AB" w14:textId="77777777" w:rsidR="00E435B3" w:rsidRDefault="00E435B3" w:rsidP="008C642C">
            <w:pPr>
              <w:pStyle w:val="afffa"/>
            </w:pPr>
            <w:r>
              <w:t>ОЗУ</w:t>
            </w:r>
          </w:p>
        </w:tc>
        <w:tc>
          <w:tcPr>
            <w:tcW w:w="425" w:type="dxa"/>
          </w:tcPr>
          <w:p w14:paraId="4D64043D" w14:textId="77777777" w:rsidR="00E435B3" w:rsidRDefault="00E435B3" w:rsidP="008C642C">
            <w:pPr>
              <w:pStyle w:val="afffa"/>
            </w:pPr>
            <w:r>
              <w:t>–</w:t>
            </w:r>
          </w:p>
        </w:tc>
        <w:tc>
          <w:tcPr>
            <w:tcW w:w="8788" w:type="dxa"/>
          </w:tcPr>
          <w:p w14:paraId="11038063" w14:textId="6AEFD227" w:rsidR="00E435B3" w:rsidRDefault="00E435B3" w:rsidP="008C642C">
            <w:pPr>
              <w:pStyle w:val="afffa"/>
            </w:pPr>
            <w:r>
              <w:t>Оперативное запоминающее устройство</w:t>
            </w:r>
          </w:p>
        </w:tc>
      </w:tr>
      <w:tr w:rsidR="00E435B3" w14:paraId="1808B60F" w14:textId="77777777" w:rsidTr="002F1AAC">
        <w:tc>
          <w:tcPr>
            <w:tcW w:w="993" w:type="dxa"/>
          </w:tcPr>
          <w:p w14:paraId="0CA5BA38" w14:textId="4E855935" w:rsidR="00E435B3" w:rsidRDefault="00E435B3" w:rsidP="008C642C">
            <w:pPr>
              <w:pStyle w:val="afffa"/>
            </w:pPr>
            <w:r>
              <w:t>ПК</w:t>
            </w:r>
          </w:p>
        </w:tc>
        <w:tc>
          <w:tcPr>
            <w:tcW w:w="425" w:type="dxa"/>
          </w:tcPr>
          <w:p w14:paraId="4CE5AD0A" w14:textId="6F60ED0E" w:rsidR="00E435B3" w:rsidRDefault="00E435B3" w:rsidP="008C642C">
            <w:pPr>
              <w:pStyle w:val="afffa"/>
            </w:pPr>
            <w:r>
              <w:t>–</w:t>
            </w:r>
          </w:p>
        </w:tc>
        <w:tc>
          <w:tcPr>
            <w:tcW w:w="8788" w:type="dxa"/>
          </w:tcPr>
          <w:p w14:paraId="222C4967" w14:textId="3BBE60D7" w:rsidR="00E435B3" w:rsidRDefault="00E435B3" w:rsidP="008C642C">
            <w:pPr>
              <w:pStyle w:val="afffa"/>
            </w:pPr>
            <w:r>
              <w:t>Персональный компьютер</w:t>
            </w:r>
          </w:p>
        </w:tc>
      </w:tr>
    </w:tbl>
    <w:p w14:paraId="59B5F260" w14:textId="2640C41C" w:rsidR="00284106" w:rsidRPr="00D710D2" w:rsidRDefault="00284106" w:rsidP="00E26883">
      <w:pPr>
        <w:pStyle w:val="UnnumberedHeading1"/>
      </w:pPr>
      <w:bookmarkStart w:id="138" w:name="_Toc72413808"/>
      <w:r w:rsidRPr="00D710D2">
        <w:lastRenderedPageBreak/>
        <w:t>Лист регистрации изменений</w:t>
      </w:r>
      <w:bookmarkEnd w:id="138"/>
    </w:p>
    <w:tbl>
      <w:tblPr>
        <w:tblW w:w="10490" w:type="dxa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620" w:firstRow="1" w:lastRow="0" w:firstColumn="0" w:lastColumn="0" w:noHBand="1" w:noVBand="1"/>
      </w:tblPr>
      <w:tblGrid>
        <w:gridCol w:w="461"/>
        <w:gridCol w:w="1090"/>
        <w:gridCol w:w="1042"/>
        <w:gridCol w:w="1153"/>
        <w:gridCol w:w="1153"/>
        <w:gridCol w:w="1153"/>
        <w:gridCol w:w="1441"/>
        <w:gridCol w:w="1441"/>
        <w:gridCol w:w="865"/>
        <w:gridCol w:w="691"/>
      </w:tblGrid>
      <w:tr w:rsidR="00284106" w:rsidRPr="00D710D2" w14:paraId="742B297E" w14:textId="77777777" w:rsidTr="005B30B1">
        <w:trPr>
          <w:cantSplit/>
          <w:trHeight w:hRule="exact" w:val="340"/>
          <w:tblHeader/>
        </w:trPr>
        <w:tc>
          <w:tcPr>
            <w:tcW w:w="46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203DCB" w14:textId="77777777" w:rsidR="00284106" w:rsidRPr="00D710D2" w:rsidRDefault="00284106" w:rsidP="009402FE">
            <w:pPr>
              <w:pStyle w:val="a7"/>
              <w:keepNext/>
              <w:rPr>
                <w:rFonts w:ascii="GOST type B" w:hAnsi="GOST type B" w:cs="Arial"/>
                <w:b/>
              </w:rPr>
            </w:pPr>
          </w:p>
        </w:tc>
        <w:tc>
          <w:tcPr>
            <w:tcW w:w="4438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EF6452" w14:textId="77777777" w:rsidR="00284106" w:rsidRPr="00D710D2" w:rsidRDefault="00284106" w:rsidP="009402FE">
            <w:pPr>
              <w:pStyle w:val="a7"/>
              <w:keepNext/>
              <w:rPr>
                <w:rFonts w:ascii="GOST type B" w:hAnsi="GOST type B" w:cs="Arial"/>
              </w:rPr>
            </w:pPr>
            <w:r w:rsidRPr="00D710D2">
              <w:rPr>
                <w:rFonts w:ascii="GOST type B" w:hAnsi="GOST type B" w:cs="Arial"/>
              </w:rPr>
              <w:t>Номера листов (страниц)</w:t>
            </w:r>
          </w:p>
        </w:tc>
        <w:tc>
          <w:tcPr>
            <w:tcW w:w="1153" w:type="dxa"/>
            <w:vMerge w:val="restar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E873E2" w14:textId="77777777" w:rsidR="00284106" w:rsidRPr="00D710D2" w:rsidRDefault="00284106" w:rsidP="009402FE">
            <w:pPr>
              <w:pStyle w:val="a7"/>
              <w:keepNext/>
              <w:rPr>
                <w:rFonts w:ascii="GOST type B" w:hAnsi="GOST type B" w:cs="Arial"/>
              </w:rPr>
            </w:pPr>
            <w:r w:rsidRPr="00D710D2">
              <w:rPr>
                <w:rFonts w:ascii="GOST type B" w:hAnsi="GOST type B" w:cs="Arial"/>
              </w:rPr>
              <w:t>Всего листов (страниц) в докум.</w:t>
            </w:r>
          </w:p>
        </w:tc>
        <w:tc>
          <w:tcPr>
            <w:tcW w:w="1441" w:type="dxa"/>
            <w:vMerge w:val="restar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B273A0" w14:textId="77777777" w:rsidR="00284106" w:rsidRPr="00D710D2" w:rsidRDefault="00284106" w:rsidP="009402FE">
            <w:pPr>
              <w:pStyle w:val="a7"/>
              <w:keepNext/>
              <w:rPr>
                <w:rFonts w:ascii="GOST type B" w:hAnsi="GOST type B" w:cs="Arial"/>
              </w:rPr>
            </w:pPr>
            <w:r w:rsidRPr="00D710D2">
              <w:rPr>
                <w:rFonts w:ascii="GOST type B" w:hAnsi="GOST type B" w:cs="Arial"/>
              </w:rPr>
              <w:t>№ документа</w:t>
            </w:r>
          </w:p>
        </w:tc>
        <w:tc>
          <w:tcPr>
            <w:tcW w:w="1441" w:type="dxa"/>
            <w:vMerge w:val="restar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0AA8C0" w14:textId="67D00477" w:rsidR="00284106" w:rsidRPr="00D710D2" w:rsidRDefault="009F6A0B" w:rsidP="009402FE">
            <w:pPr>
              <w:pStyle w:val="a7"/>
              <w:keepNext/>
              <w:rPr>
                <w:rFonts w:ascii="GOST type B" w:hAnsi="GOST type B" w:cs="Arial"/>
              </w:rPr>
            </w:pPr>
            <w:r w:rsidRPr="00D710D2">
              <w:rPr>
                <w:rFonts w:ascii="GOST type B" w:hAnsi="GOST type B" w:cs="Arial"/>
              </w:rPr>
              <w:t>Входящий № сопроводи-тельного документа и дата</w:t>
            </w:r>
          </w:p>
        </w:tc>
        <w:tc>
          <w:tcPr>
            <w:tcW w:w="865" w:type="dxa"/>
            <w:vMerge w:val="restar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F8AFAF" w14:textId="77777777" w:rsidR="00284106" w:rsidRPr="00D710D2" w:rsidRDefault="00284106" w:rsidP="009402FE">
            <w:pPr>
              <w:pStyle w:val="a7"/>
              <w:keepNext/>
              <w:rPr>
                <w:rFonts w:ascii="GOST type B" w:hAnsi="GOST type B" w:cs="Arial"/>
              </w:rPr>
            </w:pPr>
            <w:r w:rsidRPr="00D710D2">
              <w:rPr>
                <w:rFonts w:ascii="GOST type B" w:hAnsi="GOST type B" w:cs="Arial"/>
              </w:rPr>
              <w:t>Подп.</w:t>
            </w:r>
          </w:p>
        </w:tc>
        <w:tc>
          <w:tcPr>
            <w:tcW w:w="691" w:type="dxa"/>
            <w:vMerge w:val="restar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788FA2" w14:textId="77777777" w:rsidR="00284106" w:rsidRPr="00D710D2" w:rsidRDefault="00284106" w:rsidP="009402FE">
            <w:pPr>
              <w:pStyle w:val="a7"/>
              <w:keepNext/>
              <w:rPr>
                <w:rFonts w:ascii="GOST type B" w:hAnsi="GOST type B" w:cs="Arial"/>
              </w:rPr>
            </w:pPr>
            <w:r w:rsidRPr="00D710D2">
              <w:rPr>
                <w:rFonts w:ascii="GOST type B" w:hAnsi="GOST type B" w:cs="Arial"/>
              </w:rPr>
              <w:t>Дата</w:t>
            </w:r>
          </w:p>
        </w:tc>
      </w:tr>
      <w:tr w:rsidR="00284106" w:rsidRPr="00D710D2" w14:paraId="240024A0" w14:textId="77777777" w:rsidTr="005B30B1">
        <w:trPr>
          <w:cantSplit/>
          <w:trHeight w:hRule="exact" w:val="1077"/>
        </w:trPr>
        <w:tc>
          <w:tcPr>
            <w:tcW w:w="461" w:type="dxa"/>
            <w:tcBorders>
              <w:top w:val="single" w:sz="2" w:space="0" w:color="auto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E3B957" w14:textId="26E82C72" w:rsidR="00284106" w:rsidRPr="00D710D2" w:rsidRDefault="00284106" w:rsidP="0023395F">
            <w:pPr>
              <w:pStyle w:val="a7"/>
              <w:rPr>
                <w:rFonts w:ascii="GOST type B" w:hAnsi="GOST type B"/>
              </w:rPr>
            </w:pPr>
            <w:r w:rsidRPr="00D710D2">
              <w:rPr>
                <w:rFonts w:ascii="GOST type B" w:hAnsi="GOST type B"/>
              </w:rPr>
              <w:t>Изм</w:t>
            </w:r>
          </w:p>
        </w:tc>
        <w:tc>
          <w:tcPr>
            <w:tcW w:w="1090" w:type="dxa"/>
            <w:tcBorders>
              <w:top w:val="single" w:sz="2" w:space="0" w:color="auto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4A0E1A" w14:textId="77777777" w:rsidR="00284106" w:rsidRPr="00D710D2" w:rsidRDefault="00284106" w:rsidP="0023395F">
            <w:pPr>
              <w:pStyle w:val="a7"/>
              <w:rPr>
                <w:rFonts w:ascii="GOST type B" w:hAnsi="GOST type B"/>
              </w:rPr>
            </w:pPr>
            <w:r w:rsidRPr="00D710D2">
              <w:rPr>
                <w:rFonts w:ascii="GOST type B" w:hAnsi="GOST type B"/>
              </w:rPr>
              <w:t>изменен-ных</w:t>
            </w:r>
          </w:p>
        </w:tc>
        <w:tc>
          <w:tcPr>
            <w:tcW w:w="1042" w:type="dxa"/>
            <w:tcBorders>
              <w:top w:val="single" w:sz="2" w:space="0" w:color="auto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0BF0F0" w14:textId="77777777" w:rsidR="00284106" w:rsidRPr="00D710D2" w:rsidRDefault="00284106" w:rsidP="0023395F">
            <w:pPr>
              <w:pStyle w:val="a7"/>
              <w:rPr>
                <w:rFonts w:ascii="GOST type B" w:hAnsi="GOST type B"/>
              </w:rPr>
            </w:pPr>
            <w:r w:rsidRPr="00D710D2">
              <w:rPr>
                <w:rFonts w:ascii="GOST type B" w:hAnsi="GOST type B"/>
              </w:rPr>
              <w:t>заменен-ных</w:t>
            </w:r>
          </w:p>
        </w:tc>
        <w:tc>
          <w:tcPr>
            <w:tcW w:w="1153" w:type="dxa"/>
            <w:tcBorders>
              <w:top w:val="single" w:sz="2" w:space="0" w:color="auto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26D379" w14:textId="77777777" w:rsidR="00284106" w:rsidRPr="00D710D2" w:rsidRDefault="00284106" w:rsidP="0023395F">
            <w:pPr>
              <w:pStyle w:val="a7"/>
              <w:rPr>
                <w:rFonts w:ascii="GOST type B" w:hAnsi="GOST type B"/>
              </w:rPr>
            </w:pPr>
            <w:r w:rsidRPr="00D710D2">
              <w:rPr>
                <w:rFonts w:ascii="GOST type B" w:hAnsi="GOST type B"/>
              </w:rPr>
              <w:t>новых</w:t>
            </w:r>
          </w:p>
        </w:tc>
        <w:tc>
          <w:tcPr>
            <w:tcW w:w="1153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8B89D9" w14:textId="77777777" w:rsidR="00284106" w:rsidRPr="00D710D2" w:rsidRDefault="00284106" w:rsidP="0023395F">
            <w:pPr>
              <w:pStyle w:val="a7"/>
              <w:rPr>
                <w:rFonts w:ascii="GOST type B" w:hAnsi="GOST type B"/>
              </w:rPr>
            </w:pPr>
            <w:r w:rsidRPr="00D710D2">
              <w:rPr>
                <w:rFonts w:ascii="GOST type B" w:hAnsi="GOST type B"/>
              </w:rPr>
              <w:t>аннулиро-ванных</w:t>
            </w:r>
          </w:p>
        </w:tc>
        <w:tc>
          <w:tcPr>
            <w:tcW w:w="1153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3408D9" w14:textId="77777777" w:rsidR="00284106" w:rsidRPr="00D710D2" w:rsidRDefault="00284106" w:rsidP="0023395F">
            <w:pPr>
              <w:pStyle w:val="a7"/>
              <w:rPr>
                <w:rFonts w:ascii="Times New Roman" w:hAnsi="Times New Roman"/>
              </w:rPr>
            </w:pPr>
          </w:p>
        </w:tc>
        <w:tc>
          <w:tcPr>
            <w:tcW w:w="1441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443D74" w14:textId="77777777" w:rsidR="00284106" w:rsidRPr="00D710D2" w:rsidRDefault="00284106" w:rsidP="0023395F">
            <w:pPr>
              <w:pStyle w:val="a7"/>
              <w:rPr>
                <w:rFonts w:ascii="Times New Roman" w:hAnsi="Times New Roman"/>
              </w:rPr>
            </w:pPr>
          </w:p>
        </w:tc>
        <w:tc>
          <w:tcPr>
            <w:tcW w:w="1441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F67610" w14:textId="77777777" w:rsidR="00284106" w:rsidRPr="00D710D2" w:rsidRDefault="00284106" w:rsidP="0023395F">
            <w:pPr>
              <w:pStyle w:val="a7"/>
              <w:rPr>
                <w:rFonts w:ascii="Times New Roman" w:hAnsi="Times New Roman"/>
              </w:rPr>
            </w:pPr>
          </w:p>
        </w:tc>
        <w:tc>
          <w:tcPr>
            <w:tcW w:w="865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1C2573" w14:textId="77777777" w:rsidR="00284106" w:rsidRPr="00D710D2" w:rsidRDefault="00284106" w:rsidP="0023395F">
            <w:pPr>
              <w:pStyle w:val="a7"/>
              <w:rPr>
                <w:rFonts w:ascii="Times New Roman" w:hAnsi="Times New Roman"/>
              </w:rPr>
            </w:pPr>
          </w:p>
        </w:tc>
        <w:tc>
          <w:tcPr>
            <w:tcW w:w="691" w:type="dxa"/>
            <w:vMerge/>
            <w:tcBorders>
              <w:top w:val="single" w:sz="2" w:space="0" w:color="auto"/>
              <w:left w:val="single" w:sz="2" w:space="0" w:color="auto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D553E4" w14:textId="77777777" w:rsidR="00284106" w:rsidRPr="00D710D2" w:rsidRDefault="00284106" w:rsidP="0023395F">
            <w:pPr>
              <w:pStyle w:val="a7"/>
              <w:rPr>
                <w:rFonts w:ascii="Times New Roman" w:hAnsi="Times New Roman"/>
              </w:rPr>
            </w:pPr>
          </w:p>
        </w:tc>
      </w:tr>
      <w:tr w:rsidR="00284106" w:rsidRPr="00D710D2" w14:paraId="4B503558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89DCF3" w14:textId="34C56E31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EE336A" w14:textId="6AB4CA65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373AE0" w14:textId="5B4B16C1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DAAD9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43652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8D8D60" w14:textId="66C2D3FA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75526C" w14:textId="39B4C3A8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E7DC11" w14:textId="66788C8C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F2422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DFD08A" w14:textId="6A2E9484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26728" w:rsidRPr="00D710D2" w14:paraId="66BEB9B5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1B4A6E" w14:textId="2880A3CF" w:rsidR="00226728" w:rsidRPr="00D710D2" w:rsidRDefault="00226728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035985" w14:textId="2A431239" w:rsidR="00226728" w:rsidRPr="00D710D2" w:rsidRDefault="00226728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8E0AF2" w14:textId="0D6CF85C" w:rsidR="00226728" w:rsidRPr="00D710D2" w:rsidRDefault="00226728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46D8A1" w14:textId="77777777" w:rsidR="00226728" w:rsidRPr="00D710D2" w:rsidRDefault="00226728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F175D9" w14:textId="5CCF07D9" w:rsidR="00226728" w:rsidRPr="00D710D2" w:rsidRDefault="00226728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42EC1B" w14:textId="0B47CEA3" w:rsidR="00226728" w:rsidRPr="00D710D2" w:rsidRDefault="00226728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68C5B1" w14:textId="328AA0CE" w:rsidR="00226728" w:rsidRPr="00D710D2" w:rsidRDefault="00226728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74D0C6" w14:textId="15211E0D" w:rsidR="00226728" w:rsidRPr="00D710D2" w:rsidRDefault="00226728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79FB9E" w14:textId="77777777" w:rsidR="00226728" w:rsidRPr="00D710D2" w:rsidRDefault="00226728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B6C560" w14:textId="77777777" w:rsidR="00226728" w:rsidRPr="00D710D2" w:rsidRDefault="00226728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2D9F2417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E739A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9CBBC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DB920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7E429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CD0367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0865E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392BF4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57E07E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4C2C19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448B4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0542DB18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385A4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EC1A0E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B050C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176C9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AC7F5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9F15A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0FCE9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744B0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6FD1F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D5E87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3668FE66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DBE95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94266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91BE8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47A9C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48CB2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A64FD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50C4B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9683F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5116C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E2F8A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7743D01A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F454A9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60CDC8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C34B3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28995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8EEF0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74AC4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01ACE7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5311F4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E49708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82DC2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15E11E52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9367C8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016B0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74B44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33F5F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708C4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C16CF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7CE60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92DA77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D3DB6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93CB0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30726176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54E18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5D5C59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ACADD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96773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68259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75E21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6EC7C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F3AF3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96474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38FDE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3416D66D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11C914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5BDC9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2B061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94994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C8661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00AC5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E12DD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A9A5C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4A3828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59477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2FEED6FD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2CF0A8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194DC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CA733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B1B76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D4CDE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EB92E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6E563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ED863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41F15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D3C9B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087B8943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BA696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6A3E74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EABE3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90D25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E17B6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48735E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7E992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C6CD0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B56209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7EC5E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2D95E082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4D8E5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5B09AE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8F432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0F50E9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9FC127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C1CC1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BF367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986DB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B59EB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974DF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6C3708E0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D2996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546E9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22A29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C3721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FD897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908124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B6F7C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4D61E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B0D43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C96BBE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3BE9BF51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5C63B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699A4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505DD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2E2A5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1A84C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656D5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2147C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CC542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C5E79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5249E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69B7931E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5D5A3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5A0CD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ABD51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1BDC8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E71D5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5CD889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EBE25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58583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3CF9A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41E33E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1EBE6631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93DEA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D2B1E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00761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C00609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B4566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633357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B5517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043427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518CC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93234E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2883583C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632D2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C7483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296DA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6037B9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46737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C7C1F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68193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9B09C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D3BC4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EA386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27B018A9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DCB6D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5EFCB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11010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61EEA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0DF0A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D560E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F24C0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5BED3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A8C2D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481DE7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4D12C9E8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AEDAE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10525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32C01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FF59C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247FE9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4BEC34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B1699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2BE859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7D5DC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842F2E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209A6864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D8AD1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74FCB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1086A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0B4E2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C2D81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E87F4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66FAE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B3D697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3C501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D8AE0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76820257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A3906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E6C117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8A5FC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88452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D0F0E8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B6E008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BD4E0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67221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935AA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0A203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1AD46A8A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A0BE2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AD179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6E17A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8F274E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E3C50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0BB59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42B707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745877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72ADA9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7D23D4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D710D2" w:rsidRPr="00D710D2" w14:paraId="4768D429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CCA19F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614487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8EBAF2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A6AFD4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B430A8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BB724D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1CC292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6149A3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52A997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40C23F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D710D2" w:rsidRPr="00D710D2" w14:paraId="010516C0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8C5F98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3C06D6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DF178E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979E4B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A078E5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4A8DE9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32D745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7951AD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3F2B00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61479C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D710D2" w:rsidRPr="00D710D2" w14:paraId="66B7C947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118EE7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A415B4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E14F85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B44C79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E6AFC6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F220DD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E38146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E31CBF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D27559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ECA661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D710D2" w:rsidRPr="00D710D2" w14:paraId="27A553C5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9100B8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D56F01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10633D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BBE7E2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BBC94E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268715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1910FD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AD8404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AE5995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AF7196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D710D2" w:rsidRPr="00D710D2" w14:paraId="00809A12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03280A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23D3C2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7FA84B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6837E3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34D601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02DCB3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D98DED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26A134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031524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4EEA55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D710D2" w:rsidRPr="00D710D2" w14:paraId="24A3C80C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C0CF76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E3A920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DC0080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0BFA1A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869BDA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15BCF6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FED6C5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82469E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DBE967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95CB45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</w:tbl>
    <w:p w14:paraId="6207E089" w14:textId="77777777" w:rsidR="00284106" w:rsidRPr="00D710D2" w:rsidRDefault="00284106" w:rsidP="008C642C">
      <w:pPr>
        <w:pStyle w:val="a3"/>
      </w:pPr>
    </w:p>
    <w:sectPr w:rsidR="00284106" w:rsidRPr="00D710D2" w:rsidSect="002C2E51">
      <w:pgSz w:w="11907" w:h="16840" w:code="9"/>
      <w:pgMar w:top="1418" w:right="567" w:bottom="851" w:left="1134" w:header="284" w:footer="284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D06C7E" w14:textId="77777777" w:rsidR="005B2C5B" w:rsidRDefault="005B2C5B">
      <w:r>
        <w:separator/>
      </w:r>
    </w:p>
    <w:p w14:paraId="47DED405" w14:textId="77777777" w:rsidR="005B2C5B" w:rsidRDefault="005B2C5B"/>
  </w:endnote>
  <w:endnote w:type="continuationSeparator" w:id="0">
    <w:p w14:paraId="13306615" w14:textId="77777777" w:rsidR="005B2C5B" w:rsidRDefault="005B2C5B">
      <w:r>
        <w:continuationSeparator/>
      </w:r>
    </w:p>
    <w:p w14:paraId="42C8E95A" w14:textId="77777777" w:rsidR="005B2C5B" w:rsidRDefault="005B2C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erif">
    <w:altName w:val="Cambria"/>
    <w:charset w:val="CC"/>
    <w:family w:val="roman"/>
    <w:pitch w:val="variable"/>
    <w:sig w:usb0="A00002EF" w:usb1="5000204B" w:usb2="00000000" w:usb3="00000000" w:csb0="00000097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T Sans">
    <w:altName w:val="Calibri"/>
    <w:charset w:val="CC"/>
    <w:family w:val="swiss"/>
    <w:pitch w:val="variable"/>
    <w:sig w:usb0="A00002EF" w:usb1="5000204B" w:usb2="00000020" w:usb3="00000000" w:csb0="00000097" w:csb1="00000000"/>
  </w:font>
  <w:font w:name="PT Mono">
    <w:altName w:val="Calibri"/>
    <w:charset w:val="CC"/>
    <w:family w:val="modern"/>
    <w:pitch w:val="fixed"/>
    <w:sig w:usb0="A00002EF" w:usb1="500078EB" w:usb2="00000020" w:usb3="00000000" w:csb0="000000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 type B">
    <w:altName w:val="Segoe Script"/>
    <w:charset w:val="CC"/>
    <w:family w:val="auto"/>
    <w:pitch w:val="variable"/>
    <w:sig w:usb0="00000001" w:usb1="00000000" w:usb2="00000000" w:usb3="00000000" w:csb0="00000005" w:csb1="00000000"/>
    <w:embedRegular r:id="rId1" w:fontKey="{AE6FB293-A106-479A-9BF4-BE044827736B}"/>
    <w:embedItalic r:id="rId2" w:fontKey="{90074F70-AAA0-4238-BEAE-94DC0197F05A}"/>
    <w:embedBoldItalic r:id="rId3" w:fontKey="{0618CF8C-9DEF-4E34-9044-8E35048ADAC1}"/>
  </w:font>
  <w:font w:name="NimbusSanL-Regu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4" w:subsetted="1" w:fontKey="{1B7BD579-9AF3-49A9-8C34-131D1831E72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911739" w14:textId="77777777" w:rsidR="009362D3" w:rsidRDefault="009362D3">
    <w:pPr>
      <w:pStyle w:val="ab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358BB" w14:textId="77777777" w:rsidR="009362D3" w:rsidRDefault="009362D3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BE2B7E" w14:textId="77777777" w:rsidR="005B2C5B" w:rsidRDefault="005B2C5B">
      <w:r>
        <w:separator/>
      </w:r>
    </w:p>
    <w:p w14:paraId="35976B53" w14:textId="77777777" w:rsidR="005B2C5B" w:rsidRDefault="005B2C5B"/>
  </w:footnote>
  <w:footnote w:type="continuationSeparator" w:id="0">
    <w:p w14:paraId="6309D8C2" w14:textId="77777777" w:rsidR="005B2C5B" w:rsidRDefault="005B2C5B">
      <w:r>
        <w:continuationSeparator/>
      </w:r>
    </w:p>
    <w:p w14:paraId="0BCD85E3" w14:textId="77777777" w:rsidR="005B2C5B" w:rsidRDefault="005B2C5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7AEA5" w14:textId="45382CEC" w:rsidR="009362D3" w:rsidRPr="00F57D57" w:rsidRDefault="009362D3" w:rsidP="009C40BA">
    <w:pPr>
      <w:pStyle w:val="ab"/>
      <w:spacing w:line="276" w:lineRule="auto"/>
      <w:jc w:val="center"/>
      <w:rPr>
        <w:rFonts w:ascii="GOST type B" w:hAnsi="GOST type B"/>
        <w:szCs w:val="24"/>
      </w:rPr>
    </w:pPr>
    <w:r w:rsidRPr="00F57D57">
      <w:rPr>
        <w:rFonts w:ascii="GOST type B" w:hAnsi="GOST type B"/>
        <w:szCs w:val="24"/>
      </w:rPr>
      <w:fldChar w:fldCharType="begin"/>
    </w:r>
    <w:r w:rsidRPr="00F57D57">
      <w:rPr>
        <w:rFonts w:ascii="GOST type B" w:hAnsi="GOST type B"/>
        <w:szCs w:val="24"/>
      </w:rPr>
      <w:instrText>PAGE   \* MERGEFORMAT</w:instrText>
    </w:r>
    <w:r w:rsidRPr="00F57D57">
      <w:rPr>
        <w:rFonts w:ascii="GOST type B" w:hAnsi="GOST type B"/>
        <w:szCs w:val="24"/>
      </w:rPr>
      <w:fldChar w:fldCharType="separate"/>
    </w:r>
    <w:r w:rsidR="00195421">
      <w:rPr>
        <w:rFonts w:ascii="GOST type B" w:hAnsi="GOST type B"/>
        <w:noProof/>
        <w:szCs w:val="24"/>
      </w:rPr>
      <w:t>20</w:t>
    </w:r>
    <w:r w:rsidRPr="00F57D57">
      <w:rPr>
        <w:rFonts w:ascii="GOST type B" w:hAnsi="GOST type B"/>
        <w:szCs w:val="24"/>
      </w:rPr>
      <w:fldChar w:fldCharType="end"/>
    </w:r>
  </w:p>
  <w:p w14:paraId="5893D744" w14:textId="7C612AD3" w:rsidR="009362D3" w:rsidRPr="00F57D57" w:rsidRDefault="009362D3" w:rsidP="00AD0BDC">
    <w:pPr>
      <w:pStyle w:val="a8"/>
      <w:spacing w:line="276" w:lineRule="auto"/>
      <w:jc w:val="center"/>
      <w:rPr>
        <w:szCs w:val="24"/>
      </w:rPr>
    </w:pPr>
    <w:r w:rsidRPr="00702EC3">
      <w:rPr>
        <w:rFonts w:ascii="GOST type B" w:hAnsi="GOST type B"/>
        <w:szCs w:val="24"/>
      </w:rPr>
      <w:t>АСТФ.468367.004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4D8B6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64E29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8CA2E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B3CE6B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FEEAEE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4DA29E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BC6283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1CDA4C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000006"/>
    <w:multiLevelType w:val="singleLevel"/>
    <w:tmpl w:val="89E48CFC"/>
    <w:name w:val="WW8Num6"/>
    <w:lvl w:ilvl="0">
      <w:start w:val="1"/>
      <w:numFmt w:val="decimal"/>
      <w:lvlRestart w:val="0"/>
      <w:lvlText w:val="%1)"/>
      <w:lvlJc w:val="left"/>
      <w:pPr>
        <w:tabs>
          <w:tab w:val="num" w:pos="567"/>
        </w:tabs>
        <w:ind w:left="482" w:hanging="482"/>
      </w:pPr>
      <w:rPr>
        <w:rFonts w:ascii="PT Serif" w:hAnsi="PT Serif"/>
        <w:sz w:val="24"/>
      </w:rPr>
    </w:lvl>
  </w:abstractNum>
  <w:abstractNum w:abstractNumId="9" w15:restartNumberingAfterBreak="0">
    <w:nsid w:val="00000019"/>
    <w:multiLevelType w:val="multilevel"/>
    <w:tmpl w:val="D03AE984"/>
    <w:name w:val="WW8Num25"/>
    <w:lvl w:ilvl="0">
      <w:start w:val="1"/>
      <w:numFmt w:val="bullet"/>
      <w:lvlRestart w:val="0"/>
      <w:lvlText w:val="—"/>
      <w:lvlJc w:val="left"/>
      <w:pPr>
        <w:tabs>
          <w:tab w:val="num" w:pos="567"/>
        </w:tabs>
        <w:ind w:left="482" w:hanging="482"/>
      </w:pPr>
      <w:rPr>
        <w:rFonts w:ascii="PT Serif" w:hAnsi="PT Serif" w:cs="StarSymbol"/>
        <w:sz w:val="24"/>
        <w:szCs w:val="18"/>
      </w:rPr>
    </w:lvl>
    <w:lvl w:ilvl="1">
      <w:start w:val="1"/>
      <w:numFmt w:val="bullet"/>
      <w:lvlText w:val="°"/>
      <w:lvlJc w:val="left"/>
      <w:pPr>
        <w:tabs>
          <w:tab w:val="num" w:pos="992"/>
        </w:tabs>
        <w:ind w:left="992" w:hanging="567"/>
      </w:pPr>
      <w:rPr>
        <w:rFonts w:ascii="PT Serif" w:hAnsi="PT Serif" w:cs="StarSymbol"/>
        <w:position w:val="-8"/>
        <w:sz w:val="24"/>
        <w:szCs w:val="18"/>
      </w:rPr>
    </w:lvl>
    <w:lvl w:ilvl="2">
      <w:start w:val="1"/>
      <w:numFmt w:val="bullet"/>
      <w:lvlText w:val="—"/>
      <w:lvlJc w:val="left"/>
      <w:pPr>
        <w:tabs>
          <w:tab w:val="num" w:pos="1701"/>
        </w:tabs>
        <w:ind w:left="1701" w:hanging="709"/>
      </w:pPr>
      <w:rPr>
        <w:rFonts w:ascii="PT Serif" w:hAnsi="PT Serif" w:cs="StarSymbol"/>
        <w:sz w:val="24"/>
        <w:szCs w:val="18"/>
      </w:rPr>
    </w:lvl>
    <w:lvl w:ilvl="3">
      <w:start w:val="1"/>
      <w:numFmt w:val="bullet"/>
      <w:lvlText w:val="°"/>
      <w:lvlJc w:val="left"/>
      <w:pPr>
        <w:tabs>
          <w:tab w:val="num" w:pos="1984"/>
        </w:tabs>
        <w:ind w:left="1984" w:hanging="283"/>
      </w:pPr>
      <w:rPr>
        <w:rFonts w:ascii="PT Serif" w:hAnsi="PT Serif" w:cs="StarSymbol"/>
        <w:position w:val="-8"/>
        <w:sz w:val="24"/>
        <w:szCs w:val="18"/>
      </w:rPr>
    </w:lvl>
    <w:lvl w:ilvl="4">
      <w:start w:val="1"/>
      <w:numFmt w:val="bullet"/>
      <w:lvlText w:val=""/>
      <w:lvlJc w:val="left"/>
      <w:pPr>
        <w:tabs>
          <w:tab w:val="num" w:pos="2520"/>
        </w:tabs>
        <w:ind w:left="252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600"/>
        </w:tabs>
        <w:ind w:left="360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960"/>
        </w:tabs>
        <w:ind w:left="3960" w:hanging="360"/>
      </w:pPr>
      <w:rPr>
        <w:rFonts w:ascii="StarSymbol" w:hAnsi="StarSymbol" w:cs="StarSymbol"/>
        <w:sz w:val="18"/>
        <w:szCs w:val="18"/>
      </w:rPr>
    </w:lvl>
  </w:abstractNum>
  <w:abstractNum w:abstractNumId="10" w15:restartNumberingAfterBreak="0">
    <w:nsid w:val="0000001C"/>
    <w:multiLevelType w:val="multilevel"/>
    <w:tmpl w:val="5EFA0260"/>
    <w:name w:val="WW8Num28"/>
    <w:lvl w:ilvl="0">
      <w:start w:val="1"/>
      <w:numFmt w:val="bullet"/>
      <w:lvlRestart w:val="0"/>
      <w:lvlText w:val="—"/>
      <w:lvlJc w:val="left"/>
      <w:pPr>
        <w:tabs>
          <w:tab w:val="num" w:pos="567"/>
        </w:tabs>
        <w:ind w:left="482" w:hanging="482"/>
      </w:pPr>
      <w:rPr>
        <w:rFonts w:ascii="PT Serif" w:hAnsi="PT Serif" w:cs="StarSymbol"/>
        <w:sz w:val="24"/>
        <w:szCs w:val="18"/>
      </w:rPr>
    </w:lvl>
    <w:lvl w:ilvl="1">
      <w:start w:val="1"/>
      <w:numFmt w:val="bullet"/>
      <w:lvlText w:val="°"/>
      <w:lvlJc w:val="left"/>
      <w:pPr>
        <w:tabs>
          <w:tab w:val="num" w:pos="992"/>
        </w:tabs>
        <w:ind w:left="992" w:hanging="567"/>
      </w:pPr>
      <w:rPr>
        <w:rFonts w:ascii="PT Serif" w:hAnsi="PT Serif" w:cs="StarSymbol"/>
        <w:position w:val="-8"/>
        <w:sz w:val="24"/>
        <w:szCs w:val="18"/>
      </w:rPr>
    </w:lvl>
    <w:lvl w:ilvl="2">
      <w:start w:val="1"/>
      <w:numFmt w:val="bullet"/>
      <w:lvlText w:val="—"/>
      <w:lvlJc w:val="left"/>
      <w:pPr>
        <w:tabs>
          <w:tab w:val="num" w:pos="1701"/>
        </w:tabs>
        <w:ind w:left="1701" w:hanging="709"/>
      </w:pPr>
      <w:rPr>
        <w:rFonts w:ascii="PT Serif" w:hAnsi="PT Serif" w:cs="StarSymbol"/>
        <w:sz w:val="24"/>
        <w:szCs w:val="18"/>
      </w:rPr>
    </w:lvl>
    <w:lvl w:ilvl="3">
      <w:start w:val="1"/>
      <w:numFmt w:val="bullet"/>
      <w:lvlText w:val="°"/>
      <w:lvlJc w:val="left"/>
      <w:pPr>
        <w:tabs>
          <w:tab w:val="num" w:pos="1984"/>
        </w:tabs>
        <w:ind w:left="1984" w:hanging="283"/>
      </w:pPr>
      <w:rPr>
        <w:rFonts w:ascii="PT Serif" w:hAnsi="PT Serif" w:cs="StarSymbol"/>
        <w:position w:val="-8"/>
        <w:sz w:val="24"/>
        <w:szCs w:val="18"/>
      </w:rPr>
    </w:lvl>
    <w:lvl w:ilvl="4">
      <w:start w:val="1"/>
      <w:numFmt w:val="bullet"/>
      <w:lvlText w:val=""/>
      <w:lvlJc w:val="left"/>
      <w:pPr>
        <w:tabs>
          <w:tab w:val="num" w:pos="3556"/>
        </w:tabs>
        <w:ind w:left="3556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3916"/>
        </w:tabs>
        <w:ind w:left="3916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4276"/>
        </w:tabs>
        <w:ind w:left="4276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4636"/>
        </w:tabs>
        <w:ind w:left="4636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4996"/>
        </w:tabs>
        <w:ind w:left="4996" w:hanging="360"/>
      </w:pPr>
      <w:rPr>
        <w:rFonts w:ascii="StarSymbol" w:hAnsi="StarSymbol" w:cs="StarSymbol"/>
        <w:sz w:val="18"/>
        <w:szCs w:val="18"/>
      </w:rPr>
    </w:lvl>
  </w:abstractNum>
  <w:abstractNum w:abstractNumId="11" w15:restartNumberingAfterBreak="0">
    <w:nsid w:val="022E5BB5"/>
    <w:multiLevelType w:val="multilevel"/>
    <w:tmpl w:val="2FA40990"/>
    <w:styleLink w:val="1"/>
    <w:lvl w:ilvl="0">
      <w:start w:val="1"/>
      <w:numFmt w:val="decimal"/>
      <w:lvlRestart w:val="0"/>
      <w:lvlText w:val="%1)"/>
      <w:lvlJc w:val="left"/>
      <w:pPr>
        <w:tabs>
          <w:tab w:val="num" w:pos="567"/>
        </w:tabs>
        <w:ind w:left="482" w:hanging="482"/>
      </w:pPr>
      <w:rPr>
        <w:rFonts w:ascii="PT Serif" w:hAnsi="PT Serif" w:hint="default"/>
        <w:sz w:val="24"/>
      </w:rPr>
    </w:lvl>
    <w:lvl w:ilvl="1">
      <w:start w:val="1"/>
      <w:numFmt w:val="lowerLetter"/>
      <w:lvlText w:val="%1.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701"/>
        </w:tabs>
        <w:ind w:left="1701" w:hanging="709"/>
      </w:pPr>
      <w:rPr>
        <w:rFonts w:ascii="PT Serif" w:hAnsi="PT Serif" w:hint="default"/>
        <w:sz w:val="24"/>
      </w:rPr>
    </w:lvl>
    <w:lvl w:ilvl="3">
      <w:start w:val="1"/>
      <w:numFmt w:val="decimal"/>
      <w:lvlText w:val="%1.%2.%3.%4)"/>
      <w:lvlJc w:val="left"/>
      <w:pPr>
        <w:tabs>
          <w:tab w:val="num" w:pos="1984"/>
        </w:tabs>
        <w:ind w:left="1984" w:hanging="283"/>
      </w:pPr>
      <w:rPr>
        <w:rFonts w:ascii="PT Serif" w:hAnsi="PT Serif" w:hint="default"/>
        <w:sz w:val="24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2" w15:restartNumberingAfterBreak="0">
    <w:nsid w:val="02EB2671"/>
    <w:multiLevelType w:val="multilevel"/>
    <w:tmpl w:val="B3B82B46"/>
    <w:styleLink w:val="a"/>
    <w:lvl w:ilvl="0">
      <w:start w:val="1"/>
      <w:numFmt w:val="bullet"/>
      <w:lvlRestart w:val="0"/>
      <w:lvlText w:val="—"/>
      <w:lvlJc w:val="left"/>
      <w:pPr>
        <w:tabs>
          <w:tab w:val="num" w:pos="567"/>
        </w:tabs>
        <w:ind w:left="482" w:hanging="482"/>
      </w:pPr>
      <w:rPr>
        <w:rFonts w:ascii="PT Serif" w:hAnsi="PT Serif" w:hint="default"/>
        <w:sz w:val="24"/>
      </w:rPr>
    </w:lvl>
    <w:lvl w:ilvl="1">
      <w:start w:val="1"/>
      <w:numFmt w:val="bullet"/>
      <w:lvlText w:val="°"/>
      <w:lvlJc w:val="left"/>
      <w:pPr>
        <w:tabs>
          <w:tab w:val="num" w:pos="992"/>
        </w:tabs>
        <w:ind w:left="992" w:hanging="567"/>
      </w:pPr>
      <w:rPr>
        <w:rFonts w:ascii="PT Serif" w:hAnsi="PT Serif" w:hint="default"/>
        <w:position w:val="-8"/>
        <w:sz w:val="24"/>
      </w:rPr>
    </w:lvl>
    <w:lvl w:ilvl="2">
      <w:start w:val="1"/>
      <w:numFmt w:val="bullet"/>
      <w:lvlText w:val="—"/>
      <w:lvlJc w:val="left"/>
      <w:pPr>
        <w:tabs>
          <w:tab w:val="num" w:pos="1701"/>
        </w:tabs>
        <w:ind w:left="1701" w:hanging="709"/>
      </w:pPr>
      <w:rPr>
        <w:rFonts w:ascii="PT Serif" w:hAnsi="PT Serif" w:hint="default"/>
        <w:sz w:val="24"/>
      </w:rPr>
    </w:lvl>
    <w:lvl w:ilvl="3">
      <w:start w:val="1"/>
      <w:numFmt w:val="bullet"/>
      <w:lvlText w:val="°"/>
      <w:lvlJc w:val="left"/>
      <w:pPr>
        <w:tabs>
          <w:tab w:val="num" w:pos="1984"/>
        </w:tabs>
        <w:ind w:left="1984" w:hanging="283"/>
      </w:pPr>
      <w:rPr>
        <w:rFonts w:ascii="PT Serif" w:hAnsi="PT Serif" w:hint="default"/>
        <w:position w:val="-8"/>
        <w:sz w:val="24"/>
      </w:rPr>
    </w:lvl>
    <w:lvl w:ilvl="4">
      <w:numFmt w:val="bullet"/>
      <w:lvlText w:val="-"/>
      <w:lvlJc w:val="left"/>
      <w:pPr>
        <w:tabs>
          <w:tab w:val="num" w:pos="1845"/>
        </w:tabs>
        <w:ind w:left="1845" w:firstLine="0"/>
      </w:pPr>
      <w:rPr>
        <w:rFonts w:ascii="PT Serif" w:hAnsi="PT Serif" w:hint="default"/>
      </w:rPr>
    </w:lvl>
    <w:lvl w:ilvl="5">
      <w:numFmt w:val="bullet"/>
      <w:lvlText w:val="•"/>
      <w:lvlJc w:val="left"/>
      <w:pPr>
        <w:tabs>
          <w:tab w:val="num" w:pos="2129"/>
        </w:tabs>
        <w:ind w:left="2129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2413"/>
        </w:tabs>
        <w:ind w:left="2413" w:firstLine="0"/>
      </w:pPr>
      <w:rPr>
        <w:rFonts w:ascii="PT Serif" w:hAnsi="PT Serif" w:hint="default"/>
      </w:rPr>
    </w:lvl>
    <w:lvl w:ilvl="7">
      <w:numFmt w:val="bullet"/>
      <w:lvlText w:val="•"/>
      <w:lvlJc w:val="left"/>
      <w:pPr>
        <w:tabs>
          <w:tab w:val="num" w:pos="2697"/>
        </w:tabs>
        <w:ind w:left="2697" w:firstLine="0"/>
      </w:pPr>
      <w:rPr>
        <w:rFonts w:hint="default"/>
      </w:rPr>
    </w:lvl>
    <w:lvl w:ilvl="8">
      <w:numFmt w:val="bullet"/>
      <w:lvlText w:val="-"/>
      <w:lvlJc w:val="left"/>
      <w:pPr>
        <w:tabs>
          <w:tab w:val="num" w:pos="2981"/>
        </w:tabs>
        <w:ind w:left="2981" w:firstLine="0"/>
      </w:pPr>
      <w:rPr>
        <w:rFonts w:ascii="PT Serif" w:hAnsi="PT Serif" w:hint="default"/>
      </w:rPr>
    </w:lvl>
  </w:abstractNum>
  <w:abstractNum w:abstractNumId="13" w15:restartNumberingAfterBreak="0">
    <w:nsid w:val="126D18AB"/>
    <w:multiLevelType w:val="multilevel"/>
    <w:tmpl w:val="923224D8"/>
    <w:name w:val="маркер"/>
    <w:lvl w:ilvl="0">
      <w:start w:val="1"/>
      <w:numFmt w:val="bullet"/>
      <w:lvlRestart w:val="0"/>
      <w:lvlText w:val="—"/>
      <w:lvlJc w:val="left"/>
      <w:pPr>
        <w:tabs>
          <w:tab w:val="num" w:pos="567"/>
        </w:tabs>
        <w:ind w:left="482" w:hanging="482"/>
      </w:pPr>
      <w:rPr>
        <w:rFonts w:ascii="PT Serif" w:hAnsi="PT Serif" w:cs="Times New Roman" w:hint="default"/>
        <w:sz w:val="24"/>
      </w:rPr>
    </w:lvl>
    <w:lvl w:ilvl="1">
      <w:start w:val="1"/>
      <w:numFmt w:val="bullet"/>
      <w:lvlText w:val="°"/>
      <w:lvlJc w:val="left"/>
      <w:pPr>
        <w:tabs>
          <w:tab w:val="num" w:pos="992"/>
        </w:tabs>
        <w:ind w:left="992" w:hanging="567"/>
      </w:pPr>
      <w:rPr>
        <w:rFonts w:ascii="PT Serif" w:hAnsi="PT Serif" w:hint="default"/>
        <w:position w:val="-8"/>
        <w:sz w:val="24"/>
      </w:rPr>
    </w:lvl>
    <w:lvl w:ilvl="2">
      <w:start w:val="1"/>
      <w:numFmt w:val="bullet"/>
      <w:lvlText w:val="—"/>
      <w:lvlJc w:val="left"/>
      <w:pPr>
        <w:tabs>
          <w:tab w:val="num" w:pos="1701"/>
        </w:tabs>
        <w:ind w:left="1701" w:hanging="709"/>
      </w:pPr>
      <w:rPr>
        <w:rFonts w:ascii="PT Serif" w:hAnsi="PT Serif" w:cs="Times New Roman" w:hint="default"/>
        <w:sz w:val="24"/>
      </w:rPr>
    </w:lvl>
    <w:lvl w:ilvl="3">
      <w:start w:val="1"/>
      <w:numFmt w:val="bullet"/>
      <w:lvlText w:val="°"/>
      <w:lvlJc w:val="left"/>
      <w:pPr>
        <w:tabs>
          <w:tab w:val="num" w:pos="1984"/>
        </w:tabs>
        <w:ind w:left="1984" w:hanging="283"/>
      </w:pPr>
      <w:rPr>
        <w:rFonts w:ascii="PT Serif" w:hAnsi="PT Serif" w:hint="default"/>
        <w:position w:val="-8"/>
        <w:sz w:val="24"/>
      </w:rPr>
    </w:lvl>
    <w:lvl w:ilvl="4">
      <w:numFmt w:val="bullet"/>
      <w:lvlText w:val="-"/>
      <w:lvlJc w:val="left"/>
      <w:pPr>
        <w:tabs>
          <w:tab w:val="num" w:pos="2880"/>
        </w:tabs>
        <w:ind w:left="3589" w:hanging="709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tabs>
          <w:tab w:val="num" w:pos="3600"/>
        </w:tabs>
        <w:ind w:left="4309" w:hanging="709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4320"/>
        </w:tabs>
        <w:ind w:left="5029" w:hanging="709"/>
      </w:pPr>
      <w:rPr>
        <w:rFonts w:ascii="Times New Roman" w:hAnsi="Times New Roman" w:cs="Times New Roman" w:hint="default"/>
      </w:rPr>
    </w:lvl>
    <w:lvl w:ilvl="7">
      <w:numFmt w:val="decimal"/>
      <w:lvlText w:val=""/>
      <w:lvlJc w:val="left"/>
      <w:pPr>
        <w:tabs>
          <w:tab w:val="num" w:pos="5040"/>
        </w:tabs>
        <w:ind w:left="5749" w:hanging="709"/>
      </w:pPr>
      <w:rPr>
        <w:rFonts w:hint="default"/>
      </w:rPr>
    </w:lvl>
    <w:lvl w:ilvl="8">
      <w:numFmt w:val="decimal"/>
      <w:lvlText w:val=""/>
      <w:lvlJc w:val="left"/>
      <w:pPr>
        <w:tabs>
          <w:tab w:val="num" w:pos="5760"/>
        </w:tabs>
        <w:ind w:left="6469" w:hanging="709"/>
      </w:pPr>
      <w:rPr>
        <w:rFonts w:hint="default"/>
      </w:rPr>
    </w:lvl>
  </w:abstractNum>
  <w:abstractNum w:abstractNumId="14" w15:restartNumberingAfterBreak="0">
    <w:nsid w:val="16DC3DF2"/>
    <w:multiLevelType w:val="multilevel"/>
    <w:tmpl w:val="1E560C26"/>
    <w:styleLink w:val="10"/>
    <w:lvl w:ilvl="0">
      <w:start w:val="1"/>
      <w:numFmt w:val="decimal"/>
      <w:lvlRestart w:val="0"/>
      <w:lvlText w:val="%1)"/>
      <w:lvlJc w:val="left"/>
      <w:pPr>
        <w:tabs>
          <w:tab w:val="num" w:pos="567"/>
        </w:tabs>
        <w:ind w:left="482" w:hanging="482"/>
      </w:pPr>
      <w:rPr>
        <w:rFonts w:ascii="PT Serif" w:hAnsi="PT Serif" w:hint="default"/>
        <w:sz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decimal"/>
      <w:lvlText w:val="%3)"/>
      <w:lvlJc w:val="left"/>
      <w:pPr>
        <w:tabs>
          <w:tab w:val="num" w:pos="1701"/>
        </w:tabs>
        <w:ind w:left="1701" w:hanging="709"/>
      </w:pPr>
      <w:rPr>
        <w:rFonts w:ascii="PT Serif" w:hAnsi="PT Serif"/>
        <w:sz w:val="24"/>
      </w:rPr>
    </w:lvl>
    <w:lvl w:ilvl="3">
      <w:start w:val="1"/>
      <w:numFmt w:val="decimal"/>
      <w:lvlText w:val="%1.%2.%3.%4)"/>
      <w:lvlJc w:val="left"/>
      <w:pPr>
        <w:tabs>
          <w:tab w:val="num" w:pos="1984"/>
        </w:tabs>
        <w:ind w:left="1984" w:hanging="283"/>
      </w:pPr>
      <w:rPr>
        <w:rFonts w:ascii="PT Serif" w:hAnsi="PT Serif"/>
        <w:sz w:val="24"/>
      </w:r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5862F74"/>
    <w:multiLevelType w:val="multilevel"/>
    <w:tmpl w:val="5BBE1B68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33F3A443"/>
    <w:multiLevelType w:val="multilevel"/>
    <w:tmpl w:val="203CE51E"/>
    <w:lvl w:ilvl="0">
      <w:start w:val="1"/>
      <w:numFmt w:val="bullet"/>
      <w:lvlRestart w:val="0"/>
      <w:pStyle w:val="a0"/>
      <w:lvlText w:val="—"/>
      <w:lvlJc w:val="left"/>
      <w:pPr>
        <w:tabs>
          <w:tab w:val="num" w:pos="1702"/>
        </w:tabs>
        <w:ind w:left="1617" w:hanging="482"/>
      </w:pPr>
      <w:rPr>
        <w:rFonts w:ascii="PT Serif" w:hAnsi="PT Serif"/>
        <w:sz w:val="24"/>
      </w:rPr>
    </w:lvl>
    <w:lvl w:ilvl="1">
      <w:start w:val="1"/>
      <w:numFmt w:val="bullet"/>
      <w:lvlText w:val="°"/>
      <w:lvlJc w:val="left"/>
      <w:pPr>
        <w:tabs>
          <w:tab w:val="num" w:pos="992"/>
        </w:tabs>
        <w:ind w:left="992" w:hanging="567"/>
      </w:pPr>
      <w:rPr>
        <w:rFonts w:ascii="PT Serif" w:hAnsi="PT Serif"/>
        <w:position w:val="-8"/>
        <w:sz w:val="24"/>
      </w:rPr>
    </w:lvl>
    <w:lvl w:ilvl="2">
      <w:start w:val="1"/>
      <w:numFmt w:val="bullet"/>
      <w:lvlText w:val="—"/>
      <w:lvlJc w:val="left"/>
      <w:pPr>
        <w:tabs>
          <w:tab w:val="num" w:pos="1701"/>
        </w:tabs>
        <w:ind w:left="1701" w:hanging="709"/>
      </w:pPr>
      <w:rPr>
        <w:rFonts w:ascii="PT Serif" w:hAnsi="PT Serif"/>
        <w:sz w:val="24"/>
      </w:rPr>
    </w:lvl>
    <w:lvl w:ilvl="3">
      <w:start w:val="1"/>
      <w:numFmt w:val="bullet"/>
      <w:lvlText w:val="°"/>
      <w:lvlJc w:val="left"/>
      <w:pPr>
        <w:tabs>
          <w:tab w:val="num" w:pos="1984"/>
        </w:tabs>
        <w:ind w:left="1984" w:hanging="283"/>
      </w:pPr>
      <w:rPr>
        <w:rFonts w:ascii="PT Serif" w:hAnsi="PT Serif"/>
        <w:position w:val="-8"/>
        <w:sz w:val="24"/>
      </w:r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17" w15:restartNumberingAfterBreak="0">
    <w:nsid w:val="6C2F0ABB"/>
    <w:multiLevelType w:val="multilevel"/>
    <w:tmpl w:val="FFBC5B84"/>
    <w:styleLink w:val="11"/>
    <w:lvl w:ilvl="0">
      <w:start w:val="1"/>
      <w:numFmt w:val="decimal"/>
      <w:lvlRestart w:val="0"/>
      <w:lvlText w:val="%1)"/>
      <w:lvlJc w:val="left"/>
      <w:pPr>
        <w:tabs>
          <w:tab w:val="num" w:pos="567"/>
        </w:tabs>
        <w:ind w:left="482" w:hanging="482"/>
      </w:pPr>
      <w:rPr>
        <w:rFonts w:ascii="PT Serif" w:hAnsi="PT Serif" w:hint="default"/>
        <w:sz w:val="24"/>
      </w:rPr>
    </w:lvl>
    <w:lvl w:ilvl="1">
      <w:start w:val="1"/>
      <w:numFmt w:val="lowerLetter"/>
      <w:lvlText w:val="%1.%2)"/>
      <w:lvlJc w:val="left"/>
      <w:pPr>
        <w:tabs>
          <w:tab w:val="num" w:pos="720"/>
        </w:tabs>
        <w:ind w:left="1200" w:hanging="480"/>
      </w:pPr>
      <w:rPr>
        <w:rFonts w:hint="default"/>
      </w:rPr>
    </w:lvl>
    <w:lvl w:ilvl="2">
      <w:start w:val="1"/>
      <w:numFmt w:val="bullet"/>
      <w:lvlText w:val=" "/>
      <w:lvlJc w:val="left"/>
      <w:pPr>
        <w:tabs>
          <w:tab w:val="num" w:pos="1701"/>
        </w:tabs>
        <w:ind w:left="1701" w:hanging="709"/>
      </w:pPr>
      <w:rPr>
        <w:rFonts w:ascii="PT Serif" w:hAnsi="PT Serif" w:hint="default"/>
        <w:sz w:val="24"/>
      </w:rPr>
    </w:lvl>
    <w:lvl w:ilvl="3">
      <w:start w:val="1"/>
      <w:numFmt w:val="bullet"/>
      <w:lvlText w:val=" "/>
      <w:lvlJc w:val="left"/>
      <w:pPr>
        <w:tabs>
          <w:tab w:val="num" w:pos="1984"/>
        </w:tabs>
        <w:ind w:left="1984" w:hanging="283"/>
      </w:pPr>
      <w:rPr>
        <w:rFonts w:ascii="PT Serif" w:hAnsi="PT Serif" w:hint="default"/>
        <w:position w:val="-8"/>
        <w:sz w:val="24"/>
      </w:r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  <w:rPr>
        <w:rFonts w:hint="default"/>
      </w:r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  <w:rPr>
        <w:rFonts w:hint="default"/>
      </w:r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78BA3D63"/>
    <w:multiLevelType w:val="multilevel"/>
    <w:tmpl w:val="FC62F3F8"/>
    <w:lvl w:ilvl="0">
      <w:start w:val="1"/>
      <w:numFmt w:val="decimal"/>
      <w:pStyle w:val="a1"/>
      <w:lvlText w:val="%1)"/>
      <w:lvlJc w:val="left"/>
      <w:pPr>
        <w:tabs>
          <w:tab w:val="num" w:pos="567"/>
        </w:tabs>
        <w:ind w:left="482" w:hanging="482"/>
      </w:pPr>
      <w:rPr>
        <w:rFonts w:hint="default"/>
        <w:sz w:val="24"/>
      </w:rPr>
    </w:lvl>
    <w:lvl w:ilvl="1">
      <w:start w:val="1"/>
      <w:numFmt w:val="bullet"/>
      <w:lvlText w:val="°"/>
      <w:lvlJc w:val="left"/>
      <w:pPr>
        <w:tabs>
          <w:tab w:val="num" w:pos="992"/>
        </w:tabs>
        <w:ind w:left="992" w:hanging="567"/>
      </w:pPr>
      <w:rPr>
        <w:rFonts w:ascii="PT Serif" w:hAnsi="PT Serif"/>
        <w:position w:val="-8"/>
        <w:sz w:val="24"/>
      </w:rPr>
    </w:lvl>
    <w:lvl w:ilvl="2">
      <w:start w:val="1"/>
      <w:numFmt w:val="bullet"/>
      <w:lvlText w:val="—"/>
      <w:lvlJc w:val="left"/>
      <w:pPr>
        <w:tabs>
          <w:tab w:val="num" w:pos="1701"/>
        </w:tabs>
        <w:ind w:left="1701" w:hanging="709"/>
      </w:pPr>
      <w:rPr>
        <w:rFonts w:ascii="PT Serif" w:hAnsi="PT Serif"/>
        <w:sz w:val="24"/>
      </w:rPr>
    </w:lvl>
    <w:lvl w:ilvl="3">
      <w:start w:val="1"/>
      <w:numFmt w:val="bullet"/>
      <w:lvlText w:val="°"/>
      <w:lvlJc w:val="left"/>
      <w:pPr>
        <w:tabs>
          <w:tab w:val="num" w:pos="1984"/>
        </w:tabs>
        <w:ind w:left="1984" w:hanging="283"/>
      </w:pPr>
      <w:rPr>
        <w:rFonts w:ascii="PT Serif" w:hAnsi="PT Serif"/>
        <w:position w:val="-8"/>
        <w:sz w:val="24"/>
      </w:r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19" w15:restartNumberingAfterBreak="0">
    <w:nsid w:val="799221F3"/>
    <w:multiLevelType w:val="multilevel"/>
    <w:tmpl w:val="ABEC10E2"/>
    <w:lvl w:ilvl="0">
      <w:start w:val="1"/>
      <w:numFmt w:val="decimal"/>
      <w:pStyle w:val="12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  <w:i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  <w:i w:val="0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  <w:i w:val="0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9"/>
  </w:num>
  <w:num w:numId="2">
    <w:abstractNumId w:val="17"/>
  </w:num>
  <w:num w:numId="3">
    <w:abstractNumId w:val="14"/>
  </w:num>
  <w:num w:numId="4">
    <w:abstractNumId w:val="11"/>
  </w:num>
  <w:num w:numId="5">
    <w:abstractNumId w:val="12"/>
  </w:num>
  <w:num w:numId="6">
    <w:abstractNumId w:val="16"/>
  </w:num>
  <w:num w:numId="7">
    <w:abstractNumId w:val="18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7"/>
  </w:num>
  <w:num w:numId="13">
    <w:abstractNumId w:val="2"/>
  </w:num>
  <w:num w:numId="14">
    <w:abstractNumId w:val="1"/>
  </w:num>
  <w:num w:numId="15">
    <w:abstractNumId w:val="0"/>
  </w:num>
  <w:num w:numId="16">
    <w:abstractNumId w:val="19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0">
    <w:abstractNumId w:val="15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3">
    <w:abstractNumId w:val="18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19"/>
  </w:num>
  <w:num w:numId="29">
    <w:abstractNumId w:val="19"/>
  </w:num>
  <w:num w:numId="30">
    <w:abstractNumId w:val="19"/>
  </w:num>
  <w:num w:numId="31">
    <w:abstractNumId w:val="19"/>
  </w:num>
  <w:num w:numId="32">
    <w:abstractNumId w:val="19"/>
  </w:num>
  <w:num w:numId="33">
    <w:abstractNumId w:val="19"/>
  </w:num>
  <w:num w:numId="34">
    <w:abstractNumId w:val="19"/>
  </w:num>
  <w:num w:numId="35">
    <w:abstractNumId w:val="19"/>
  </w:num>
  <w:num w:numId="36">
    <w:abstractNumId w:val="19"/>
  </w:num>
  <w:num w:numId="37">
    <w:abstractNumId w:val="19"/>
  </w:num>
  <w:num w:numId="38">
    <w:abstractNumId w:val="19"/>
  </w:num>
  <w:num w:numId="39">
    <w:abstractNumId w:val="19"/>
  </w:num>
  <w:num w:numId="40">
    <w:abstractNumId w:val="19"/>
  </w:num>
  <w:num w:numId="41">
    <w:abstractNumId w:val="19"/>
  </w:num>
  <w:num w:numId="42">
    <w:abstractNumId w:val="19"/>
  </w:num>
  <w:num w:numId="43">
    <w:abstractNumId w:val="19"/>
  </w:num>
  <w:num w:numId="44">
    <w:abstractNumId w:val="19"/>
  </w:num>
  <w:num w:numId="45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1708" w:allStyles="0" w:customStyles="0" w:latentStyles="0" w:stylesInUse="1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658"/>
    <w:rsid w:val="00000AFE"/>
    <w:rsid w:val="0000372D"/>
    <w:rsid w:val="00004248"/>
    <w:rsid w:val="00004359"/>
    <w:rsid w:val="0000453B"/>
    <w:rsid w:val="000049D5"/>
    <w:rsid w:val="00004D18"/>
    <w:rsid w:val="00006A43"/>
    <w:rsid w:val="00013285"/>
    <w:rsid w:val="00015692"/>
    <w:rsid w:val="0001752B"/>
    <w:rsid w:val="000176F3"/>
    <w:rsid w:val="00020A7E"/>
    <w:rsid w:val="00020E68"/>
    <w:rsid w:val="00021A2E"/>
    <w:rsid w:val="00021BA9"/>
    <w:rsid w:val="000242B9"/>
    <w:rsid w:val="0002528F"/>
    <w:rsid w:val="0002684A"/>
    <w:rsid w:val="000268A4"/>
    <w:rsid w:val="000269EF"/>
    <w:rsid w:val="00027DF7"/>
    <w:rsid w:val="00030D76"/>
    <w:rsid w:val="0003198F"/>
    <w:rsid w:val="00033CD4"/>
    <w:rsid w:val="000350E7"/>
    <w:rsid w:val="0003529C"/>
    <w:rsid w:val="00036D4A"/>
    <w:rsid w:val="00041A87"/>
    <w:rsid w:val="00046554"/>
    <w:rsid w:val="00046D2E"/>
    <w:rsid w:val="00046F15"/>
    <w:rsid w:val="00055F4E"/>
    <w:rsid w:val="000571F0"/>
    <w:rsid w:val="00057C3A"/>
    <w:rsid w:val="00062618"/>
    <w:rsid w:val="0006793C"/>
    <w:rsid w:val="00067994"/>
    <w:rsid w:val="00067AC1"/>
    <w:rsid w:val="00075F22"/>
    <w:rsid w:val="00080DB6"/>
    <w:rsid w:val="000810FA"/>
    <w:rsid w:val="000816DD"/>
    <w:rsid w:val="00081EE5"/>
    <w:rsid w:val="00083129"/>
    <w:rsid w:val="00083EB0"/>
    <w:rsid w:val="00087F47"/>
    <w:rsid w:val="000918BE"/>
    <w:rsid w:val="00092494"/>
    <w:rsid w:val="000A1E61"/>
    <w:rsid w:val="000A22CC"/>
    <w:rsid w:val="000A43BC"/>
    <w:rsid w:val="000A6CC4"/>
    <w:rsid w:val="000B01C1"/>
    <w:rsid w:val="000B258A"/>
    <w:rsid w:val="000B4826"/>
    <w:rsid w:val="000B6C7F"/>
    <w:rsid w:val="000B7CA3"/>
    <w:rsid w:val="000C394B"/>
    <w:rsid w:val="000C39F1"/>
    <w:rsid w:val="000C3C21"/>
    <w:rsid w:val="000D2362"/>
    <w:rsid w:val="000D23B5"/>
    <w:rsid w:val="000D245F"/>
    <w:rsid w:val="000D2FC4"/>
    <w:rsid w:val="000D3580"/>
    <w:rsid w:val="000D6B78"/>
    <w:rsid w:val="000D7DD6"/>
    <w:rsid w:val="000E021E"/>
    <w:rsid w:val="000E091B"/>
    <w:rsid w:val="000E102D"/>
    <w:rsid w:val="000E1522"/>
    <w:rsid w:val="000E22A5"/>
    <w:rsid w:val="000E3EA4"/>
    <w:rsid w:val="000F32ED"/>
    <w:rsid w:val="000F721A"/>
    <w:rsid w:val="00103832"/>
    <w:rsid w:val="0010578B"/>
    <w:rsid w:val="00105BC6"/>
    <w:rsid w:val="00106184"/>
    <w:rsid w:val="001061B4"/>
    <w:rsid w:val="001140A4"/>
    <w:rsid w:val="001164F8"/>
    <w:rsid w:val="001167AD"/>
    <w:rsid w:val="00117440"/>
    <w:rsid w:val="00117529"/>
    <w:rsid w:val="00121CA6"/>
    <w:rsid w:val="00125B50"/>
    <w:rsid w:val="00126884"/>
    <w:rsid w:val="00126A62"/>
    <w:rsid w:val="00133225"/>
    <w:rsid w:val="001341A3"/>
    <w:rsid w:val="0013679E"/>
    <w:rsid w:val="001400AC"/>
    <w:rsid w:val="00145BD7"/>
    <w:rsid w:val="00146041"/>
    <w:rsid w:val="00146574"/>
    <w:rsid w:val="001476EF"/>
    <w:rsid w:val="00151FBE"/>
    <w:rsid w:val="00153715"/>
    <w:rsid w:val="0015478D"/>
    <w:rsid w:val="00154E0B"/>
    <w:rsid w:val="001553C4"/>
    <w:rsid w:val="00156102"/>
    <w:rsid w:val="00156E3F"/>
    <w:rsid w:val="00160CA5"/>
    <w:rsid w:val="001653DD"/>
    <w:rsid w:val="0017117E"/>
    <w:rsid w:val="0017132D"/>
    <w:rsid w:val="00172631"/>
    <w:rsid w:val="00172BD5"/>
    <w:rsid w:val="00174271"/>
    <w:rsid w:val="00176243"/>
    <w:rsid w:val="00182128"/>
    <w:rsid w:val="001834D2"/>
    <w:rsid w:val="00184184"/>
    <w:rsid w:val="00191CD4"/>
    <w:rsid w:val="0019466C"/>
    <w:rsid w:val="00195421"/>
    <w:rsid w:val="00196356"/>
    <w:rsid w:val="001968AC"/>
    <w:rsid w:val="001A0D98"/>
    <w:rsid w:val="001A12E1"/>
    <w:rsid w:val="001A4757"/>
    <w:rsid w:val="001B17C3"/>
    <w:rsid w:val="001B2937"/>
    <w:rsid w:val="001B2B71"/>
    <w:rsid w:val="001B2CF0"/>
    <w:rsid w:val="001B345B"/>
    <w:rsid w:val="001B433E"/>
    <w:rsid w:val="001B55D1"/>
    <w:rsid w:val="001C01D6"/>
    <w:rsid w:val="001C053F"/>
    <w:rsid w:val="001C50A1"/>
    <w:rsid w:val="001C5228"/>
    <w:rsid w:val="001C53B7"/>
    <w:rsid w:val="001D077C"/>
    <w:rsid w:val="001D43E6"/>
    <w:rsid w:val="001D48F5"/>
    <w:rsid w:val="001D49A9"/>
    <w:rsid w:val="001D4FC8"/>
    <w:rsid w:val="001D5461"/>
    <w:rsid w:val="001E44B1"/>
    <w:rsid w:val="001E4C62"/>
    <w:rsid w:val="001E4E3E"/>
    <w:rsid w:val="001E5B4F"/>
    <w:rsid w:val="001E7369"/>
    <w:rsid w:val="001F2A31"/>
    <w:rsid w:val="001F3060"/>
    <w:rsid w:val="001F31DB"/>
    <w:rsid w:val="001F3ACC"/>
    <w:rsid w:val="001F4390"/>
    <w:rsid w:val="001F68CA"/>
    <w:rsid w:val="001F6EF5"/>
    <w:rsid w:val="001F73AB"/>
    <w:rsid w:val="001F79A2"/>
    <w:rsid w:val="00200C80"/>
    <w:rsid w:val="002021DA"/>
    <w:rsid w:val="002046D6"/>
    <w:rsid w:val="002051FB"/>
    <w:rsid w:val="00207EF8"/>
    <w:rsid w:val="00212F4C"/>
    <w:rsid w:val="00214890"/>
    <w:rsid w:val="00220885"/>
    <w:rsid w:val="00220FB0"/>
    <w:rsid w:val="00221017"/>
    <w:rsid w:val="00223B93"/>
    <w:rsid w:val="002253AE"/>
    <w:rsid w:val="00225C66"/>
    <w:rsid w:val="00225D44"/>
    <w:rsid w:val="00226728"/>
    <w:rsid w:val="00226E09"/>
    <w:rsid w:val="00231367"/>
    <w:rsid w:val="0023163F"/>
    <w:rsid w:val="002321BF"/>
    <w:rsid w:val="0023395F"/>
    <w:rsid w:val="00235916"/>
    <w:rsid w:val="00240511"/>
    <w:rsid w:val="00241110"/>
    <w:rsid w:val="00242378"/>
    <w:rsid w:val="00242886"/>
    <w:rsid w:val="00242AC0"/>
    <w:rsid w:val="00252CB8"/>
    <w:rsid w:val="00253E66"/>
    <w:rsid w:val="002547B9"/>
    <w:rsid w:val="00255CDD"/>
    <w:rsid w:val="002568F3"/>
    <w:rsid w:val="00256DD0"/>
    <w:rsid w:val="002578C0"/>
    <w:rsid w:val="0026070D"/>
    <w:rsid w:val="0026256D"/>
    <w:rsid w:val="00267695"/>
    <w:rsid w:val="00271AB7"/>
    <w:rsid w:val="00273E22"/>
    <w:rsid w:val="00284106"/>
    <w:rsid w:val="00293F4E"/>
    <w:rsid w:val="002A141D"/>
    <w:rsid w:val="002A190E"/>
    <w:rsid w:val="002A2DB3"/>
    <w:rsid w:val="002A3D2B"/>
    <w:rsid w:val="002A45C4"/>
    <w:rsid w:val="002B3E28"/>
    <w:rsid w:val="002B5CA6"/>
    <w:rsid w:val="002B6D3A"/>
    <w:rsid w:val="002B7C3A"/>
    <w:rsid w:val="002C1E4F"/>
    <w:rsid w:val="002C2113"/>
    <w:rsid w:val="002C2E51"/>
    <w:rsid w:val="002C6FF2"/>
    <w:rsid w:val="002C74D9"/>
    <w:rsid w:val="002D036C"/>
    <w:rsid w:val="002E619A"/>
    <w:rsid w:val="002E729C"/>
    <w:rsid w:val="002F1AAC"/>
    <w:rsid w:val="002F3799"/>
    <w:rsid w:val="002F4C67"/>
    <w:rsid w:val="002F6115"/>
    <w:rsid w:val="003020C9"/>
    <w:rsid w:val="0030229D"/>
    <w:rsid w:val="00305663"/>
    <w:rsid w:val="0030775A"/>
    <w:rsid w:val="0031265D"/>
    <w:rsid w:val="00313643"/>
    <w:rsid w:val="00313972"/>
    <w:rsid w:val="00320A3B"/>
    <w:rsid w:val="00321A97"/>
    <w:rsid w:val="003235E2"/>
    <w:rsid w:val="0032366B"/>
    <w:rsid w:val="003243BE"/>
    <w:rsid w:val="003264FC"/>
    <w:rsid w:val="00327751"/>
    <w:rsid w:val="00330932"/>
    <w:rsid w:val="003338A1"/>
    <w:rsid w:val="00334F27"/>
    <w:rsid w:val="0034039C"/>
    <w:rsid w:val="00340A56"/>
    <w:rsid w:val="00340E69"/>
    <w:rsid w:val="0034552C"/>
    <w:rsid w:val="003471EB"/>
    <w:rsid w:val="00353C45"/>
    <w:rsid w:val="003572F1"/>
    <w:rsid w:val="003578F4"/>
    <w:rsid w:val="0036079F"/>
    <w:rsid w:val="00360B95"/>
    <w:rsid w:val="00361E32"/>
    <w:rsid w:val="003660B4"/>
    <w:rsid w:val="0037748A"/>
    <w:rsid w:val="003829BA"/>
    <w:rsid w:val="003859FE"/>
    <w:rsid w:val="00385D2F"/>
    <w:rsid w:val="00387877"/>
    <w:rsid w:val="00392371"/>
    <w:rsid w:val="00393671"/>
    <w:rsid w:val="00394650"/>
    <w:rsid w:val="00394D25"/>
    <w:rsid w:val="003960A4"/>
    <w:rsid w:val="00397646"/>
    <w:rsid w:val="003A033A"/>
    <w:rsid w:val="003A13B7"/>
    <w:rsid w:val="003A1631"/>
    <w:rsid w:val="003A201A"/>
    <w:rsid w:val="003A435A"/>
    <w:rsid w:val="003A5109"/>
    <w:rsid w:val="003A5656"/>
    <w:rsid w:val="003A6AC6"/>
    <w:rsid w:val="003B17F6"/>
    <w:rsid w:val="003B2704"/>
    <w:rsid w:val="003B75A6"/>
    <w:rsid w:val="003C01C3"/>
    <w:rsid w:val="003C0FE5"/>
    <w:rsid w:val="003C2795"/>
    <w:rsid w:val="003C37B6"/>
    <w:rsid w:val="003C7DF4"/>
    <w:rsid w:val="003D080D"/>
    <w:rsid w:val="003D260E"/>
    <w:rsid w:val="003D367E"/>
    <w:rsid w:val="003D4C8D"/>
    <w:rsid w:val="003D532D"/>
    <w:rsid w:val="003D7B9C"/>
    <w:rsid w:val="003E1790"/>
    <w:rsid w:val="003E1A73"/>
    <w:rsid w:val="003E25F3"/>
    <w:rsid w:val="003E4DD6"/>
    <w:rsid w:val="003F2AD9"/>
    <w:rsid w:val="003F363C"/>
    <w:rsid w:val="003F6A6C"/>
    <w:rsid w:val="003F76D6"/>
    <w:rsid w:val="003F7702"/>
    <w:rsid w:val="00400EAD"/>
    <w:rsid w:val="00401F05"/>
    <w:rsid w:val="00402701"/>
    <w:rsid w:val="0040442D"/>
    <w:rsid w:val="00405D66"/>
    <w:rsid w:val="004062C7"/>
    <w:rsid w:val="004111E6"/>
    <w:rsid w:val="00412B02"/>
    <w:rsid w:val="00416826"/>
    <w:rsid w:val="00416ECF"/>
    <w:rsid w:val="004210C5"/>
    <w:rsid w:val="004265A4"/>
    <w:rsid w:val="00431851"/>
    <w:rsid w:val="004318F8"/>
    <w:rsid w:val="0043513D"/>
    <w:rsid w:val="00435321"/>
    <w:rsid w:val="004355E5"/>
    <w:rsid w:val="00435CBE"/>
    <w:rsid w:val="00436CEF"/>
    <w:rsid w:val="00437706"/>
    <w:rsid w:val="004425FE"/>
    <w:rsid w:val="00444353"/>
    <w:rsid w:val="00444B2C"/>
    <w:rsid w:val="00444D1D"/>
    <w:rsid w:val="00451667"/>
    <w:rsid w:val="004529D9"/>
    <w:rsid w:val="00453261"/>
    <w:rsid w:val="004538D6"/>
    <w:rsid w:val="00453E8C"/>
    <w:rsid w:val="00454E67"/>
    <w:rsid w:val="004550BE"/>
    <w:rsid w:val="00455CDA"/>
    <w:rsid w:val="00457CDC"/>
    <w:rsid w:val="00460B77"/>
    <w:rsid w:val="00460C8D"/>
    <w:rsid w:val="00460E9D"/>
    <w:rsid w:val="00461473"/>
    <w:rsid w:val="0046382F"/>
    <w:rsid w:val="00465ABD"/>
    <w:rsid w:val="00470AFE"/>
    <w:rsid w:val="00471166"/>
    <w:rsid w:val="00473C0A"/>
    <w:rsid w:val="004765F2"/>
    <w:rsid w:val="00480141"/>
    <w:rsid w:val="00480CC2"/>
    <w:rsid w:val="00481E68"/>
    <w:rsid w:val="0048267C"/>
    <w:rsid w:val="00483EBB"/>
    <w:rsid w:val="00486324"/>
    <w:rsid w:val="00486894"/>
    <w:rsid w:val="004868AF"/>
    <w:rsid w:val="004873CA"/>
    <w:rsid w:val="00487CC3"/>
    <w:rsid w:val="00490355"/>
    <w:rsid w:val="00490D13"/>
    <w:rsid w:val="00492047"/>
    <w:rsid w:val="004929FA"/>
    <w:rsid w:val="00492AD7"/>
    <w:rsid w:val="0049434B"/>
    <w:rsid w:val="00496435"/>
    <w:rsid w:val="004A1601"/>
    <w:rsid w:val="004A2330"/>
    <w:rsid w:val="004A3120"/>
    <w:rsid w:val="004A4C04"/>
    <w:rsid w:val="004B0554"/>
    <w:rsid w:val="004B50B8"/>
    <w:rsid w:val="004B5584"/>
    <w:rsid w:val="004B6361"/>
    <w:rsid w:val="004C046F"/>
    <w:rsid w:val="004C0DB1"/>
    <w:rsid w:val="004C30D2"/>
    <w:rsid w:val="004C46FF"/>
    <w:rsid w:val="004C7B35"/>
    <w:rsid w:val="004D0484"/>
    <w:rsid w:val="004D0694"/>
    <w:rsid w:val="004D2FB9"/>
    <w:rsid w:val="004D50EB"/>
    <w:rsid w:val="004D546A"/>
    <w:rsid w:val="004D57A9"/>
    <w:rsid w:val="004E0505"/>
    <w:rsid w:val="004E2259"/>
    <w:rsid w:val="004E2510"/>
    <w:rsid w:val="004E3332"/>
    <w:rsid w:val="004E33A1"/>
    <w:rsid w:val="004E7FA2"/>
    <w:rsid w:val="004F177D"/>
    <w:rsid w:val="004F381D"/>
    <w:rsid w:val="004F70E6"/>
    <w:rsid w:val="00500C15"/>
    <w:rsid w:val="005013AD"/>
    <w:rsid w:val="0050217B"/>
    <w:rsid w:val="00503802"/>
    <w:rsid w:val="00503B35"/>
    <w:rsid w:val="00503D2A"/>
    <w:rsid w:val="00503D83"/>
    <w:rsid w:val="005045C3"/>
    <w:rsid w:val="00504E2D"/>
    <w:rsid w:val="00507BD5"/>
    <w:rsid w:val="0051171D"/>
    <w:rsid w:val="00514D44"/>
    <w:rsid w:val="00516372"/>
    <w:rsid w:val="005165B7"/>
    <w:rsid w:val="00521779"/>
    <w:rsid w:val="005218D9"/>
    <w:rsid w:val="00526BCD"/>
    <w:rsid w:val="0053070E"/>
    <w:rsid w:val="00532E2C"/>
    <w:rsid w:val="005349D3"/>
    <w:rsid w:val="00541EE2"/>
    <w:rsid w:val="00546DDA"/>
    <w:rsid w:val="00546E61"/>
    <w:rsid w:val="0054709A"/>
    <w:rsid w:val="005518E6"/>
    <w:rsid w:val="00552C6E"/>
    <w:rsid w:val="00554A9E"/>
    <w:rsid w:val="00554D76"/>
    <w:rsid w:val="00554F51"/>
    <w:rsid w:val="005555A5"/>
    <w:rsid w:val="005571B2"/>
    <w:rsid w:val="005621F0"/>
    <w:rsid w:val="005633C8"/>
    <w:rsid w:val="00563EDD"/>
    <w:rsid w:val="0056598A"/>
    <w:rsid w:val="00567B64"/>
    <w:rsid w:val="0057123A"/>
    <w:rsid w:val="00574CCE"/>
    <w:rsid w:val="00582498"/>
    <w:rsid w:val="005848D8"/>
    <w:rsid w:val="005923FD"/>
    <w:rsid w:val="00592699"/>
    <w:rsid w:val="00592EF8"/>
    <w:rsid w:val="00594F64"/>
    <w:rsid w:val="00595413"/>
    <w:rsid w:val="0059614C"/>
    <w:rsid w:val="00596838"/>
    <w:rsid w:val="00597958"/>
    <w:rsid w:val="00597BA4"/>
    <w:rsid w:val="005A5848"/>
    <w:rsid w:val="005A77FE"/>
    <w:rsid w:val="005B0935"/>
    <w:rsid w:val="005B18A6"/>
    <w:rsid w:val="005B1C35"/>
    <w:rsid w:val="005B2C5B"/>
    <w:rsid w:val="005B30B1"/>
    <w:rsid w:val="005B59B4"/>
    <w:rsid w:val="005C2D0B"/>
    <w:rsid w:val="005C5CAE"/>
    <w:rsid w:val="005C5F1C"/>
    <w:rsid w:val="005C73C3"/>
    <w:rsid w:val="005C7EE6"/>
    <w:rsid w:val="005D372B"/>
    <w:rsid w:val="005D3ADA"/>
    <w:rsid w:val="005D593A"/>
    <w:rsid w:val="005D5E67"/>
    <w:rsid w:val="005D648E"/>
    <w:rsid w:val="005D6ADC"/>
    <w:rsid w:val="005E1200"/>
    <w:rsid w:val="005E18EA"/>
    <w:rsid w:val="005E2A92"/>
    <w:rsid w:val="005E4E1F"/>
    <w:rsid w:val="005E6646"/>
    <w:rsid w:val="005E721F"/>
    <w:rsid w:val="005F2444"/>
    <w:rsid w:val="005F3EB5"/>
    <w:rsid w:val="005F544E"/>
    <w:rsid w:val="005F5987"/>
    <w:rsid w:val="005F5C6C"/>
    <w:rsid w:val="005F65A1"/>
    <w:rsid w:val="005F6947"/>
    <w:rsid w:val="005F6B1B"/>
    <w:rsid w:val="005F6FB4"/>
    <w:rsid w:val="00600239"/>
    <w:rsid w:val="00601B1C"/>
    <w:rsid w:val="00602325"/>
    <w:rsid w:val="006043ED"/>
    <w:rsid w:val="006065AC"/>
    <w:rsid w:val="00607283"/>
    <w:rsid w:val="006102CC"/>
    <w:rsid w:val="00611417"/>
    <w:rsid w:val="006117E3"/>
    <w:rsid w:val="006120EE"/>
    <w:rsid w:val="0061285D"/>
    <w:rsid w:val="00612BB1"/>
    <w:rsid w:val="00615166"/>
    <w:rsid w:val="00615634"/>
    <w:rsid w:val="00622F46"/>
    <w:rsid w:val="00623211"/>
    <w:rsid w:val="00624E75"/>
    <w:rsid w:val="00627488"/>
    <w:rsid w:val="0063152E"/>
    <w:rsid w:val="00631904"/>
    <w:rsid w:val="00632031"/>
    <w:rsid w:val="00633C6F"/>
    <w:rsid w:val="0063544A"/>
    <w:rsid w:val="00635BF8"/>
    <w:rsid w:val="00636DBA"/>
    <w:rsid w:val="00637919"/>
    <w:rsid w:val="00637EEF"/>
    <w:rsid w:val="0064015A"/>
    <w:rsid w:val="00641D3A"/>
    <w:rsid w:val="00643132"/>
    <w:rsid w:val="0064373A"/>
    <w:rsid w:val="0064587A"/>
    <w:rsid w:val="006507E1"/>
    <w:rsid w:val="00651F8B"/>
    <w:rsid w:val="00657E8A"/>
    <w:rsid w:val="006622CF"/>
    <w:rsid w:val="006643F3"/>
    <w:rsid w:val="006654AC"/>
    <w:rsid w:val="00666ABC"/>
    <w:rsid w:val="00667192"/>
    <w:rsid w:val="00670693"/>
    <w:rsid w:val="00670E0F"/>
    <w:rsid w:val="00672C68"/>
    <w:rsid w:val="00677087"/>
    <w:rsid w:val="0067723C"/>
    <w:rsid w:val="0068018A"/>
    <w:rsid w:val="0068237E"/>
    <w:rsid w:val="00683234"/>
    <w:rsid w:val="0068626B"/>
    <w:rsid w:val="00686ED6"/>
    <w:rsid w:val="00694C91"/>
    <w:rsid w:val="00696A9B"/>
    <w:rsid w:val="00697735"/>
    <w:rsid w:val="006A1371"/>
    <w:rsid w:val="006A6554"/>
    <w:rsid w:val="006B2C51"/>
    <w:rsid w:val="006B6568"/>
    <w:rsid w:val="006B7315"/>
    <w:rsid w:val="006C089E"/>
    <w:rsid w:val="006C367F"/>
    <w:rsid w:val="006C480A"/>
    <w:rsid w:val="006D33F3"/>
    <w:rsid w:val="006D4330"/>
    <w:rsid w:val="006D45FC"/>
    <w:rsid w:val="006D6865"/>
    <w:rsid w:val="006E1EB6"/>
    <w:rsid w:val="006E23D9"/>
    <w:rsid w:val="006E3029"/>
    <w:rsid w:val="006E3336"/>
    <w:rsid w:val="006E4174"/>
    <w:rsid w:val="006F04A0"/>
    <w:rsid w:val="006F0844"/>
    <w:rsid w:val="006F2DBD"/>
    <w:rsid w:val="006F3B3C"/>
    <w:rsid w:val="006F4E1C"/>
    <w:rsid w:val="006F55B7"/>
    <w:rsid w:val="006F6138"/>
    <w:rsid w:val="006F6489"/>
    <w:rsid w:val="007014D7"/>
    <w:rsid w:val="00701B29"/>
    <w:rsid w:val="00702EC3"/>
    <w:rsid w:val="00703E10"/>
    <w:rsid w:val="00703F4C"/>
    <w:rsid w:val="00704CD2"/>
    <w:rsid w:val="00706328"/>
    <w:rsid w:val="007113FA"/>
    <w:rsid w:val="00712E93"/>
    <w:rsid w:val="00715837"/>
    <w:rsid w:val="00716902"/>
    <w:rsid w:val="00716CC4"/>
    <w:rsid w:val="0072027C"/>
    <w:rsid w:val="00721718"/>
    <w:rsid w:val="00723DF7"/>
    <w:rsid w:val="0072665F"/>
    <w:rsid w:val="007271DD"/>
    <w:rsid w:val="00727800"/>
    <w:rsid w:val="0072783E"/>
    <w:rsid w:val="00727D7E"/>
    <w:rsid w:val="00730DFA"/>
    <w:rsid w:val="00734AF4"/>
    <w:rsid w:val="007360B6"/>
    <w:rsid w:val="00740AF9"/>
    <w:rsid w:val="007415E6"/>
    <w:rsid w:val="0074176C"/>
    <w:rsid w:val="00741997"/>
    <w:rsid w:val="007421D9"/>
    <w:rsid w:val="00744084"/>
    <w:rsid w:val="007454E6"/>
    <w:rsid w:val="00746971"/>
    <w:rsid w:val="007507FF"/>
    <w:rsid w:val="00751F6C"/>
    <w:rsid w:val="007526CB"/>
    <w:rsid w:val="00752B27"/>
    <w:rsid w:val="007546BD"/>
    <w:rsid w:val="00754FA7"/>
    <w:rsid w:val="00755C60"/>
    <w:rsid w:val="0075606C"/>
    <w:rsid w:val="00756D10"/>
    <w:rsid w:val="007601B1"/>
    <w:rsid w:val="007617A7"/>
    <w:rsid w:val="00761E4A"/>
    <w:rsid w:val="0076268F"/>
    <w:rsid w:val="007626F2"/>
    <w:rsid w:val="007640F2"/>
    <w:rsid w:val="00765584"/>
    <w:rsid w:val="00770F7E"/>
    <w:rsid w:val="00771C7D"/>
    <w:rsid w:val="007730C6"/>
    <w:rsid w:val="007763CA"/>
    <w:rsid w:val="00781BF2"/>
    <w:rsid w:val="0078234C"/>
    <w:rsid w:val="00784CF2"/>
    <w:rsid w:val="00784DD6"/>
    <w:rsid w:val="00786FBB"/>
    <w:rsid w:val="00790207"/>
    <w:rsid w:val="00794D06"/>
    <w:rsid w:val="007A09D1"/>
    <w:rsid w:val="007A2278"/>
    <w:rsid w:val="007A48D8"/>
    <w:rsid w:val="007B1954"/>
    <w:rsid w:val="007B1D41"/>
    <w:rsid w:val="007B281B"/>
    <w:rsid w:val="007B2FA5"/>
    <w:rsid w:val="007B43EE"/>
    <w:rsid w:val="007B7AB6"/>
    <w:rsid w:val="007C1855"/>
    <w:rsid w:val="007C3EC6"/>
    <w:rsid w:val="007C5BB1"/>
    <w:rsid w:val="007C7272"/>
    <w:rsid w:val="007D3110"/>
    <w:rsid w:val="007D5577"/>
    <w:rsid w:val="007D57F5"/>
    <w:rsid w:val="007D6854"/>
    <w:rsid w:val="007D753E"/>
    <w:rsid w:val="007E409C"/>
    <w:rsid w:val="007E4B28"/>
    <w:rsid w:val="007E5CC7"/>
    <w:rsid w:val="007E6F41"/>
    <w:rsid w:val="007F02D0"/>
    <w:rsid w:val="007F1CB9"/>
    <w:rsid w:val="007F53B3"/>
    <w:rsid w:val="007F6B80"/>
    <w:rsid w:val="00802EDD"/>
    <w:rsid w:val="00803200"/>
    <w:rsid w:val="00803FEE"/>
    <w:rsid w:val="008047DC"/>
    <w:rsid w:val="00805A46"/>
    <w:rsid w:val="008078DE"/>
    <w:rsid w:val="00810DA0"/>
    <w:rsid w:val="008112CD"/>
    <w:rsid w:val="0082342B"/>
    <w:rsid w:val="008240B5"/>
    <w:rsid w:val="0082417F"/>
    <w:rsid w:val="00825027"/>
    <w:rsid w:val="00831B23"/>
    <w:rsid w:val="008349BA"/>
    <w:rsid w:val="00834D5B"/>
    <w:rsid w:val="00834E0A"/>
    <w:rsid w:val="008355C0"/>
    <w:rsid w:val="008379E3"/>
    <w:rsid w:val="00842500"/>
    <w:rsid w:val="00842E99"/>
    <w:rsid w:val="00847728"/>
    <w:rsid w:val="00850FBF"/>
    <w:rsid w:val="00852E90"/>
    <w:rsid w:val="008545E2"/>
    <w:rsid w:val="00855B33"/>
    <w:rsid w:val="00855C53"/>
    <w:rsid w:val="00860E18"/>
    <w:rsid w:val="00863E88"/>
    <w:rsid w:val="008647F1"/>
    <w:rsid w:val="00864B09"/>
    <w:rsid w:val="00870722"/>
    <w:rsid w:val="00872FDC"/>
    <w:rsid w:val="008734DA"/>
    <w:rsid w:val="00877476"/>
    <w:rsid w:val="008818E7"/>
    <w:rsid w:val="00884C39"/>
    <w:rsid w:val="00887E7D"/>
    <w:rsid w:val="00893D36"/>
    <w:rsid w:val="008A0BCB"/>
    <w:rsid w:val="008A17B7"/>
    <w:rsid w:val="008A20B1"/>
    <w:rsid w:val="008A2DC3"/>
    <w:rsid w:val="008A3968"/>
    <w:rsid w:val="008A3C02"/>
    <w:rsid w:val="008A5685"/>
    <w:rsid w:val="008A7FE1"/>
    <w:rsid w:val="008B3EDB"/>
    <w:rsid w:val="008B4E79"/>
    <w:rsid w:val="008C315B"/>
    <w:rsid w:val="008C32DB"/>
    <w:rsid w:val="008C390A"/>
    <w:rsid w:val="008C46A7"/>
    <w:rsid w:val="008C642C"/>
    <w:rsid w:val="008C7B9B"/>
    <w:rsid w:val="008D20BC"/>
    <w:rsid w:val="008D25BD"/>
    <w:rsid w:val="008D47B3"/>
    <w:rsid w:val="008D6F36"/>
    <w:rsid w:val="008E2143"/>
    <w:rsid w:val="008F01A1"/>
    <w:rsid w:val="008F0637"/>
    <w:rsid w:val="008F0A1B"/>
    <w:rsid w:val="008F4E38"/>
    <w:rsid w:val="008F73C7"/>
    <w:rsid w:val="008F7968"/>
    <w:rsid w:val="008F7CE5"/>
    <w:rsid w:val="008F7FBA"/>
    <w:rsid w:val="009053E4"/>
    <w:rsid w:val="009064BD"/>
    <w:rsid w:val="009065CF"/>
    <w:rsid w:val="00907592"/>
    <w:rsid w:val="00907720"/>
    <w:rsid w:val="009106F2"/>
    <w:rsid w:val="009112CE"/>
    <w:rsid w:val="00913EED"/>
    <w:rsid w:val="0091402E"/>
    <w:rsid w:val="00914644"/>
    <w:rsid w:val="009152C5"/>
    <w:rsid w:val="00915E3C"/>
    <w:rsid w:val="00915FA6"/>
    <w:rsid w:val="00916033"/>
    <w:rsid w:val="00917AA8"/>
    <w:rsid w:val="00920220"/>
    <w:rsid w:val="00921CF7"/>
    <w:rsid w:val="00922BF1"/>
    <w:rsid w:val="009237A4"/>
    <w:rsid w:val="00924706"/>
    <w:rsid w:val="00925A54"/>
    <w:rsid w:val="00926483"/>
    <w:rsid w:val="0092699A"/>
    <w:rsid w:val="0093087A"/>
    <w:rsid w:val="00933755"/>
    <w:rsid w:val="00934853"/>
    <w:rsid w:val="00935DB9"/>
    <w:rsid w:val="009362D3"/>
    <w:rsid w:val="0093665F"/>
    <w:rsid w:val="009367B4"/>
    <w:rsid w:val="009402FE"/>
    <w:rsid w:val="009415C5"/>
    <w:rsid w:val="00941B82"/>
    <w:rsid w:val="00941BEB"/>
    <w:rsid w:val="00942652"/>
    <w:rsid w:val="009532A5"/>
    <w:rsid w:val="00956A85"/>
    <w:rsid w:val="0095740B"/>
    <w:rsid w:val="009576BF"/>
    <w:rsid w:val="009623F6"/>
    <w:rsid w:val="0096278F"/>
    <w:rsid w:val="0096284A"/>
    <w:rsid w:val="00962F80"/>
    <w:rsid w:val="00963831"/>
    <w:rsid w:val="0096389D"/>
    <w:rsid w:val="00973C2B"/>
    <w:rsid w:val="009764C6"/>
    <w:rsid w:val="00977070"/>
    <w:rsid w:val="00977497"/>
    <w:rsid w:val="009778BF"/>
    <w:rsid w:val="00981BCA"/>
    <w:rsid w:val="00983B81"/>
    <w:rsid w:val="00991E91"/>
    <w:rsid w:val="00992B53"/>
    <w:rsid w:val="00995728"/>
    <w:rsid w:val="009A10CB"/>
    <w:rsid w:val="009A1CA0"/>
    <w:rsid w:val="009A45C8"/>
    <w:rsid w:val="009A544C"/>
    <w:rsid w:val="009A630B"/>
    <w:rsid w:val="009A716E"/>
    <w:rsid w:val="009A74CB"/>
    <w:rsid w:val="009B11D3"/>
    <w:rsid w:val="009B531C"/>
    <w:rsid w:val="009B7A63"/>
    <w:rsid w:val="009C1315"/>
    <w:rsid w:val="009C1966"/>
    <w:rsid w:val="009C2E7B"/>
    <w:rsid w:val="009C3DF2"/>
    <w:rsid w:val="009C40BA"/>
    <w:rsid w:val="009C443D"/>
    <w:rsid w:val="009C4BE0"/>
    <w:rsid w:val="009C569F"/>
    <w:rsid w:val="009C5A93"/>
    <w:rsid w:val="009C753F"/>
    <w:rsid w:val="009D0354"/>
    <w:rsid w:val="009D123B"/>
    <w:rsid w:val="009D2AC6"/>
    <w:rsid w:val="009D4832"/>
    <w:rsid w:val="009D54C4"/>
    <w:rsid w:val="009D6A79"/>
    <w:rsid w:val="009D75C3"/>
    <w:rsid w:val="009E2147"/>
    <w:rsid w:val="009E2DC5"/>
    <w:rsid w:val="009E35D3"/>
    <w:rsid w:val="009E6941"/>
    <w:rsid w:val="009E695D"/>
    <w:rsid w:val="009F0E1B"/>
    <w:rsid w:val="009F6047"/>
    <w:rsid w:val="009F6A0B"/>
    <w:rsid w:val="00A00EA3"/>
    <w:rsid w:val="00A02BB9"/>
    <w:rsid w:val="00A13394"/>
    <w:rsid w:val="00A13DA1"/>
    <w:rsid w:val="00A13E88"/>
    <w:rsid w:val="00A20BE5"/>
    <w:rsid w:val="00A233B7"/>
    <w:rsid w:val="00A2439D"/>
    <w:rsid w:val="00A25457"/>
    <w:rsid w:val="00A27D8E"/>
    <w:rsid w:val="00A30006"/>
    <w:rsid w:val="00A31BAC"/>
    <w:rsid w:val="00A3244E"/>
    <w:rsid w:val="00A33C81"/>
    <w:rsid w:val="00A35082"/>
    <w:rsid w:val="00A3791A"/>
    <w:rsid w:val="00A4018A"/>
    <w:rsid w:val="00A407B9"/>
    <w:rsid w:val="00A4125A"/>
    <w:rsid w:val="00A420F4"/>
    <w:rsid w:val="00A422B6"/>
    <w:rsid w:val="00A42825"/>
    <w:rsid w:val="00A42F9D"/>
    <w:rsid w:val="00A430D3"/>
    <w:rsid w:val="00A44658"/>
    <w:rsid w:val="00A45C83"/>
    <w:rsid w:val="00A4630E"/>
    <w:rsid w:val="00A613C2"/>
    <w:rsid w:val="00A6392C"/>
    <w:rsid w:val="00A6772F"/>
    <w:rsid w:val="00A71AC6"/>
    <w:rsid w:val="00A7450F"/>
    <w:rsid w:val="00A74A0F"/>
    <w:rsid w:val="00A74DF9"/>
    <w:rsid w:val="00A74E86"/>
    <w:rsid w:val="00A763FD"/>
    <w:rsid w:val="00A80D1F"/>
    <w:rsid w:val="00A8143C"/>
    <w:rsid w:val="00A8185A"/>
    <w:rsid w:val="00A84BD1"/>
    <w:rsid w:val="00A86C6A"/>
    <w:rsid w:val="00A90AC3"/>
    <w:rsid w:val="00A92330"/>
    <w:rsid w:val="00A93084"/>
    <w:rsid w:val="00A94476"/>
    <w:rsid w:val="00AA13E5"/>
    <w:rsid w:val="00AA4331"/>
    <w:rsid w:val="00AA4B9E"/>
    <w:rsid w:val="00AA5AAC"/>
    <w:rsid w:val="00AA6162"/>
    <w:rsid w:val="00AB1A92"/>
    <w:rsid w:val="00AB1F96"/>
    <w:rsid w:val="00AB3E4A"/>
    <w:rsid w:val="00AB507A"/>
    <w:rsid w:val="00AB5557"/>
    <w:rsid w:val="00AB5A96"/>
    <w:rsid w:val="00AC0E19"/>
    <w:rsid w:val="00AC4E71"/>
    <w:rsid w:val="00AD0BDC"/>
    <w:rsid w:val="00AD5207"/>
    <w:rsid w:val="00AE0722"/>
    <w:rsid w:val="00AE2956"/>
    <w:rsid w:val="00AE738D"/>
    <w:rsid w:val="00AE7652"/>
    <w:rsid w:val="00AF16AC"/>
    <w:rsid w:val="00AF1D74"/>
    <w:rsid w:val="00AF4F2E"/>
    <w:rsid w:val="00AF55F3"/>
    <w:rsid w:val="00B004F6"/>
    <w:rsid w:val="00B01A33"/>
    <w:rsid w:val="00B02717"/>
    <w:rsid w:val="00B02730"/>
    <w:rsid w:val="00B05C4C"/>
    <w:rsid w:val="00B07BD0"/>
    <w:rsid w:val="00B104E6"/>
    <w:rsid w:val="00B11429"/>
    <w:rsid w:val="00B13F2B"/>
    <w:rsid w:val="00B15CCD"/>
    <w:rsid w:val="00B17BA0"/>
    <w:rsid w:val="00B17D64"/>
    <w:rsid w:val="00B257C2"/>
    <w:rsid w:val="00B25F39"/>
    <w:rsid w:val="00B26EB5"/>
    <w:rsid w:val="00B27787"/>
    <w:rsid w:val="00B30CA7"/>
    <w:rsid w:val="00B32230"/>
    <w:rsid w:val="00B33B75"/>
    <w:rsid w:val="00B46D17"/>
    <w:rsid w:val="00B47BFB"/>
    <w:rsid w:val="00B500BC"/>
    <w:rsid w:val="00B51337"/>
    <w:rsid w:val="00B54209"/>
    <w:rsid w:val="00B545A8"/>
    <w:rsid w:val="00B5499B"/>
    <w:rsid w:val="00B556DB"/>
    <w:rsid w:val="00B56061"/>
    <w:rsid w:val="00B637FF"/>
    <w:rsid w:val="00B640CF"/>
    <w:rsid w:val="00B65E8C"/>
    <w:rsid w:val="00B66A50"/>
    <w:rsid w:val="00B66BF3"/>
    <w:rsid w:val="00B71116"/>
    <w:rsid w:val="00B72818"/>
    <w:rsid w:val="00B74163"/>
    <w:rsid w:val="00B752DB"/>
    <w:rsid w:val="00B80AF4"/>
    <w:rsid w:val="00B85A8F"/>
    <w:rsid w:val="00B91D0C"/>
    <w:rsid w:val="00B92911"/>
    <w:rsid w:val="00BA3EA2"/>
    <w:rsid w:val="00BA3F4A"/>
    <w:rsid w:val="00BA73DF"/>
    <w:rsid w:val="00BA73F0"/>
    <w:rsid w:val="00BB3D5B"/>
    <w:rsid w:val="00BB5D94"/>
    <w:rsid w:val="00BB729E"/>
    <w:rsid w:val="00BC012E"/>
    <w:rsid w:val="00BC052A"/>
    <w:rsid w:val="00BC1664"/>
    <w:rsid w:val="00BD157D"/>
    <w:rsid w:val="00BD2A20"/>
    <w:rsid w:val="00BD36C5"/>
    <w:rsid w:val="00BD773E"/>
    <w:rsid w:val="00BE47C7"/>
    <w:rsid w:val="00BE6616"/>
    <w:rsid w:val="00BF6F0B"/>
    <w:rsid w:val="00C00E71"/>
    <w:rsid w:val="00C01AF3"/>
    <w:rsid w:val="00C01FB7"/>
    <w:rsid w:val="00C06947"/>
    <w:rsid w:val="00C12568"/>
    <w:rsid w:val="00C13338"/>
    <w:rsid w:val="00C14EAD"/>
    <w:rsid w:val="00C14FCF"/>
    <w:rsid w:val="00C156EC"/>
    <w:rsid w:val="00C15868"/>
    <w:rsid w:val="00C16CCF"/>
    <w:rsid w:val="00C21623"/>
    <w:rsid w:val="00C23E7A"/>
    <w:rsid w:val="00C24D6F"/>
    <w:rsid w:val="00C27480"/>
    <w:rsid w:val="00C27AA6"/>
    <w:rsid w:val="00C27CBF"/>
    <w:rsid w:val="00C30AC7"/>
    <w:rsid w:val="00C3157D"/>
    <w:rsid w:val="00C324D6"/>
    <w:rsid w:val="00C34CD5"/>
    <w:rsid w:val="00C350EF"/>
    <w:rsid w:val="00C35935"/>
    <w:rsid w:val="00C40439"/>
    <w:rsid w:val="00C40DB0"/>
    <w:rsid w:val="00C4224D"/>
    <w:rsid w:val="00C42E21"/>
    <w:rsid w:val="00C44787"/>
    <w:rsid w:val="00C448BF"/>
    <w:rsid w:val="00C466A2"/>
    <w:rsid w:val="00C477D2"/>
    <w:rsid w:val="00C50469"/>
    <w:rsid w:val="00C5081E"/>
    <w:rsid w:val="00C50C8F"/>
    <w:rsid w:val="00C5108D"/>
    <w:rsid w:val="00C52058"/>
    <w:rsid w:val="00C530B5"/>
    <w:rsid w:val="00C534B1"/>
    <w:rsid w:val="00C5370B"/>
    <w:rsid w:val="00C53A09"/>
    <w:rsid w:val="00C55EB8"/>
    <w:rsid w:val="00C57217"/>
    <w:rsid w:val="00C60084"/>
    <w:rsid w:val="00C615F2"/>
    <w:rsid w:val="00C62690"/>
    <w:rsid w:val="00C639C2"/>
    <w:rsid w:val="00C64097"/>
    <w:rsid w:val="00C6496A"/>
    <w:rsid w:val="00C6532D"/>
    <w:rsid w:val="00C65FC0"/>
    <w:rsid w:val="00C65FF5"/>
    <w:rsid w:val="00C66A53"/>
    <w:rsid w:val="00C67A20"/>
    <w:rsid w:val="00C7032C"/>
    <w:rsid w:val="00C71A11"/>
    <w:rsid w:val="00C72038"/>
    <w:rsid w:val="00C7288F"/>
    <w:rsid w:val="00C72F18"/>
    <w:rsid w:val="00C76CD7"/>
    <w:rsid w:val="00C77643"/>
    <w:rsid w:val="00C81970"/>
    <w:rsid w:val="00C853BB"/>
    <w:rsid w:val="00C85F37"/>
    <w:rsid w:val="00C85F4C"/>
    <w:rsid w:val="00C861CF"/>
    <w:rsid w:val="00C86823"/>
    <w:rsid w:val="00C86B72"/>
    <w:rsid w:val="00C8770C"/>
    <w:rsid w:val="00C92A22"/>
    <w:rsid w:val="00C932B4"/>
    <w:rsid w:val="00C93C82"/>
    <w:rsid w:val="00C959D2"/>
    <w:rsid w:val="00CA0B02"/>
    <w:rsid w:val="00CA2F34"/>
    <w:rsid w:val="00CA6505"/>
    <w:rsid w:val="00CA6743"/>
    <w:rsid w:val="00CA76B9"/>
    <w:rsid w:val="00CB0D59"/>
    <w:rsid w:val="00CB0FDF"/>
    <w:rsid w:val="00CB1CA8"/>
    <w:rsid w:val="00CB1EBE"/>
    <w:rsid w:val="00CB36F7"/>
    <w:rsid w:val="00CB3F67"/>
    <w:rsid w:val="00CB4088"/>
    <w:rsid w:val="00CB6B5B"/>
    <w:rsid w:val="00CB7DE8"/>
    <w:rsid w:val="00CC534C"/>
    <w:rsid w:val="00CC5E23"/>
    <w:rsid w:val="00CC5F40"/>
    <w:rsid w:val="00CC5FA5"/>
    <w:rsid w:val="00CD18E2"/>
    <w:rsid w:val="00CD2472"/>
    <w:rsid w:val="00CD2F47"/>
    <w:rsid w:val="00CD49BC"/>
    <w:rsid w:val="00CD5827"/>
    <w:rsid w:val="00CD743B"/>
    <w:rsid w:val="00CD7B42"/>
    <w:rsid w:val="00CE1D6F"/>
    <w:rsid w:val="00CE4980"/>
    <w:rsid w:val="00CE4C89"/>
    <w:rsid w:val="00CE7CFB"/>
    <w:rsid w:val="00CE7E67"/>
    <w:rsid w:val="00CF0B2E"/>
    <w:rsid w:val="00CF0E2C"/>
    <w:rsid w:val="00CF1AA5"/>
    <w:rsid w:val="00CF22A6"/>
    <w:rsid w:val="00CF381A"/>
    <w:rsid w:val="00CF3E7D"/>
    <w:rsid w:val="00D01AE9"/>
    <w:rsid w:val="00D023F5"/>
    <w:rsid w:val="00D02A66"/>
    <w:rsid w:val="00D02F0A"/>
    <w:rsid w:val="00D049D6"/>
    <w:rsid w:val="00D06601"/>
    <w:rsid w:val="00D0677B"/>
    <w:rsid w:val="00D14772"/>
    <w:rsid w:val="00D17BA4"/>
    <w:rsid w:val="00D24570"/>
    <w:rsid w:val="00D25B2B"/>
    <w:rsid w:val="00D25D9C"/>
    <w:rsid w:val="00D2657A"/>
    <w:rsid w:val="00D303A0"/>
    <w:rsid w:val="00D30543"/>
    <w:rsid w:val="00D334F0"/>
    <w:rsid w:val="00D341C9"/>
    <w:rsid w:val="00D34640"/>
    <w:rsid w:val="00D34A2B"/>
    <w:rsid w:val="00D35C61"/>
    <w:rsid w:val="00D35F3B"/>
    <w:rsid w:val="00D43BA6"/>
    <w:rsid w:val="00D4544D"/>
    <w:rsid w:val="00D45589"/>
    <w:rsid w:val="00D45BC8"/>
    <w:rsid w:val="00D4740C"/>
    <w:rsid w:val="00D500C1"/>
    <w:rsid w:val="00D50586"/>
    <w:rsid w:val="00D51DF3"/>
    <w:rsid w:val="00D52721"/>
    <w:rsid w:val="00D52F1C"/>
    <w:rsid w:val="00D55394"/>
    <w:rsid w:val="00D61EAE"/>
    <w:rsid w:val="00D642D9"/>
    <w:rsid w:val="00D659E2"/>
    <w:rsid w:val="00D676E7"/>
    <w:rsid w:val="00D70EF1"/>
    <w:rsid w:val="00D710D2"/>
    <w:rsid w:val="00D71960"/>
    <w:rsid w:val="00D73C39"/>
    <w:rsid w:val="00D8019D"/>
    <w:rsid w:val="00D8071A"/>
    <w:rsid w:val="00D845CE"/>
    <w:rsid w:val="00D86FDE"/>
    <w:rsid w:val="00D87FDB"/>
    <w:rsid w:val="00D9133A"/>
    <w:rsid w:val="00D9146E"/>
    <w:rsid w:val="00D9249E"/>
    <w:rsid w:val="00D930E0"/>
    <w:rsid w:val="00D932B0"/>
    <w:rsid w:val="00D9665B"/>
    <w:rsid w:val="00D96E5E"/>
    <w:rsid w:val="00D97B46"/>
    <w:rsid w:val="00DA08A0"/>
    <w:rsid w:val="00DA1D52"/>
    <w:rsid w:val="00DA3B30"/>
    <w:rsid w:val="00DA513E"/>
    <w:rsid w:val="00DA7418"/>
    <w:rsid w:val="00DB41D7"/>
    <w:rsid w:val="00DB62C5"/>
    <w:rsid w:val="00DB6D8D"/>
    <w:rsid w:val="00DC19FE"/>
    <w:rsid w:val="00DC1B9C"/>
    <w:rsid w:val="00DC1DB4"/>
    <w:rsid w:val="00DC2313"/>
    <w:rsid w:val="00DC2D12"/>
    <w:rsid w:val="00DC39AE"/>
    <w:rsid w:val="00DC56EB"/>
    <w:rsid w:val="00DC5F87"/>
    <w:rsid w:val="00DD0AE4"/>
    <w:rsid w:val="00DD1085"/>
    <w:rsid w:val="00DD165D"/>
    <w:rsid w:val="00DD1C82"/>
    <w:rsid w:val="00DD6443"/>
    <w:rsid w:val="00DD673A"/>
    <w:rsid w:val="00DE020A"/>
    <w:rsid w:val="00DE0216"/>
    <w:rsid w:val="00DE08F0"/>
    <w:rsid w:val="00DE4F55"/>
    <w:rsid w:val="00DE7371"/>
    <w:rsid w:val="00DE7391"/>
    <w:rsid w:val="00DE7ABF"/>
    <w:rsid w:val="00DE7F0E"/>
    <w:rsid w:val="00DF000F"/>
    <w:rsid w:val="00DF422C"/>
    <w:rsid w:val="00DF5966"/>
    <w:rsid w:val="00DF5B06"/>
    <w:rsid w:val="00DF68A2"/>
    <w:rsid w:val="00E012C3"/>
    <w:rsid w:val="00E02D51"/>
    <w:rsid w:val="00E05F1E"/>
    <w:rsid w:val="00E064F1"/>
    <w:rsid w:val="00E106E1"/>
    <w:rsid w:val="00E10DA8"/>
    <w:rsid w:val="00E112C6"/>
    <w:rsid w:val="00E14425"/>
    <w:rsid w:val="00E14DCF"/>
    <w:rsid w:val="00E14E96"/>
    <w:rsid w:val="00E160EF"/>
    <w:rsid w:val="00E165B3"/>
    <w:rsid w:val="00E17725"/>
    <w:rsid w:val="00E208DD"/>
    <w:rsid w:val="00E20F6F"/>
    <w:rsid w:val="00E231A8"/>
    <w:rsid w:val="00E240AA"/>
    <w:rsid w:val="00E25BA5"/>
    <w:rsid w:val="00E26883"/>
    <w:rsid w:val="00E34EC7"/>
    <w:rsid w:val="00E3517B"/>
    <w:rsid w:val="00E364D4"/>
    <w:rsid w:val="00E435B3"/>
    <w:rsid w:val="00E4363F"/>
    <w:rsid w:val="00E44623"/>
    <w:rsid w:val="00E45973"/>
    <w:rsid w:val="00E45A5F"/>
    <w:rsid w:val="00E45BE2"/>
    <w:rsid w:val="00E45DF8"/>
    <w:rsid w:val="00E46832"/>
    <w:rsid w:val="00E5027C"/>
    <w:rsid w:val="00E52551"/>
    <w:rsid w:val="00E528E5"/>
    <w:rsid w:val="00E546A2"/>
    <w:rsid w:val="00E60514"/>
    <w:rsid w:val="00E6263E"/>
    <w:rsid w:val="00E66408"/>
    <w:rsid w:val="00E66E3D"/>
    <w:rsid w:val="00E67CCC"/>
    <w:rsid w:val="00E71639"/>
    <w:rsid w:val="00E73947"/>
    <w:rsid w:val="00E74750"/>
    <w:rsid w:val="00E776BE"/>
    <w:rsid w:val="00E77BCC"/>
    <w:rsid w:val="00E80876"/>
    <w:rsid w:val="00E80B9B"/>
    <w:rsid w:val="00E818A1"/>
    <w:rsid w:val="00E9064E"/>
    <w:rsid w:val="00E92DB5"/>
    <w:rsid w:val="00E95672"/>
    <w:rsid w:val="00E95B81"/>
    <w:rsid w:val="00E974D3"/>
    <w:rsid w:val="00E97A87"/>
    <w:rsid w:val="00EA0975"/>
    <w:rsid w:val="00EA6700"/>
    <w:rsid w:val="00EA6C90"/>
    <w:rsid w:val="00EA7958"/>
    <w:rsid w:val="00EA7F87"/>
    <w:rsid w:val="00EB1117"/>
    <w:rsid w:val="00EB1126"/>
    <w:rsid w:val="00EB1A41"/>
    <w:rsid w:val="00EB20F4"/>
    <w:rsid w:val="00EB225E"/>
    <w:rsid w:val="00EB6171"/>
    <w:rsid w:val="00EC037C"/>
    <w:rsid w:val="00EC0BB2"/>
    <w:rsid w:val="00EC5AB0"/>
    <w:rsid w:val="00EC633E"/>
    <w:rsid w:val="00ED2C3E"/>
    <w:rsid w:val="00ED44D2"/>
    <w:rsid w:val="00ED4661"/>
    <w:rsid w:val="00ED4B5F"/>
    <w:rsid w:val="00ED718F"/>
    <w:rsid w:val="00EE270C"/>
    <w:rsid w:val="00EF2C51"/>
    <w:rsid w:val="00EF4A1D"/>
    <w:rsid w:val="00EF4A8A"/>
    <w:rsid w:val="00EF4DD3"/>
    <w:rsid w:val="00EF5052"/>
    <w:rsid w:val="00EF5FA0"/>
    <w:rsid w:val="00EF66D5"/>
    <w:rsid w:val="00F0095B"/>
    <w:rsid w:val="00F020A3"/>
    <w:rsid w:val="00F0296D"/>
    <w:rsid w:val="00F05BF8"/>
    <w:rsid w:val="00F12D80"/>
    <w:rsid w:val="00F140AF"/>
    <w:rsid w:val="00F141FD"/>
    <w:rsid w:val="00F14751"/>
    <w:rsid w:val="00F152EC"/>
    <w:rsid w:val="00F15ECE"/>
    <w:rsid w:val="00F16A9C"/>
    <w:rsid w:val="00F2177F"/>
    <w:rsid w:val="00F21CE4"/>
    <w:rsid w:val="00F226EE"/>
    <w:rsid w:val="00F22D70"/>
    <w:rsid w:val="00F2410E"/>
    <w:rsid w:val="00F247EF"/>
    <w:rsid w:val="00F2504A"/>
    <w:rsid w:val="00F30921"/>
    <w:rsid w:val="00F32D97"/>
    <w:rsid w:val="00F36148"/>
    <w:rsid w:val="00F3658A"/>
    <w:rsid w:val="00F3749A"/>
    <w:rsid w:val="00F406DD"/>
    <w:rsid w:val="00F44AA3"/>
    <w:rsid w:val="00F45810"/>
    <w:rsid w:val="00F45CF9"/>
    <w:rsid w:val="00F47598"/>
    <w:rsid w:val="00F5249F"/>
    <w:rsid w:val="00F5386C"/>
    <w:rsid w:val="00F54005"/>
    <w:rsid w:val="00F5450D"/>
    <w:rsid w:val="00F54931"/>
    <w:rsid w:val="00F56162"/>
    <w:rsid w:val="00F567A1"/>
    <w:rsid w:val="00F57D57"/>
    <w:rsid w:val="00F603B0"/>
    <w:rsid w:val="00F61336"/>
    <w:rsid w:val="00F61C3A"/>
    <w:rsid w:val="00F62F3B"/>
    <w:rsid w:val="00F639A6"/>
    <w:rsid w:val="00F66749"/>
    <w:rsid w:val="00F72112"/>
    <w:rsid w:val="00F73B2E"/>
    <w:rsid w:val="00F7660C"/>
    <w:rsid w:val="00F87BAD"/>
    <w:rsid w:val="00F90BAB"/>
    <w:rsid w:val="00F91BB6"/>
    <w:rsid w:val="00F91BF4"/>
    <w:rsid w:val="00F93602"/>
    <w:rsid w:val="00F93D3D"/>
    <w:rsid w:val="00F969D3"/>
    <w:rsid w:val="00FA11E7"/>
    <w:rsid w:val="00FA2D00"/>
    <w:rsid w:val="00FA3348"/>
    <w:rsid w:val="00FA4C79"/>
    <w:rsid w:val="00FA7B7B"/>
    <w:rsid w:val="00FB1BE2"/>
    <w:rsid w:val="00FB29DD"/>
    <w:rsid w:val="00FB5A92"/>
    <w:rsid w:val="00FB6282"/>
    <w:rsid w:val="00FB6D50"/>
    <w:rsid w:val="00FC0D59"/>
    <w:rsid w:val="00FC1E49"/>
    <w:rsid w:val="00FC30CE"/>
    <w:rsid w:val="00FC34CE"/>
    <w:rsid w:val="00FC3AF9"/>
    <w:rsid w:val="00FC7160"/>
    <w:rsid w:val="00FC7FFC"/>
    <w:rsid w:val="00FD01CD"/>
    <w:rsid w:val="00FD0529"/>
    <w:rsid w:val="00FD455C"/>
    <w:rsid w:val="00FD64F0"/>
    <w:rsid w:val="00FE073C"/>
    <w:rsid w:val="00FE08BF"/>
    <w:rsid w:val="00FE32AA"/>
    <w:rsid w:val="00FE3FC8"/>
    <w:rsid w:val="00FE4068"/>
    <w:rsid w:val="00FE49A7"/>
    <w:rsid w:val="00FF004E"/>
    <w:rsid w:val="00FF1CCB"/>
    <w:rsid w:val="00FF2AEB"/>
    <w:rsid w:val="00FF5081"/>
    <w:rsid w:val="00FF594F"/>
    <w:rsid w:val="00FF69FE"/>
    <w:rsid w:val="00FF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D29F44E"/>
  <w15:docId w15:val="{DC6A0E8D-5187-4AEA-A7D5-2F00F8595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4373A"/>
    <w:pPr>
      <w:spacing w:before="120" w:line="360" w:lineRule="auto"/>
      <w:jc w:val="both"/>
    </w:pPr>
    <w:rPr>
      <w:sz w:val="24"/>
    </w:rPr>
  </w:style>
  <w:style w:type="paragraph" w:styleId="12">
    <w:name w:val="heading 1"/>
    <w:basedOn w:val="a2"/>
    <w:next w:val="2"/>
    <w:link w:val="13"/>
    <w:uiPriority w:val="9"/>
    <w:qFormat/>
    <w:rsid w:val="00000AFE"/>
    <w:pPr>
      <w:keepNext/>
      <w:pageBreakBefore/>
      <w:numPr>
        <w:numId w:val="1"/>
      </w:numPr>
      <w:tabs>
        <w:tab w:val="left" w:pos="567"/>
      </w:tabs>
      <w:suppressAutoHyphens/>
      <w:spacing w:after="360"/>
      <w:jc w:val="center"/>
      <w:outlineLvl w:val="0"/>
    </w:pPr>
    <w:rPr>
      <w:caps/>
      <w:lang w:eastAsia="x-none"/>
    </w:rPr>
  </w:style>
  <w:style w:type="paragraph" w:styleId="2">
    <w:name w:val="heading 2"/>
    <w:basedOn w:val="a2"/>
    <w:next w:val="a3"/>
    <w:link w:val="20"/>
    <w:uiPriority w:val="9"/>
    <w:qFormat/>
    <w:rsid w:val="00490D13"/>
    <w:pPr>
      <w:keepNext/>
      <w:numPr>
        <w:ilvl w:val="1"/>
        <w:numId w:val="1"/>
      </w:numPr>
      <w:suppressAutoHyphens/>
      <w:spacing w:before="480" w:after="240"/>
      <w:ind w:left="1276"/>
      <w:outlineLvl w:val="1"/>
    </w:pPr>
    <w:rPr>
      <w:b/>
      <w:bCs/>
      <w:iCs/>
      <w:szCs w:val="28"/>
      <w:lang w:eastAsia="x-none"/>
    </w:rPr>
  </w:style>
  <w:style w:type="paragraph" w:styleId="3">
    <w:name w:val="heading 3"/>
    <w:basedOn w:val="2"/>
    <w:next w:val="a3"/>
    <w:link w:val="30"/>
    <w:uiPriority w:val="9"/>
    <w:qFormat/>
    <w:rsid w:val="00CC5F40"/>
    <w:pPr>
      <w:numPr>
        <w:ilvl w:val="2"/>
      </w:numPr>
      <w:spacing w:before="240" w:after="120"/>
      <w:ind w:left="1418"/>
      <w:outlineLvl w:val="2"/>
    </w:pPr>
    <w:rPr>
      <w:b w:val="0"/>
      <w:bCs w:val="0"/>
      <w:szCs w:val="26"/>
    </w:rPr>
  </w:style>
  <w:style w:type="paragraph" w:styleId="4">
    <w:name w:val="heading 4"/>
    <w:basedOn w:val="3"/>
    <w:next w:val="a3"/>
    <w:link w:val="40"/>
    <w:uiPriority w:val="9"/>
    <w:qFormat/>
    <w:rsid w:val="000B258A"/>
    <w:pPr>
      <w:numPr>
        <w:ilvl w:val="3"/>
      </w:numPr>
      <w:spacing w:before="120"/>
      <w:outlineLvl w:val="3"/>
    </w:pPr>
    <w:rPr>
      <w:bCs/>
      <w:i/>
      <w:szCs w:val="28"/>
    </w:rPr>
  </w:style>
  <w:style w:type="paragraph" w:styleId="5">
    <w:name w:val="heading 5"/>
    <w:basedOn w:val="4"/>
    <w:next w:val="a3"/>
    <w:link w:val="50"/>
    <w:uiPriority w:val="9"/>
    <w:qFormat/>
    <w:rsid w:val="00CA2F34"/>
    <w:pPr>
      <w:numPr>
        <w:ilvl w:val="4"/>
      </w:numPr>
      <w:ind w:left="1985" w:hanging="1276"/>
      <w:outlineLvl w:val="4"/>
    </w:pPr>
    <w:rPr>
      <w:bCs w:val="0"/>
      <w:iCs w:val="0"/>
    </w:rPr>
  </w:style>
  <w:style w:type="paragraph" w:styleId="6">
    <w:name w:val="heading 6"/>
    <w:basedOn w:val="5"/>
    <w:next w:val="a3"/>
    <w:link w:val="60"/>
    <w:uiPriority w:val="9"/>
    <w:qFormat/>
    <w:rsid w:val="00CA2F34"/>
    <w:pPr>
      <w:numPr>
        <w:ilvl w:val="5"/>
      </w:numPr>
      <w:ind w:left="2268" w:hanging="1559"/>
      <w:outlineLvl w:val="5"/>
    </w:pPr>
    <w:rPr>
      <w:bCs/>
      <w:szCs w:val="22"/>
    </w:rPr>
  </w:style>
  <w:style w:type="paragraph" w:styleId="7">
    <w:name w:val="heading 7"/>
    <w:basedOn w:val="a2"/>
    <w:next w:val="a2"/>
    <w:link w:val="70"/>
    <w:qFormat/>
    <w:rsid w:val="00C14EAD"/>
    <w:pPr>
      <w:numPr>
        <w:ilvl w:val="6"/>
        <w:numId w:val="1"/>
      </w:numPr>
      <w:spacing w:before="240" w:after="60"/>
      <w:jc w:val="left"/>
      <w:outlineLvl w:val="6"/>
    </w:pPr>
    <w:rPr>
      <w:rFonts w:eastAsia="MS Mincho"/>
      <w:szCs w:val="24"/>
      <w:lang w:eastAsia="ja-JP"/>
    </w:rPr>
  </w:style>
  <w:style w:type="paragraph" w:styleId="8">
    <w:name w:val="heading 8"/>
    <w:basedOn w:val="a2"/>
    <w:next w:val="a2"/>
    <w:link w:val="80"/>
    <w:qFormat/>
    <w:rsid w:val="00C14EAD"/>
    <w:pPr>
      <w:numPr>
        <w:ilvl w:val="7"/>
        <w:numId w:val="1"/>
      </w:numPr>
      <w:spacing w:before="240" w:after="60"/>
      <w:jc w:val="left"/>
      <w:outlineLvl w:val="7"/>
    </w:pPr>
    <w:rPr>
      <w:rFonts w:eastAsia="MS Mincho"/>
      <w:i/>
      <w:iCs/>
      <w:szCs w:val="24"/>
      <w:lang w:eastAsia="ja-JP"/>
    </w:rPr>
  </w:style>
  <w:style w:type="paragraph" w:styleId="9">
    <w:name w:val="heading 9"/>
    <w:basedOn w:val="a2"/>
    <w:next w:val="a2"/>
    <w:link w:val="90"/>
    <w:qFormat/>
    <w:rsid w:val="00C14EAD"/>
    <w:pPr>
      <w:numPr>
        <w:ilvl w:val="8"/>
        <w:numId w:val="1"/>
      </w:numPr>
      <w:spacing w:before="240" w:after="60"/>
      <w:jc w:val="left"/>
      <w:outlineLvl w:val="8"/>
    </w:pPr>
    <w:rPr>
      <w:rFonts w:eastAsia="MS Mincho"/>
      <w:szCs w:val="22"/>
      <w:lang w:eastAsia="ja-JP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0B258A"/>
    <w:rPr>
      <w:bCs/>
      <w:i/>
      <w:iCs/>
      <w:sz w:val="24"/>
      <w:szCs w:val="28"/>
      <w:lang w:eastAsia="x-none"/>
    </w:rPr>
  </w:style>
  <w:style w:type="paragraph" w:customStyle="1" w:styleId="a7">
    <w:name w:val="Штамп"/>
    <w:basedOn w:val="a2"/>
    <w:qFormat/>
    <w:rsid w:val="00FA7B7B"/>
    <w:pPr>
      <w:spacing w:before="0" w:line="240" w:lineRule="auto"/>
      <w:jc w:val="center"/>
    </w:pPr>
    <w:rPr>
      <w:rFonts w:ascii="PT Sans" w:hAnsi="PT Sans"/>
      <w:i/>
      <w:noProof/>
      <w:sz w:val="22"/>
      <w:szCs w:val="22"/>
    </w:rPr>
  </w:style>
  <w:style w:type="paragraph" w:styleId="a8">
    <w:name w:val="header"/>
    <w:basedOn w:val="a2"/>
    <w:link w:val="a9"/>
    <w:uiPriority w:val="99"/>
    <w:unhideWhenUsed/>
    <w:rsid w:val="00021A2E"/>
    <w:pPr>
      <w:tabs>
        <w:tab w:val="center" w:pos="4677"/>
        <w:tab w:val="right" w:pos="9355"/>
      </w:tabs>
      <w:spacing w:before="0" w:line="240" w:lineRule="auto"/>
    </w:pPr>
  </w:style>
  <w:style w:type="paragraph" w:styleId="a3">
    <w:name w:val="Body Text"/>
    <w:basedOn w:val="a2"/>
    <w:link w:val="aa"/>
    <w:autoRedefine/>
    <w:uiPriority w:val="99"/>
    <w:qFormat/>
    <w:rsid w:val="008C642C"/>
    <w:pPr>
      <w:spacing w:after="120"/>
      <w:ind w:firstLine="709"/>
      <w:contextualSpacing/>
    </w:pPr>
    <w:rPr>
      <w:lang w:eastAsia="x-none"/>
    </w:rPr>
  </w:style>
  <w:style w:type="character" w:customStyle="1" w:styleId="a9">
    <w:name w:val="Верхний колонтитул Знак"/>
    <w:link w:val="a8"/>
    <w:uiPriority w:val="99"/>
    <w:rsid w:val="00021A2E"/>
    <w:rPr>
      <w:rFonts w:ascii="PT Serif" w:hAnsi="PT Serif"/>
      <w:sz w:val="24"/>
    </w:rPr>
  </w:style>
  <w:style w:type="character" w:customStyle="1" w:styleId="50">
    <w:name w:val="Заголовок 5 Знак"/>
    <w:link w:val="5"/>
    <w:uiPriority w:val="9"/>
    <w:rsid w:val="00CA2F34"/>
    <w:rPr>
      <w:i/>
      <w:sz w:val="24"/>
      <w:szCs w:val="28"/>
      <w:lang w:eastAsia="x-none"/>
    </w:rPr>
  </w:style>
  <w:style w:type="character" w:customStyle="1" w:styleId="60">
    <w:name w:val="Заголовок 6 Знак"/>
    <w:link w:val="6"/>
    <w:uiPriority w:val="9"/>
    <w:rsid w:val="00CA2F34"/>
    <w:rPr>
      <w:bCs/>
      <w:i/>
      <w:sz w:val="24"/>
      <w:szCs w:val="22"/>
      <w:lang w:eastAsia="x-none"/>
    </w:rPr>
  </w:style>
  <w:style w:type="character" w:customStyle="1" w:styleId="70">
    <w:name w:val="Заголовок 7 Знак"/>
    <w:link w:val="7"/>
    <w:rsid w:val="00C14EAD"/>
    <w:rPr>
      <w:rFonts w:ascii="PT Serif" w:eastAsia="MS Mincho" w:hAnsi="PT Serif"/>
      <w:sz w:val="24"/>
      <w:szCs w:val="24"/>
      <w:lang w:eastAsia="ja-JP"/>
    </w:rPr>
  </w:style>
  <w:style w:type="character" w:customStyle="1" w:styleId="80">
    <w:name w:val="Заголовок 8 Знак"/>
    <w:link w:val="8"/>
    <w:rsid w:val="00C14EAD"/>
    <w:rPr>
      <w:rFonts w:ascii="PT Serif" w:eastAsia="MS Mincho" w:hAnsi="PT Serif"/>
      <w:i/>
      <w:iCs/>
      <w:sz w:val="24"/>
      <w:szCs w:val="24"/>
      <w:lang w:eastAsia="ja-JP"/>
    </w:rPr>
  </w:style>
  <w:style w:type="character" w:customStyle="1" w:styleId="90">
    <w:name w:val="Заголовок 9 Знак"/>
    <w:link w:val="9"/>
    <w:rsid w:val="00C14EAD"/>
    <w:rPr>
      <w:rFonts w:ascii="PT Serif" w:eastAsia="MS Mincho" w:hAnsi="PT Serif"/>
      <w:sz w:val="24"/>
      <w:szCs w:val="22"/>
      <w:lang w:eastAsia="ja-JP"/>
    </w:rPr>
  </w:style>
  <w:style w:type="paragraph" w:styleId="21">
    <w:name w:val="toc 2"/>
    <w:basedOn w:val="a2"/>
    <w:next w:val="a2"/>
    <w:autoRedefine/>
    <w:uiPriority w:val="39"/>
    <w:qFormat/>
    <w:rsid w:val="00000AFE"/>
    <w:pPr>
      <w:spacing w:after="120" w:line="240" w:lineRule="auto"/>
      <w:ind w:left="567" w:right="567" w:hanging="567"/>
    </w:pPr>
    <w:rPr>
      <w:noProof/>
      <w:szCs w:val="28"/>
    </w:rPr>
  </w:style>
  <w:style w:type="paragraph" w:styleId="14">
    <w:name w:val="toc 1"/>
    <w:basedOn w:val="a2"/>
    <w:next w:val="a2"/>
    <w:autoRedefine/>
    <w:uiPriority w:val="39"/>
    <w:qFormat/>
    <w:rsid w:val="00000AFE"/>
    <w:pPr>
      <w:tabs>
        <w:tab w:val="right" w:leader="dot" w:pos="10196"/>
      </w:tabs>
      <w:spacing w:after="120" w:line="240" w:lineRule="auto"/>
      <w:ind w:left="426" w:right="567" w:hanging="426"/>
    </w:pPr>
    <w:rPr>
      <w:rFonts w:eastAsia="MS Mincho"/>
      <w:b/>
      <w:noProof/>
      <w:szCs w:val="24"/>
    </w:rPr>
  </w:style>
  <w:style w:type="paragraph" w:styleId="31">
    <w:name w:val="toc 3"/>
    <w:basedOn w:val="a2"/>
    <w:next w:val="a2"/>
    <w:autoRedefine/>
    <w:uiPriority w:val="39"/>
    <w:qFormat/>
    <w:rsid w:val="00146041"/>
    <w:pPr>
      <w:spacing w:after="120" w:line="240" w:lineRule="auto"/>
      <w:ind w:left="993" w:right="567" w:hanging="709"/>
    </w:pPr>
    <w:rPr>
      <w:iCs/>
      <w:noProof/>
      <w:szCs w:val="28"/>
    </w:rPr>
  </w:style>
  <w:style w:type="paragraph" w:styleId="41">
    <w:name w:val="toc 4"/>
    <w:basedOn w:val="a2"/>
    <w:next w:val="a2"/>
    <w:autoRedefine/>
    <w:uiPriority w:val="39"/>
    <w:rsid w:val="00146041"/>
    <w:pPr>
      <w:spacing w:after="120" w:line="240" w:lineRule="auto"/>
      <w:ind w:left="1560" w:right="567" w:hanging="993"/>
    </w:pPr>
    <w:rPr>
      <w:noProof/>
      <w:szCs w:val="24"/>
    </w:rPr>
  </w:style>
  <w:style w:type="paragraph" w:styleId="51">
    <w:name w:val="toc 5"/>
    <w:basedOn w:val="a2"/>
    <w:next w:val="a2"/>
    <w:autoRedefine/>
    <w:uiPriority w:val="39"/>
    <w:rsid w:val="00146041"/>
    <w:pPr>
      <w:spacing w:after="120" w:line="240" w:lineRule="auto"/>
      <w:ind w:left="1843" w:right="566" w:hanging="1276"/>
    </w:pPr>
    <w:rPr>
      <w:noProof/>
      <w:szCs w:val="18"/>
    </w:rPr>
  </w:style>
  <w:style w:type="paragraph" w:styleId="ab">
    <w:name w:val="footer"/>
    <w:basedOn w:val="a2"/>
    <w:link w:val="ac"/>
    <w:uiPriority w:val="99"/>
    <w:unhideWhenUsed/>
    <w:rsid w:val="00021A2E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c">
    <w:name w:val="Нижний колонтитул Знак"/>
    <w:link w:val="ab"/>
    <w:uiPriority w:val="99"/>
    <w:rsid w:val="00021A2E"/>
    <w:rPr>
      <w:rFonts w:ascii="PT Serif" w:hAnsi="PT Serif"/>
      <w:sz w:val="24"/>
    </w:rPr>
  </w:style>
  <w:style w:type="table" w:styleId="ad">
    <w:name w:val="Table Grid"/>
    <w:basedOn w:val="a5"/>
    <w:rsid w:val="00921CF7"/>
    <w:pPr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Заголовок 1 Знак"/>
    <w:link w:val="12"/>
    <w:uiPriority w:val="9"/>
    <w:rsid w:val="00000AFE"/>
    <w:rPr>
      <w:rFonts w:ascii="PT Serif" w:hAnsi="PT Serif"/>
      <w:caps/>
      <w:sz w:val="24"/>
      <w:lang w:eastAsia="x-none"/>
    </w:rPr>
  </w:style>
  <w:style w:type="character" w:customStyle="1" w:styleId="20">
    <w:name w:val="Заголовок 2 Знак"/>
    <w:link w:val="2"/>
    <w:uiPriority w:val="9"/>
    <w:rsid w:val="00490D13"/>
    <w:rPr>
      <w:b/>
      <w:bCs/>
      <w:iCs/>
      <w:sz w:val="24"/>
      <w:szCs w:val="28"/>
      <w:lang w:eastAsia="x-none"/>
    </w:rPr>
  </w:style>
  <w:style w:type="paragraph" w:styleId="22">
    <w:name w:val="envelope return"/>
    <w:basedOn w:val="a2"/>
    <w:uiPriority w:val="99"/>
    <w:semiHidden/>
    <w:unhideWhenUsed/>
    <w:rsid w:val="00C14EAD"/>
    <w:pPr>
      <w:spacing w:before="0" w:line="240" w:lineRule="auto"/>
    </w:pPr>
    <w:rPr>
      <w:sz w:val="20"/>
    </w:rPr>
  </w:style>
  <w:style w:type="paragraph" w:customStyle="1" w:styleId="ImageCaption">
    <w:name w:val="Image Caption"/>
    <w:basedOn w:val="-"/>
    <w:rsid w:val="004C0DB1"/>
    <w:pPr>
      <w:tabs>
        <w:tab w:val="center" w:pos="4536"/>
        <w:tab w:val="right" w:pos="9072"/>
      </w:tabs>
      <w:spacing w:after="240"/>
    </w:pPr>
    <w:rPr>
      <w:lang w:eastAsia="x-none"/>
    </w:rPr>
  </w:style>
  <w:style w:type="paragraph" w:styleId="ae">
    <w:name w:val="Title"/>
    <w:basedOn w:val="a2"/>
    <w:next w:val="-"/>
    <w:link w:val="af"/>
    <w:qFormat/>
    <w:rsid w:val="00CF3E7D"/>
    <w:pPr>
      <w:suppressAutoHyphens/>
      <w:spacing w:before="360" w:after="240"/>
      <w:jc w:val="center"/>
    </w:pPr>
    <w:rPr>
      <w:caps/>
      <w:color w:val="000000"/>
      <w:lang w:eastAsia="x-none"/>
    </w:rPr>
  </w:style>
  <w:style w:type="character" w:customStyle="1" w:styleId="af">
    <w:name w:val="Название Знак"/>
    <w:link w:val="ae"/>
    <w:rsid w:val="00CF3E7D"/>
    <w:rPr>
      <w:rFonts w:ascii="PT Serif" w:hAnsi="PT Serif"/>
      <w:caps/>
      <w:color w:val="000000"/>
      <w:sz w:val="24"/>
      <w:lang w:eastAsia="x-none"/>
    </w:rPr>
  </w:style>
  <w:style w:type="paragraph" w:customStyle="1" w:styleId="UnnumberedHeading1NoTOC">
    <w:name w:val="UnnumberedHeading1NoTOC"/>
    <w:basedOn w:val="a2"/>
    <w:next w:val="a3"/>
    <w:link w:val="UnnumberedHeading1NoTOC0"/>
    <w:qFormat/>
    <w:rsid w:val="00B66BF3"/>
    <w:pPr>
      <w:keepNext/>
      <w:pageBreakBefore/>
      <w:suppressAutoHyphens/>
      <w:spacing w:after="360"/>
      <w:jc w:val="center"/>
      <w:outlineLvl w:val="0"/>
    </w:pPr>
    <w:rPr>
      <w:caps/>
    </w:rPr>
  </w:style>
  <w:style w:type="paragraph" w:styleId="af0">
    <w:name w:val="Revision"/>
    <w:hidden/>
    <w:uiPriority w:val="99"/>
    <w:semiHidden/>
    <w:rsid w:val="008112CD"/>
    <w:rPr>
      <w:sz w:val="28"/>
    </w:rPr>
  </w:style>
  <w:style w:type="character" w:customStyle="1" w:styleId="aa">
    <w:name w:val="Основной текст Знак"/>
    <w:link w:val="a3"/>
    <w:uiPriority w:val="99"/>
    <w:rsid w:val="008C642C"/>
    <w:rPr>
      <w:sz w:val="24"/>
      <w:lang w:eastAsia="x-none"/>
    </w:rPr>
  </w:style>
  <w:style w:type="paragraph" w:customStyle="1" w:styleId="-">
    <w:name w:val="Обычный-центр"/>
    <w:basedOn w:val="a2"/>
    <w:link w:val="-0"/>
    <w:qFormat/>
    <w:rsid w:val="00146041"/>
    <w:pPr>
      <w:jc w:val="center"/>
    </w:pPr>
  </w:style>
  <w:style w:type="character" w:customStyle="1" w:styleId="-0">
    <w:name w:val="Обычный-центр Знак"/>
    <w:link w:val="-"/>
    <w:rsid w:val="00F36148"/>
    <w:rPr>
      <w:rFonts w:ascii="PT Serif" w:hAnsi="PT Serif"/>
      <w:sz w:val="28"/>
    </w:rPr>
  </w:style>
  <w:style w:type="paragraph" w:customStyle="1" w:styleId="SourceCode">
    <w:name w:val="Source Code"/>
    <w:basedOn w:val="a3"/>
    <w:link w:val="SourceCode0"/>
    <w:qFormat/>
    <w:rsid w:val="009B531C"/>
    <w:pPr>
      <w:spacing w:before="200" w:after="200" w:line="240" w:lineRule="auto"/>
      <w:ind w:firstLine="0"/>
      <w:jc w:val="left"/>
    </w:pPr>
    <w:rPr>
      <w:rFonts w:ascii="PT Mono" w:hAnsi="PT Mono" w:cs="Courier New"/>
      <w:sz w:val="21"/>
    </w:rPr>
  </w:style>
  <w:style w:type="paragraph" w:customStyle="1" w:styleId="TableCaption">
    <w:name w:val="Table Caption"/>
    <w:basedOn w:val="a2"/>
    <w:next w:val="a3"/>
    <w:link w:val="TableCaption0"/>
    <w:qFormat/>
    <w:rsid w:val="00E776BE"/>
    <w:pPr>
      <w:keepNext/>
      <w:spacing w:before="240" w:after="120" w:line="240" w:lineRule="auto"/>
    </w:pPr>
  </w:style>
  <w:style w:type="character" w:customStyle="1" w:styleId="SourceCode0">
    <w:name w:val="Source Code Знак"/>
    <w:link w:val="SourceCode"/>
    <w:rsid w:val="009B531C"/>
    <w:rPr>
      <w:rFonts w:ascii="PT Mono" w:hAnsi="PT Mono" w:cs="Courier New"/>
      <w:sz w:val="21"/>
    </w:rPr>
  </w:style>
  <w:style w:type="character" w:customStyle="1" w:styleId="UnnumberedHeading1NoTOC0">
    <w:name w:val="UnnumberedHeading1NoTOC Знак"/>
    <w:link w:val="UnnumberedHeading1NoTOC"/>
    <w:rsid w:val="00B66BF3"/>
    <w:rPr>
      <w:rFonts w:ascii="PT Serif" w:hAnsi="PT Serif"/>
      <w:caps/>
      <w:sz w:val="24"/>
    </w:rPr>
  </w:style>
  <w:style w:type="character" w:customStyle="1" w:styleId="TableCaption0">
    <w:name w:val="Table Caption Знак"/>
    <w:link w:val="TableCaption"/>
    <w:rsid w:val="00E776BE"/>
    <w:rPr>
      <w:rFonts w:ascii="PT Serif" w:hAnsi="PT Serif"/>
      <w:sz w:val="24"/>
    </w:rPr>
  </w:style>
  <w:style w:type="paragraph" w:customStyle="1" w:styleId="UnnumberedHeading1">
    <w:name w:val="UnnumberedHeading1"/>
    <w:basedOn w:val="12"/>
    <w:link w:val="UnnumberedHeading10"/>
    <w:qFormat/>
    <w:rsid w:val="00B66BF3"/>
    <w:pPr>
      <w:numPr>
        <w:numId w:val="0"/>
      </w:numPr>
    </w:pPr>
  </w:style>
  <w:style w:type="character" w:customStyle="1" w:styleId="UnnumberedHeading10">
    <w:name w:val="UnnumberedHeading1 Знак"/>
    <w:link w:val="UnnumberedHeading1"/>
    <w:rsid w:val="00B66BF3"/>
    <w:rPr>
      <w:rFonts w:ascii="PT Serif" w:hAnsi="PT Serif"/>
      <w:caps/>
      <w:sz w:val="24"/>
      <w:lang w:eastAsia="x-none"/>
    </w:rPr>
  </w:style>
  <w:style w:type="paragraph" w:customStyle="1" w:styleId="FirstParagraph">
    <w:name w:val="First Paragraph"/>
    <w:basedOn w:val="a3"/>
    <w:link w:val="FirstParagraph0"/>
    <w:qFormat/>
    <w:rsid w:val="00592EF8"/>
    <w:pPr>
      <w:spacing w:after="0"/>
    </w:pPr>
  </w:style>
  <w:style w:type="character" w:customStyle="1" w:styleId="FirstParagraph0">
    <w:name w:val="First Paragraph Знак"/>
    <w:link w:val="FirstParagraph"/>
    <w:rsid w:val="00592EF8"/>
    <w:rPr>
      <w:rFonts w:ascii="PT Serif" w:hAnsi="PT Serif"/>
      <w:sz w:val="24"/>
      <w:lang w:val="en-US"/>
    </w:rPr>
  </w:style>
  <w:style w:type="paragraph" w:customStyle="1" w:styleId="Compact">
    <w:name w:val="Compact"/>
    <w:basedOn w:val="a3"/>
    <w:link w:val="Compact0"/>
    <w:qFormat/>
    <w:rsid w:val="003A13B7"/>
    <w:pPr>
      <w:spacing w:before="0" w:after="0"/>
      <w:ind w:firstLine="0"/>
    </w:pPr>
  </w:style>
  <w:style w:type="character" w:customStyle="1" w:styleId="Compact0">
    <w:name w:val="Compact Знак"/>
    <w:link w:val="Compact"/>
    <w:rsid w:val="003A13B7"/>
    <w:rPr>
      <w:rFonts w:ascii="PT Serif" w:hAnsi="PT Serif"/>
      <w:sz w:val="24"/>
    </w:rPr>
  </w:style>
  <w:style w:type="paragraph" w:customStyle="1" w:styleId="Figure">
    <w:name w:val="Figure"/>
    <w:basedOn w:val="a2"/>
    <w:link w:val="Figure0"/>
    <w:qFormat/>
    <w:rsid w:val="004C0DB1"/>
    <w:pPr>
      <w:keepNext/>
      <w:tabs>
        <w:tab w:val="left" w:pos="1134"/>
      </w:tabs>
      <w:spacing w:before="160"/>
      <w:jc w:val="center"/>
    </w:pPr>
    <w:rPr>
      <w:noProof/>
      <w:color w:val="000000"/>
      <w:szCs w:val="27"/>
    </w:rPr>
  </w:style>
  <w:style w:type="character" w:customStyle="1" w:styleId="Figure0">
    <w:name w:val="Figure Знак"/>
    <w:link w:val="Figure"/>
    <w:rsid w:val="004C0DB1"/>
    <w:rPr>
      <w:noProof/>
      <w:color w:val="000000"/>
      <w:sz w:val="24"/>
      <w:szCs w:val="27"/>
    </w:rPr>
  </w:style>
  <w:style w:type="character" w:customStyle="1" w:styleId="VerbatimChar">
    <w:name w:val="Verbatim Char"/>
    <w:qFormat/>
    <w:rsid w:val="00DC39AE"/>
    <w:rPr>
      <w:rFonts w:ascii="PT Mono" w:hAnsi="PT Mono"/>
      <w:b w:val="0"/>
      <w:i w:val="0"/>
      <w:sz w:val="24"/>
    </w:rPr>
  </w:style>
  <w:style w:type="paragraph" w:styleId="af1">
    <w:name w:val="List Paragraph"/>
    <w:basedOn w:val="a2"/>
    <w:uiPriority w:val="34"/>
    <w:qFormat/>
    <w:rsid w:val="00CE4980"/>
    <w:pPr>
      <w:ind w:left="720"/>
      <w:contextualSpacing/>
    </w:pPr>
  </w:style>
  <w:style w:type="paragraph" w:styleId="23">
    <w:name w:val="List Number 2"/>
    <w:basedOn w:val="a2"/>
    <w:uiPriority w:val="99"/>
    <w:unhideWhenUsed/>
    <w:rsid w:val="00146574"/>
    <w:pPr>
      <w:contextualSpacing/>
    </w:pPr>
  </w:style>
  <w:style w:type="numbering" w:customStyle="1" w:styleId="11">
    <w:name w:val="Многоуровневый 1.а"/>
    <w:uiPriority w:val="99"/>
    <w:rsid w:val="00146574"/>
    <w:pPr>
      <w:numPr>
        <w:numId w:val="2"/>
      </w:numPr>
    </w:pPr>
  </w:style>
  <w:style w:type="numbering" w:customStyle="1" w:styleId="10">
    <w:name w:val="Многоуровневый 1.а)"/>
    <w:uiPriority w:val="99"/>
    <w:rsid w:val="00DF5966"/>
    <w:pPr>
      <w:numPr>
        <w:numId w:val="3"/>
      </w:numPr>
    </w:pPr>
  </w:style>
  <w:style w:type="numbering" w:customStyle="1" w:styleId="1">
    <w:name w:val="Многоуров 1.а)"/>
    <w:uiPriority w:val="99"/>
    <w:rsid w:val="00DF5966"/>
    <w:pPr>
      <w:numPr>
        <w:numId w:val="4"/>
      </w:numPr>
    </w:pPr>
  </w:style>
  <w:style w:type="table" w:customStyle="1" w:styleId="-1">
    <w:name w:val="СТ-центр"/>
    <w:basedOn w:val="a5"/>
    <w:uiPriority w:val="99"/>
    <w:rsid w:val="00B01A33"/>
    <w:pPr>
      <w:jc w:val="center"/>
    </w:pPr>
    <w:rPr>
      <w:rFonts w:ascii="PT Serif" w:hAnsi="PT Serif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vAlign w:val="center"/>
    </w:tcPr>
    <w:tblStylePr w:type="firstRow">
      <w:pPr>
        <w:wordWrap/>
        <w:spacing w:line="240" w:lineRule="auto"/>
        <w:jc w:val="center"/>
      </w:pPr>
      <w:rPr>
        <w:rFonts w:ascii="PT Serif" w:hAnsi="PT Serif"/>
        <w:b/>
        <w:sz w:val="24"/>
      </w:rPr>
      <w:tblPr/>
      <w:trPr>
        <w:cantSplit w:val="0"/>
        <w:tblHeader/>
      </w:trPr>
    </w:tblStylePr>
  </w:style>
  <w:style w:type="table" w:customStyle="1" w:styleId="-2">
    <w:name w:val="Таблица - центр"/>
    <w:basedOn w:val="ad"/>
    <w:uiPriority w:val="99"/>
    <w:rsid w:val="00D35F3B"/>
    <w:pPr>
      <w:spacing w:after="0"/>
      <w:jc w:val="center"/>
    </w:pPr>
    <w:rPr>
      <w:rFonts w:ascii="PT Serif" w:hAnsi="PT Serif"/>
      <w:sz w:val="24"/>
    </w:rPr>
    <w:tblPr>
      <w:tblStyleRowBandSize w:val="1"/>
      <w:tblCellMar>
        <w:top w:w="57" w:type="dxa"/>
        <w:bottom w:w="57" w:type="dxa"/>
      </w:tblCellMar>
    </w:tblPr>
    <w:tcPr>
      <w:tcMar>
        <w:top w:w="57" w:type="dxa"/>
        <w:bottom w:w="57" w:type="dxa"/>
      </w:tcMar>
      <w:vAlign w:val="center"/>
    </w:tcPr>
    <w:tblStylePr w:type="firstRow">
      <w:rPr>
        <w:b/>
      </w:rPr>
      <w:tblPr/>
      <w:trPr>
        <w:cantSplit/>
        <w:tblHeader/>
      </w:trPr>
    </w:tblStylePr>
    <w:tblStylePr w:type="band1Horz">
      <w:pPr>
        <w:jc w:val="center"/>
      </w:pPr>
    </w:tblStylePr>
  </w:style>
  <w:style w:type="table" w:customStyle="1" w:styleId="19">
    <w:name w:val="ГОСТ19"/>
    <w:basedOn w:val="a5"/>
    <w:uiPriority w:val="99"/>
    <w:rsid w:val="009C2E7B"/>
    <w:tblPr/>
  </w:style>
  <w:style w:type="table" w:customStyle="1" w:styleId="19-">
    <w:name w:val="ГОСТ19-ОЯ"/>
    <w:basedOn w:val="a5"/>
    <w:uiPriority w:val="99"/>
    <w:rsid w:val="00FA7B7B"/>
    <w:rPr>
      <w:rFonts w:ascii="PT Serif" w:hAnsi="PT Serif"/>
      <w:sz w:val="24"/>
    </w:rPr>
    <w:tblPr>
      <w:tblBorders>
        <w:top w:val="single" w:sz="12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noWrap/>
      <w:tcMar>
        <w:top w:w="57" w:type="dxa"/>
        <w:left w:w="57" w:type="dxa"/>
        <w:bottom w:w="57" w:type="dxa"/>
        <w:right w:w="57" w:type="dxa"/>
      </w:tcMar>
    </w:tcPr>
    <w:tblStylePr w:type="firstRow">
      <w:pPr>
        <w:keepNext/>
        <w:widowControl/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center"/>
      </w:pPr>
      <w:rPr>
        <w:rFonts w:ascii="PT Serif" w:hAnsi="PT Serif"/>
        <w:b w:val="0"/>
        <w:sz w:val="24"/>
      </w:rPr>
      <w:tblPr/>
      <w:trPr>
        <w:cantSplit/>
        <w:tblHeader/>
      </w:trPr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single" w:sz="2" w:space="0" w:color="auto"/>
          <w:tl2br w:val="nil"/>
          <w:tr2bl w:val="nil"/>
        </w:tcBorders>
      </w:tcPr>
    </w:tblStylePr>
  </w:style>
  <w:style w:type="paragraph" w:styleId="af2">
    <w:name w:val="footnote text"/>
    <w:basedOn w:val="a2"/>
    <w:link w:val="af3"/>
    <w:uiPriority w:val="9"/>
    <w:unhideWhenUsed/>
    <w:qFormat/>
    <w:rsid w:val="00293F4E"/>
    <w:pPr>
      <w:spacing w:after="200" w:line="240" w:lineRule="auto"/>
      <w:jc w:val="left"/>
    </w:pPr>
    <w:rPr>
      <w:rFonts w:eastAsia="Calibri"/>
      <w:szCs w:val="24"/>
      <w:lang w:val="en-US" w:eastAsia="en-US"/>
    </w:rPr>
  </w:style>
  <w:style w:type="character" w:customStyle="1" w:styleId="af3">
    <w:name w:val="Текст сноски Знак"/>
    <w:link w:val="af2"/>
    <w:uiPriority w:val="9"/>
    <w:rsid w:val="00293F4E"/>
    <w:rPr>
      <w:rFonts w:ascii="PT Serif" w:eastAsia="Calibri" w:hAnsi="PT Serif" w:cs="Times New Roman"/>
      <w:sz w:val="24"/>
      <w:szCs w:val="24"/>
      <w:lang w:val="en-US" w:eastAsia="en-US"/>
    </w:rPr>
  </w:style>
  <w:style w:type="paragraph" w:styleId="61">
    <w:name w:val="toc 6"/>
    <w:basedOn w:val="a2"/>
    <w:next w:val="a2"/>
    <w:autoRedefine/>
    <w:uiPriority w:val="39"/>
    <w:unhideWhenUsed/>
    <w:rsid w:val="004062C7"/>
    <w:pPr>
      <w:spacing w:after="100" w:line="276" w:lineRule="auto"/>
      <w:ind w:left="1100"/>
      <w:jc w:val="left"/>
    </w:pPr>
    <w:rPr>
      <w:sz w:val="22"/>
      <w:szCs w:val="22"/>
    </w:rPr>
  </w:style>
  <w:style w:type="table" w:customStyle="1" w:styleId="TableStyleGost">
    <w:name w:val="TableStyleGost"/>
    <w:basedOn w:val="a5"/>
    <w:uiPriority w:val="99"/>
    <w:rsid w:val="005A77FE"/>
    <w:rPr>
      <w:rFonts w:eastAsia="Calibri"/>
      <w:sz w:val="24"/>
      <w:szCs w:val="24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cPr>
      <w:noWrap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pPr>
        <w:keepNext/>
        <w:widowControl/>
        <w:wordWrap/>
      </w:pPr>
      <w:rPr>
        <w:b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  <w:tl2br w:val="nil"/>
          <w:tr2bl w:val="nil"/>
        </w:tcBorders>
      </w:tcPr>
    </w:tblStylePr>
  </w:style>
  <w:style w:type="table" w:customStyle="1" w:styleId="TableStyleGostNoHeader">
    <w:name w:val="TableStyleGostNoHeader"/>
    <w:basedOn w:val="TableStyleGost"/>
    <w:uiPriority w:val="99"/>
    <w:rsid w:val="00CF381A"/>
    <w:tblPr/>
    <w:tblStylePr w:type="firstRow">
      <w:pPr>
        <w:keepNext/>
        <w:widowControl/>
        <w:wordWrap/>
      </w:pPr>
      <w:rPr>
        <w:b w:val="0"/>
      </w:rPr>
      <w:tblPr/>
      <w:tcPr>
        <w:tcBorders>
          <w:top w:val="single" w:sz="12" w:space="0" w:color="000000"/>
          <w:left w:val="single" w:sz="12" w:space="0" w:color="000000"/>
          <w:bottom w:val="single" w:sz="8" w:space="0" w:color="000000"/>
          <w:right w:val="single" w:sz="12" w:space="0" w:color="000000"/>
          <w:insideH w:val="nil"/>
          <w:insideV w:val="single" w:sz="8" w:space="0" w:color="000000"/>
          <w:tl2br w:val="nil"/>
          <w:tr2bl w:val="nil"/>
        </w:tcBorders>
      </w:tcPr>
    </w:tblStylePr>
  </w:style>
  <w:style w:type="character" w:styleId="af4">
    <w:name w:val="Hyperlink"/>
    <w:uiPriority w:val="99"/>
    <w:unhideWhenUsed/>
    <w:rsid w:val="004210C5"/>
    <w:rPr>
      <w:rFonts w:ascii="Times New Roman" w:hAnsi="Times New Roman"/>
      <w:color w:val="1F497D"/>
      <w:sz w:val="24"/>
      <w:u w:val="none"/>
      <w:lang w:val="ru-RU"/>
    </w:rPr>
  </w:style>
  <w:style w:type="numbering" w:customStyle="1" w:styleId="a">
    <w:name w:val="Маркер"/>
    <w:uiPriority w:val="99"/>
    <w:rsid w:val="00751F6C"/>
    <w:pPr>
      <w:numPr>
        <w:numId w:val="5"/>
      </w:numPr>
    </w:pPr>
  </w:style>
  <w:style w:type="paragraph" w:customStyle="1" w:styleId="-3">
    <w:name w:val="таблица-лево"/>
    <w:basedOn w:val="a2"/>
    <w:link w:val="-4"/>
    <w:qFormat/>
    <w:locked/>
    <w:rsid w:val="00293F4E"/>
    <w:pPr>
      <w:spacing w:line="240" w:lineRule="auto"/>
      <w:jc w:val="left"/>
    </w:pPr>
  </w:style>
  <w:style w:type="character" w:customStyle="1" w:styleId="-4">
    <w:name w:val="таблица-лево Знак"/>
    <w:link w:val="-3"/>
    <w:rsid w:val="00293F4E"/>
    <w:rPr>
      <w:rFonts w:ascii="PT Serif" w:hAnsi="PT Serif"/>
      <w:sz w:val="24"/>
    </w:rPr>
  </w:style>
  <w:style w:type="paragraph" w:customStyle="1" w:styleId="af5">
    <w:name w:val="Обычный с отступом"/>
    <w:basedOn w:val="a2"/>
    <w:link w:val="af6"/>
    <w:qFormat/>
    <w:locked/>
    <w:rsid w:val="00212F4C"/>
    <w:pPr>
      <w:spacing w:line="348" w:lineRule="auto"/>
      <w:ind w:firstLine="709"/>
    </w:pPr>
  </w:style>
  <w:style w:type="character" w:customStyle="1" w:styleId="af6">
    <w:name w:val="Обычный с отступом Знак"/>
    <w:link w:val="af5"/>
    <w:locked/>
    <w:rsid w:val="00212F4C"/>
    <w:rPr>
      <w:rFonts w:ascii="PT Serif" w:hAnsi="PT Serif"/>
      <w:sz w:val="24"/>
    </w:rPr>
  </w:style>
  <w:style w:type="paragraph" w:customStyle="1" w:styleId="GostKeywords">
    <w:name w:val="GostKeywords"/>
    <w:basedOn w:val="a2"/>
    <w:link w:val="GostKeywords0"/>
    <w:qFormat/>
    <w:rsid w:val="00212F4C"/>
    <w:pPr>
      <w:spacing w:after="120" w:line="276" w:lineRule="auto"/>
      <w:contextualSpacing/>
    </w:pPr>
    <w:rPr>
      <w:caps/>
      <w:szCs w:val="24"/>
    </w:rPr>
  </w:style>
  <w:style w:type="character" w:customStyle="1" w:styleId="GostKeywords0">
    <w:name w:val="GostKeywords Знак"/>
    <w:link w:val="GostKeywords"/>
    <w:rsid w:val="00212F4C"/>
    <w:rPr>
      <w:rFonts w:ascii="PT Serif" w:hAnsi="PT Serif"/>
      <w:caps/>
      <w:sz w:val="24"/>
      <w:szCs w:val="24"/>
    </w:rPr>
  </w:style>
  <w:style w:type="paragraph" w:customStyle="1" w:styleId="af7">
    <w:name w:val="Обычный без интервала"/>
    <w:basedOn w:val="a2"/>
    <w:link w:val="af8"/>
    <w:qFormat/>
    <w:rsid w:val="00C14EAD"/>
    <w:pPr>
      <w:spacing w:line="240" w:lineRule="auto"/>
    </w:pPr>
    <w:rPr>
      <w:lang w:eastAsia="ja-JP"/>
    </w:rPr>
  </w:style>
  <w:style w:type="character" w:customStyle="1" w:styleId="af8">
    <w:name w:val="Обычный без интервала Знак"/>
    <w:link w:val="af7"/>
    <w:rsid w:val="00C14EAD"/>
    <w:rPr>
      <w:rFonts w:ascii="PT Serif" w:hAnsi="PT Serif"/>
      <w:sz w:val="24"/>
      <w:lang w:eastAsia="ja-JP"/>
    </w:rPr>
  </w:style>
  <w:style w:type="paragraph" w:customStyle="1" w:styleId="--">
    <w:name w:val="Обычный-центр-прописные"/>
    <w:basedOn w:val="-"/>
    <w:link w:val="--0"/>
    <w:qFormat/>
    <w:rsid w:val="00F5249F"/>
    <w:rPr>
      <w:caps/>
    </w:rPr>
  </w:style>
  <w:style w:type="paragraph" w:customStyle="1" w:styleId="af9">
    <w:name w:val="Название организации"/>
    <w:basedOn w:val="-"/>
    <w:link w:val="afa"/>
    <w:qFormat/>
    <w:rsid w:val="00F5249F"/>
    <w:pPr>
      <w:spacing w:line="276" w:lineRule="auto"/>
    </w:pPr>
  </w:style>
  <w:style w:type="character" w:customStyle="1" w:styleId="--0">
    <w:name w:val="Обычный-центр-прописные Знак"/>
    <w:link w:val="--"/>
    <w:rsid w:val="00F5249F"/>
    <w:rPr>
      <w:rFonts w:ascii="PT Serif" w:hAnsi="PT Serif"/>
      <w:caps/>
      <w:sz w:val="24"/>
    </w:rPr>
  </w:style>
  <w:style w:type="paragraph" w:customStyle="1" w:styleId="afb">
    <w:name w:val="Экземпляры"/>
    <w:basedOn w:val="a2"/>
    <w:link w:val="afc"/>
    <w:qFormat/>
    <w:rsid w:val="00F5249F"/>
    <w:pPr>
      <w:spacing w:before="60" w:line="240" w:lineRule="auto"/>
      <w:ind w:left="595" w:right="37" w:hanging="601"/>
      <w:jc w:val="right"/>
    </w:pPr>
    <w:rPr>
      <w:rFonts w:eastAsia="Calibri"/>
      <w:szCs w:val="24"/>
    </w:rPr>
  </w:style>
  <w:style w:type="character" w:customStyle="1" w:styleId="afa">
    <w:name w:val="Название организации Знак"/>
    <w:link w:val="af9"/>
    <w:rsid w:val="00F5249F"/>
    <w:rPr>
      <w:rFonts w:ascii="PT Serif" w:hAnsi="PT Serif"/>
      <w:sz w:val="24"/>
    </w:rPr>
  </w:style>
  <w:style w:type="paragraph" w:customStyle="1" w:styleId="afd">
    <w:name w:val="УДК"/>
    <w:basedOn w:val="a2"/>
    <w:link w:val="afe"/>
    <w:qFormat/>
    <w:rsid w:val="00F5249F"/>
    <w:pPr>
      <w:spacing w:line="276" w:lineRule="auto"/>
      <w:jc w:val="left"/>
    </w:pPr>
    <w:rPr>
      <w:szCs w:val="24"/>
    </w:rPr>
  </w:style>
  <w:style w:type="character" w:customStyle="1" w:styleId="afc">
    <w:name w:val="Экземпляры Знак"/>
    <w:link w:val="afb"/>
    <w:rsid w:val="00F5249F"/>
    <w:rPr>
      <w:rFonts w:ascii="PT Serif" w:eastAsia="Calibri" w:hAnsi="PT Serif"/>
      <w:sz w:val="24"/>
      <w:szCs w:val="24"/>
    </w:rPr>
  </w:style>
  <w:style w:type="paragraph" w:customStyle="1" w:styleId="aff">
    <w:name w:val="Подчеркивание"/>
    <w:basedOn w:val="a2"/>
    <w:rsid w:val="00CD7B42"/>
    <w:pPr>
      <w:tabs>
        <w:tab w:val="left" w:pos="2268"/>
      </w:tabs>
      <w:spacing w:line="240" w:lineRule="auto"/>
      <w:ind w:left="34"/>
      <w:jc w:val="left"/>
    </w:pPr>
    <w:rPr>
      <w:u w:val="single"/>
    </w:rPr>
  </w:style>
  <w:style w:type="character" w:customStyle="1" w:styleId="afe">
    <w:name w:val="УДК Знак"/>
    <w:link w:val="afd"/>
    <w:rsid w:val="00F5249F"/>
    <w:rPr>
      <w:rFonts w:ascii="PT Serif" w:hAnsi="PT Serif"/>
      <w:sz w:val="24"/>
      <w:szCs w:val="24"/>
    </w:rPr>
  </w:style>
  <w:style w:type="paragraph" w:customStyle="1" w:styleId="-5">
    <w:name w:val="Фамилии-по правому краю"/>
    <w:basedOn w:val="a2"/>
    <w:link w:val="-6"/>
    <w:qFormat/>
    <w:rsid w:val="00F5249F"/>
    <w:pPr>
      <w:spacing w:line="240" w:lineRule="auto"/>
      <w:ind w:left="34" w:hanging="1"/>
      <w:jc w:val="right"/>
    </w:pPr>
    <w:rPr>
      <w:szCs w:val="24"/>
    </w:rPr>
  </w:style>
  <w:style w:type="character" w:customStyle="1" w:styleId="-6">
    <w:name w:val="Фамилии-по правому краю Знак"/>
    <w:link w:val="-5"/>
    <w:rsid w:val="00F5249F"/>
    <w:rPr>
      <w:rFonts w:ascii="PT Serif" w:hAnsi="PT Serif"/>
      <w:sz w:val="24"/>
      <w:szCs w:val="24"/>
    </w:rPr>
  </w:style>
  <w:style w:type="character" w:styleId="HTML">
    <w:name w:val="HTML Typewriter"/>
    <w:uiPriority w:val="99"/>
    <w:semiHidden/>
    <w:unhideWhenUsed/>
    <w:rsid w:val="00C14EAD"/>
    <w:rPr>
      <w:rFonts w:ascii="PT Serif" w:hAnsi="PT Serif"/>
      <w:sz w:val="20"/>
      <w:szCs w:val="20"/>
    </w:rPr>
  </w:style>
  <w:style w:type="paragraph" w:styleId="aff0">
    <w:name w:val="Subtitle"/>
    <w:basedOn w:val="a2"/>
    <w:next w:val="a2"/>
    <w:link w:val="aff1"/>
    <w:qFormat/>
    <w:rsid w:val="00C14EAD"/>
    <w:pPr>
      <w:numPr>
        <w:ilvl w:val="1"/>
      </w:numPr>
      <w:spacing w:after="160"/>
    </w:pPr>
    <w:rPr>
      <w:color w:val="5A5A5A"/>
      <w:spacing w:val="15"/>
      <w:sz w:val="22"/>
      <w:szCs w:val="22"/>
    </w:rPr>
  </w:style>
  <w:style w:type="character" w:customStyle="1" w:styleId="aff1">
    <w:name w:val="Подзаголовок Знак"/>
    <w:link w:val="aff0"/>
    <w:rsid w:val="00C14EAD"/>
    <w:rPr>
      <w:rFonts w:ascii="PT Serif" w:eastAsia="Times New Roman" w:hAnsi="PT Serif" w:cs="Times New Roman"/>
      <w:color w:val="5A5A5A"/>
      <w:spacing w:val="15"/>
      <w:sz w:val="22"/>
      <w:szCs w:val="22"/>
    </w:rPr>
  </w:style>
  <w:style w:type="paragraph" w:styleId="aff2">
    <w:name w:val="envelope address"/>
    <w:basedOn w:val="a2"/>
    <w:uiPriority w:val="99"/>
    <w:semiHidden/>
    <w:unhideWhenUsed/>
    <w:rsid w:val="00C14EAD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szCs w:val="24"/>
    </w:rPr>
  </w:style>
  <w:style w:type="paragraph" w:styleId="aff3">
    <w:name w:val="TOC Heading"/>
    <w:basedOn w:val="12"/>
    <w:next w:val="a2"/>
    <w:uiPriority w:val="39"/>
    <w:semiHidden/>
    <w:unhideWhenUsed/>
    <w:qFormat/>
    <w:rsid w:val="00C14EAD"/>
    <w:pPr>
      <w:keepLines/>
      <w:pageBreakBefore w:val="0"/>
      <w:numPr>
        <w:numId w:val="0"/>
      </w:numPr>
      <w:tabs>
        <w:tab w:val="clear" w:pos="567"/>
      </w:tabs>
      <w:suppressAutoHyphens w:val="0"/>
      <w:spacing w:before="240" w:after="0"/>
      <w:jc w:val="both"/>
      <w:outlineLvl w:val="9"/>
    </w:pPr>
    <w:rPr>
      <w:caps w:val="0"/>
      <w:color w:val="365F91"/>
      <w:sz w:val="28"/>
      <w:szCs w:val="32"/>
      <w:lang w:eastAsia="ru-RU"/>
    </w:rPr>
  </w:style>
  <w:style w:type="paragraph" w:styleId="aff4">
    <w:name w:val="toa heading"/>
    <w:basedOn w:val="a2"/>
    <w:next w:val="a2"/>
    <w:uiPriority w:val="99"/>
    <w:semiHidden/>
    <w:unhideWhenUsed/>
    <w:rsid w:val="00C14EAD"/>
    <w:rPr>
      <w:b/>
      <w:bCs/>
      <w:szCs w:val="24"/>
    </w:rPr>
  </w:style>
  <w:style w:type="paragraph" w:styleId="aff5">
    <w:name w:val="Normal (Web)"/>
    <w:basedOn w:val="a2"/>
    <w:uiPriority w:val="99"/>
    <w:semiHidden/>
    <w:unhideWhenUsed/>
    <w:rsid w:val="00C14EAD"/>
    <w:rPr>
      <w:szCs w:val="24"/>
    </w:rPr>
  </w:style>
  <w:style w:type="paragraph" w:styleId="aff6">
    <w:name w:val="Plain Text"/>
    <w:basedOn w:val="a2"/>
    <w:link w:val="aff7"/>
    <w:semiHidden/>
    <w:unhideWhenUsed/>
    <w:rsid w:val="00293F4E"/>
    <w:pPr>
      <w:spacing w:before="0" w:line="240" w:lineRule="auto"/>
    </w:pPr>
    <w:rPr>
      <w:sz w:val="21"/>
      <w:szCs w:val="21"/>
    </w:rPr>
  </w:style>
  <w:style w:type="character" w:customStyle="1" w:styleId="aff7">
    <w:name w:val="Текст Знак"/>
    <w:link w:val="aff6"/>
    <w:semiHidden/>
    <w:rsid w:val="00293F4E"/>
    <w:rPr>
      <w:rFonts w:ascii="PT Serif" w:hAnsi="PT Serif"/>
      <w:sz w:val="21"/>
      <w:szCs w:val="21"/>
    </w:rPr>
  </w:style>
  <w:style w:type="paragraph" w:styleId="aff8">
    <w:name w:val="Balloon Text"/>
    <w:basedOn w:val="a2"/>
    <w:link w:val="aff9"/>
    <w:semiHidden/>
    <w:unhideWhenUsed/>
    <w:rsid w:val="00293F4E"/>
    <w:pPr>
      <w:spacing w:before="0" w:line="240" w:lineRule="auto"/>
    </w:pPr>
    <w:rPr>
      <w:rFonts w:cs="Segoe UI"/>
      <w:sz w:val="18"/>
      <w:szCs w:val="18"/>
    </w:rPr>
  </w:style>
  <w:style w:type="character" w:customStyle="1" w:styleId="aff9">
    <w:name w:val="Текст выноски Знак"/>
    <w:link w:val="aff8"/>
    <w:semiHidden/>
    <w:rsid w:val="00293F4E"/>
    <w:rPr>
      <w:rFonts w:ascii="PT Serif" w:hAnsi="PT Serif" w:cs="Segoe UI"/>
      <w:sz w:val="18"/>
      <w:szCs w:val="18"/>
    </w:rPr>
  </w:style>
  <w:style w:type="paragraph" w:styleId="15">
    <w:name w:val="index 1"/>
    <w:basedOn w:val="a2"/>
    <w:next w:val="a2"/>
    <w:autoRedefine/>
    <w:uiPriority w:val="99"/>
    <w:semiHidden/>
    <w:unhideWhenUsed/>
    <w:rsid w:val="00293F4E"/>
    <w:pPr>
      <w:spacing w:before="0" w:line="240" w:lineRule="auto"/>
      <w:ind w:left="240" w:hanging="240"/>
    </w:pPr>
  </w:style>
  <w:style w:type="paragraph" w:styleId="affa">
    <w:name w:val="index heading"/>
    <w:basedOn w:val="a2"/>
    <w:next w:val="15"/>
    <w:uiPriority w:val="99"/>
    <w:semiHidden/>
    <w:unhideWhenUsed/>
    <w:rsid w:val="00293F4E"/>
    <w:rPr>
      <w:b/>
      <w:bCs/>
    </w:rPr>
  </w:style>
  <w:style w:type="paragraph" w:styleId="affb">
    <w:name w:val="Block Text"/>
    <w:basedOn w:val="a2"/>
    <w:uiPriority w:val="9"/>
    <w:semiHidden/>
    <w:unhideWhenUsed/>
    <w:qFormat/>
    <w:rsid w:val="00293F4E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2" w:right="1152"/>
    </w:pPr>
    <w:rPr>
      <w:i/>
      <w:iCs/>
      <w:color w:val="4F81BD"/>
    </w:rPr>
  </w:style>
  <w:style w:type="paragraph" w:styleId="affc">
    <w:name w:val="Message Header"/>
    <w:basedOn w:val="a2"/>
    <w:link w:val="affd"/>
    <w:uiPriority w:val="99"/>
    <w:semiHidden/>
    <w:unhideWhenUsed/>
    <w:rsid w:val="00293F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134" w:hanging="1134"/>
    </w:pPr>
    <w:rPr>
      <w:szCs w:val="24"/>
    </w:rPr>
  </w:style>
  <w:style w:type="character" w:customStyle="1" w:styleId="affd">
    <w:name w:val="Шапка Знак"/>
    <w:link w:val="affc"/>
    <w:uiPriority w:val="99"/>
    <w:semiHidden/>
    <w:rsid w:val="00293F4E"/>
    <w:rPr>
      <w:rFonts w:ascii="PT Serif" w:eastAsia="Times New Roman" w:hAnsi="PT Serif" w:cs="Times New Roman"/>
      <w:sz w:val="24"/>
      <w:szCs w:val="24"/>
      <w:shd w:val="pct20" w:color="auto" w:fill="auto"/>
    </w:rPr>
  </w:style>
  <w:style w:type="paragraph" w:customStyle="1" w:styleId="UnnumberedHeading2">
    <w:name w:val="UnnumberedHeading2"/>
    <w:basedOn w:val="2"/>
    <w:qFormat/>
    <w:rsid w:val="00637EEF"/>
    <w:pPr>
      <w:numPr>
        <w:ilvl w:val="0"/>
        <w:numId w:val="0"/>
      </w:numPr>
    </w:pPr>
  </w:style>
  <w:style w:type="paragraph" w:customStyle="1" w:styleId="CaptionedFigure">
    <w:name w:val="Captioned Figure"/>
    <w:basedOn w:val="Figure"/>
    <w:rsid w:val="00200C80"/>
    <w:pPr>
      <w:tabs>
        <w:tab w:val="clear" w:pos="1134"/>
      </w:tabs>
      <w:spacing w:after="120"/>
    </w:pPr>
    <w:rPr>
      <w:rFonts w:eastAsia="Calibri"/>
      <w:noProof w:val="0"/>
      <w:szCs w:val="24"/>
      <w:lang w:val="en-US" w:eastAsia="en-US"/>
    </w:rPr>
  </w:style>
  <w:style w:type="paragraph" w:customStyle="1" w:styleId="ReferenceItem">
    <w:name w:val="ReferenceItem"/>
    <w:basedOn w:val="a3"/>
    <w:qFormat/>
    <w:rsid w:val="00471166"/>
    <w:pPr>
      <w:ind w:firstLine="706"/>
    </w:pPr>
  </w:style>
  <w:style w:type="table" w:customStyle="1" w:styleId="TableStyleAbbreviations">
    <w:name w:val="TableStyleAbbreviations"/>
    <w:basedOn w:val="a5"/>
    <w:uiPriority w:val="99"/>
    <w:rsid w:val="00727D7E"/>
    <w:rPr>
      <w:rFonts w:ascii="PT Serif" w:hAnsi="PT Serif"/>
      <w:sz w:val="24"/>
    </w:rPr>
    <w:tblPr/>
  </w:style>
  <w:style w:type="table" w:customStyle="1" w:styleId="TableStyleContributors">
    <w:name w:val="TableStyleContributors"/>
    <w:basedOn w:val="a5"/>
    <w:uiPriority w:val="99"/>
    <w:rsid w:val="009053E4"/>
    <w:rPr>
      <w:rFonts w:ascii="PT Serif" w:hAnsi="PT Serif"/>
      <w:sz w:val="24"/>
    </w:rPr>
    <w:tblPr/>
    <w:tcPr>
      <w:vAlign w:val="bottom"/>
    </w:tcPr>
  </w:style>
  <w:style w:type="paragraph" w:styleId="affe">
    <w:name w:val="List Bullet"/>
    <w:basedOn w:val="a2"/>
    <w:uiPriority w:val="99"/>
    <w:unhideWhenUsed/>
    <w:rsid w:val="00504E2D"/>
    <w:pPr>
      <w:spacing w:after="120"/>
      <w:ind w:left="1418" w:hanging="284"/>
      <w:contextualSpacing/>
    </w:pPr>
  </w:style>
  <w:style w:type="paragraph" w:customStyle="1" w:styleId="afff">
    <w:name w:val="Подписи"/>
    <w:basedOn w:val="a2"/>
    <w:link w:val="afff0"/>
    <w:qFormat/>
    <w:rsid w:val="00504E2D"/>
    <w:pPr>
      <w:tabs>
        <w:tab w:val="right" w:leader="underscore" w:pos="4499"/>
      </w:tabs>
      <w:spacing w:before="240" w:line="240" w:lineRule="auto"/>
      <w:jc w:val="left"/>
    </w:pPr>
  </w:style>
  <w:style w:type="character" w:customStyle="1" w:styleId="afff0">
    <w:name w:val="Подписи Знак"/>
    <w:link w:val="afff"/>
    <w:rsid w:val="00504E2D"/>
    <w:rPr>
      <w:rFonts w:ascii="PT Serif" w:hAnsi="PT Serif"/>
      <w:sz w:val="24"/>
    </w:rPr>
  </w:style>
  <w:style w:type="paragraph" w:customStyle="1" w:styleId="-7">
    <w:name w:val="Подписи-право"/>
    <w:basedOn w:val="afff"/>
    <w:link w:val="-8"/>
    <w:qFormat/>
    <w:rsid w:val="00504E2D"/>
    <w:pPr>
      <w:spacing w:before="0" w:after="240"/>
      <w:ind w:right="1026"/>
      <w:jc w:val="right"/>
    </w:pPr>
  </w:style>
  <w:style w:type="character" w:customStyle="1" w:styleId="-8">
    <w:name w:val="Подписи-право Знак"/>
    <w:link w:val="-7"/>
    <w:rsid w:val="00504E2D"/>
    <w:rPr>
      <w:rFonts w:ascii="PT Serif" w:hAnsi="PT Serif"/>
      <w:sz w:val="24"/>
    </w:rPr>
  </w:style>
  <w:style w:type="paragraph" w:customStyle="1" w:styleId="msonormalcxspmiddle">
    <w:name w:val="msonormalcxspmiddle"/>
    <w:basedOn w:val="a2"/>
    <w:rsid w:val="009E2147"/>
    <w:pPr>
      <w:spacing w:before="100" w:beforeAutospacing="1" w:after="100" w:afterAutospacing="1" w:line="240" w:lineRule="auto"/>
    </w:pPr>
    <w:rPr>
      <w:szCs w:val="24"/>
    </w:rPr>
  </w:style>
  <w:style w:type="character" w:customStyle="1" w:styleId="UnnumberedHeadingOneNoTOC">
    <w:name w:val="UnnumberedHeadingOneNoTOC"/>
    <w:rsid w:val="00981BCA"/>
  </w:style>
  <w:style w:type="character" w:customStyle="1" w:styleId="KeywordTok">
    <w:name w:val="KeywordTok"/>
    <w:basedOn w:val="VerbatimChar"/>
    <w:rsid w:val="00981BCA"/>
    <w:rPr>
      <w:rFonts w:ascii="PT Mono" w:hAnsi="PT Mono"/>
      <w:b/>
      <w:i w:val="0"/>
      <w:color w:val="007020"/>
      <w:sz w:val="24"/>
    </w:rPr>
  </w:style>
  <w:style w:type="character" w:customStyle="1" w:styleId="StringTok">
    <w:name w:val="StringTok"/>
    <w:basedOn w:val="VerbatimChar"/>
    <w:rsid w:val="00981BCA"/>
    <w:rPr>
      <w:rFonts w:ascii="PT Mono" w:hAnsi="PT Mono"/>
      <w:b w:val="0"/>
      <w:i w:val="0"/>
      <w:color w:val="4070A0"/>
      <w:sz w:val="24"/>
    </w:rPr>
  </w:style>
  <w:style w:type="character" w:customStyle="1" w:styleId="CommentTok">
    <w:name w:val="CommentTok"/>
    <w:basedOn w:val="VerbatimChar"/>
    <w:rsid w:val="00981BCA"/>
    <w:rPr>
      <w:rFonts w:ascii="PT Mono" w:hAnsi="PT Mono"/>
      <w:b w:val="0"/>
      <w:i/>
      <w:color w:val="60A0B0"/>
      <w:sz w:val="24"/>
    </w:rPr>
  </w:style>
  <w:style w:type="character" w:customStyle="1" w:styleId="FunctionTok">
    <w:name w:val="FunctionTok"/>
    <w:basedOn w:val="VerbatimChar"/>
    <w:rsid w:val="00981BCA"/>
    <w:rPr>
      <w:rFonts w:ascii="PT Mono" w:hAnsi="PT Mono"/>
      <w:b w:val="0"/>
      <w:i w:val="0"/>
      <w:color w:val="06287E"/>
      <w:sz w:val="24"/>
    </w:rPr>
  </w:style>
  <w:style w:type="character" w:customStyle="1" w:styleId="AttributeTok">
    <w:name w:val="AttributeTok"/>
    <w:basedOn w:val="VerbatimChar"/>
    <w:rsid w:val="00981BCA"/>
    <w:rPr>
      <w:rFonts w:ascii="PT Mono" w:hAnsi="PT Mono"/>
      <w:b w:val="0"/>
      <w:i w:val="0"/>
      <w:color w:val="7D9029"/>
      <w:sz w:val="24"/>
    </w:rPr>
  </w:style>
  <w:style w:type="character" w:customStyle="1" w:styleId="NormalTok">
    <w:name w:val="NormalTok"/>
    <w:basedOn w:val="VerbatimChar"/>
    <w:rsid w:val="00981BCA"/>
    <w:rPr>
      <w:rFonts w:ascii="PT Mono" w:hAnsi="PT Mono"/>
      <w:b w:val="0"/>
      <w:i w:val="0"/>
      <w:sz w:val="24"/>
    </w:rPr>
  </w:style>
  <w:style w:type="paragraph" w:customStyle="1" w:styleId="afff1">
    <w:name w:val="Основная надпись"/>
    <w:link w:val="Char"/>
    <w:qFormat/>
    <w:rsid w:val="00CB3F67"/>
    <w:rPr>
      <w:rFonts w:ascii="Arial" w:hAnsi="Arial" w:cs="Arial"/>
      <w:i/>
      <w:iCs/>
      <w:sz w:val="24"/>
      <w:szCs w:val="24"/>
      <w:lang w:eastAsia="en-US"/>
    </w:rPr>
  </w:style>
  <w:style w:type="character" w:customStyle="1" w:styleId="Char">
    <w:name w:val="Основная надпись Char"/>
    <w:basedOn w:val="a4"/>
    <w:link w:val="afff1"/>
    <w:locked/>
    <w:rsid w:val="00CB3F67"/>
    <w:rPr>
      <w:rFonts w:ascii="Arial" w:hAnsi="Arial" w:cs="Arial"/>
      <w:i/>
      <w:iCs/>
      <w:sz w:val="24"/>
      <w:szCs w:val="24"/>
      <w:lang w:eastAsia="en-US"/>
    </w:rPr>
  </w:style>
  <w:style w:type="character" w:customStyle="1" w:styleId="30">
    <w:name w:val="Заголовок 3 Знак"/>
    <w:basedOn w:val="a4"/>
    <w:link w:val="3"/>
    <w:uiPriority w:val="9"/>
    <w:rsid w:val="00CC5F40"/>
    <w:rPr>
      <w:iCs/>
      <w:sz w:val="24"/>
      <w:szCs w:val="26"/>
      <w:lang w:eastAsia="x-none"/>
    </w:rPr>
  </w:style>
  <w:style w:type="paragraph" w:styleId="afff2">
    <w:name w:val="caption"/>
    <w:basedOn w:val="a2"/>
    <w:next w:val="a2"/>
    <w:qFormat/>
    <w:rsid w:val="0019466C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a0">
    <w:name w:val="перечисление тире"/>
    <w:basedOn w:val="Compact"/>
    <w:link w:val="afff3"/>
    <w:qFormat/>
    <w:rsid w:val="00087F47"/>
    <w:pPr>
      <w:numPr>
        <w:numId w:val="6"/>
      </w:numPr>
      <w:tabs>
        <w:tab w:val="num" w:pos="1276"/>
      </w:tabs>
      <w:ind w:left="0" w:firstLine="652"/>
    </w:pPr>
  </w:style>
  <w:style w:type="character" w:customStyle="1" w:styleId="afff3">
    <w:name w:val="перечисление тире Знак"/>
    <w:basedOn w:val="Compact0"/>
    <w:link w:val="a0"/>
    <w:rsid w:val="00087F47"/>
    <w:rPr>
      <w:rFonts w:ascii="PT Serif" w:hAnsi="PT Serif"/>
      <w:sz w:val="24"/>
      <w:lang w:eastAsia="x-none"/>
    </w:rPr>
  </w:style>
  <w:style w:type="paragraph" w:customStyle="1" w:styleId="a1">
    <w:name w:val="перечисление цифры"/>
    <w:basedOn w:val="Compact"/>
    <w:link w:val="afff4"/>
    <w:qFormat/>
    <w:rsid w:val="00CF0E2C"/>
    <w:pPr>
      <w:numPr>
        <w:numId w:val="7"/>
      </w:numPr>
      <w:spacing w:after="120"/>
      <w:contextualSpacing w:val="0"/>
    </w:pPr>
  </w:style>
  <w:style w:type="paragraph" w:customStyle="1" w:styleId="afff5">
    <w:name w:val="кнопки"/>
    <w:basedOn w:val="a3"/>
    <w:link w:val="afff6"/>
    <w:qFormat/>
    <w:rsid w:val="004D0484"/>
    <w:pPr>
      <w:ind w:firstLine="0"/>
    </w:pPr>
    <w:rPr>
      <w:rFonts w:ascii="Arial" w:hAnsi="Arial" w:cs="Arial"/>
      <w:lang w:val="en-US"/>
    </w:rPr>
  </w:style>
  <w:style w:type="character" w:customStyle="1" w:styleId="afff4">
    <w:name w:val="перечисление цифры Знак"/>
    <w:basedOn w:val="Compact0"/>
    <w:link w:val="a1"/>
    <w:rsid w:val="00CF0E2C"/>
    <w:rPr>
      <w:rFonts w:ascii="PT Serif" w:hAnsi="PT Serif"/>
      <w:sz w:val="24"/>
      <w:lang w:eastAsia="x-none"/>
    </w:rPr>
  </w:style>
  <w:style w:type="character" w:customStyle="1" w:styleId="16">
    <w:name w:val="Неразрешенное упоминание1"/>
    <w:basedOn w:val="a4"/>
    <w:uiPriority w:val="99"/>
    <w:semiHidden/>
    <w:unhideWhenUsed/>
    <w:rsid w:val="00242886"/>
    <w:rPr>
      <w:color w:val="605E5C"/>
      <w:shd w:val="clear" w:color="auto" w:fill="E1DFDD"/>
    </w:rPr>
  </w:style>
  <w:style w:type="character" w:customStyle="1" w:styleId="afff6">
    <w:name w:val="кнопки Знак"/>
    <w:basedOn w:val="aa"/>
    <w:link w:val="afff5"/>
    <w:rsid w:val="004D0484"/>
    <w:rPr>
      <w:rFonts w:ascii="Arial" w:hAnsi="Arial" w:cs="Arial"/>
      <w:sz w:val="24"/>
      <w:lang w:val="en-US" w:eastAsia="x-none"/>
    </w:rPr>
  </w:style>
  <w:style w:type="character" w:styleId="afff7">
    <w:name w:val="FollowedHyperlink"/>
    <w:basedOn w:val="a4"/>
    <w:semiHidden/>
    <w:unhideWhenUsed/>
    <w:rsid w:val="00242886"/>
    <w:rPr>
      <w:color w:val="800080" w:themeColor="followedHyperlink"/>
      <w:u w:val="single"/>
    </w:rPr>
  </w:style>
  <w:style w:type="paragraph" w:customStyle="1" w:styleId="-9">
    <w:name w:val="кнопка-рисунок"/>
    <w:basedOn w:val="a3"/>
    <w:link w:val="-a"/>
    <w:qFormat/>
    <w:rsid w:val="006B6568"/>
    <w:rPr>
      <w:position w:val="-14"/>
    </w:rPr>
  </w:style>
  <w:style w:type="paragraph" w:customStyle="1" w:styleId="afff8">
    <w:name w:val="Заголовок без номера"/>
    <w:basedOn w:val="a3"/>
    <w:link w:val="afff9"/>
    <w:qFormat/>
    <w:rsid w:val="00AA6162"/>
    <w:pPr>
      <w:keepNext/>
      <w:spacing w:before="240"/>
      <w:ind w:left="709" w:firstLine="0"/>
    </w:pPr>
    <w:rPr>
      <w:b/>
      <w:bCs/>
    </w:rPr>
  </w:style>
  <w:style w:type="character" w:customStyle="1" w:styleId="-a">
    <w:name w:val="кнопка-рисунок Знак"/>
    <w:basedOn w:val="aa"/>
    <w:link w:val="-9"/>
    <w:rsid w:val="006B6568"/>
    <w:rPr>
      <w:position w:val="-14"/>
      <w:sz w:val="24"/>
      <w:lang w:eastAsia="x-none"/>
    </w:rPr>
  </w:style>
  <w:style w:type="character" w:customStyle="1" w:styleId="afff9">
    <w:name w:val="Заголовок без номера Знак"/>
    <w:basedOn w:val="aa"/>
    <w:link w:val="afff8"/>
    <w:rsid w:val="00AA6162"/>
    <w:rPr>
      <w:b/>
      <w:bCs/>
      <w:sz w:val="24"/>
      <w:lang w:eastAsia="x-none"/>
    </w:rPr>
  </w:style>
  <w:style w:type="paragraph" w:customStyle="1" w:styleId="cod">
    <w:name w:val="cod"/>
    <w:basedOn w:val="a2"/>
    <w:link w:val="cod0"/>
    <w:qFormat/>
    <w:rsid w:val="005E2A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contextualSpacing/>
    </w:pPr>
    <w:rPr>
      <w:rFonts w:ascii="Courier New" w:hAnsi="Courier New" w:cs="Courier New"/>
      <w:color w:val="000000"/>
      <w:lang w:val="en-US"/>
    </w:rPr>
  </w:style>
  <w:style w:type="paragraph" w:customStyle="1" w:styleId="cod-">
    <w:name w:val="cod-таблица"/>
    <w:basedOn w:val="Compact"/>
    <w:link w:val="cod-0"/>
    <w:qFormat/>
    <w:rsid w:val="005E2A92"/>
    <w:pPr>
      <w:spacing w:line="240" w:lineRule="auto"/>
      <w:jc w:val="left"/>
    </w:pPr>
    <w:rPr>
      <w:rFonts w:ascii="Courier New" w:eastAsia="Calibri" w:hAnsi="Courier New"/>
      <w:szCs w:val="24"/>
    </w:rPr>
  </w:style>
  <w:style w:type="character" w:customStyle="1" w:styleId="cod0">
    <w:name w:val="cod Знак"/>
    <w:basedOn w:val="a4"/>
    <w:link w:val="cod"/>
    <w:rsid w:val="005E2A92"/>
    <w:rPr>
      <w:rFonts w:ascii="Courier New" w:hAnsi="Courier New" w:cs="Courier New"/>
      <w:color w:val="000000"/>
      <w:sz w:val="24"/>
      <w:lang w:val="en-US"/>
    </w:rPr>
  </w:style>
  <w:style w:type="paragraph" w:customStyle="1" w:styleId="cod-Courier">
    <w:name w:val="Стиль cod-таблица + (латиница) Courier"/>
    <w:basedOn w:val="cod-"/>
    <w:rsid w:val="005E2A92"/>
    <w:rPr>
      <w:lang w:val="en-US"/>
    </w:rPr>
  </w:style>
  <w:style w:type="character" w:customStyle="1" w:styleId="cod-0">
    <w:name w:val="cod-таблица Знак"/>
    <w:basedOn w:val="Compact0"/>
    <w:link w:val="cod-"/>
    <w:rsid w:val="005E2A92"/>
    <w:rPr>
      <w:rFonts w:ascii="Courier New" w:eastAsia="Calibri" w:hAnsi="Courier New"/>
      <w:sz w:val="24"/>
      <w:szCs w:val="24"/>
      <w:lang w:eastAsia="x-none"/>
    </w:rPr>
  </w:style>
  <w:style w:type="paragraph" w:customStyle="1" w:styleId="-b">
    <w:name w:val="таблица-текст"/>
    <w:basedOn w:val="a2"/>
    <w:link w:val="-c"/>
    <w:qFormat/>
    <w:rsid w:val="00AA4B9E"/>
    <w:pPr>
      <w:spacing w:before="0" w:line="240" w:lineRule="auto"/>
    </w:pPr>
    <w:rPr>
      <w:rFonts w:eastAsia="Calibri"/>
      <w:szCs w:val="24"/>
      <w:lang w:eastAsia="en-US"/>
    </w:rPr>
  </w:style>
  <w:style w:type="character" w:customStyle="1" w:styleId="-c">
    <w:name w:val="таблица-текст Знак"/>
    <w:basedOn w:val="a4"/>
    <w:link w:val="-b"/>
    <w:rsid w:val="00AA4B9E"/>
    <w:rPr>
      <w:rFonts w:eastAsia="Calibri"/>
      <w:sz w:val="24"/>
      <w:szCs w:val="24"/>
      <w:lang w:eastAsia="en-US"/>
    </w:rPr>
  </w:style>
  <w:style w:type="paragraph" w:styleId="71">
    <w:name w:val="toc 7"/>
    <w:basedOn w:val="a2"/>
    <w:next w:val="a2"/>
    <w:autoRedefine/>
    <w:uiPriority w:val="39"/>
    <w:unhideWhenUsed/>
    <w:rsid w:val="004210C5"/>
    <w:pPr>
      <w:spacing w:before="0"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2"/>
    <w:next w:val="a2"/>
    <w:autoRedefine/>
    <w:uiPriority w:val="39"/>
    <w:unhideWhenUsed/>
    <w:rsid w:val="004210C5"/>
    <w:pPr>
      <w:spacing w:before="0"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2"/>
    <w:next w:val="a2"/>
    <w:autoRedefine/>
    <w:uiPriority w:val="39"/>
    <w:unhideWhenUsed/>
    <w:rsid w:val="004210C5"/>
    <w:pPr>
      <w:spacing w:before="0"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afffa">
    <w:name w:val="Основной текст без отступа"/>
    <w:basedOn w:val="a3"/>
    <w:link w:val="afffb"/>
    <w:qFormat/>
    <w:rsid w:val="0082342B"/>
    <w:pPr>
      <w:spacing w:before="0" w:after="0"/>
      <w:ind w:firstLine="0"/>
    </w:pPr>
  </w:style>
  <w:style w:type="character" w:customStyle="1" w:styleId="afffb">
    <w:name w:val="Основной текст без отступа Знак"/>
    <w:basedOn w:val="aa"/>
    <w:link w:val="afffa"/>
    <w:rsid w:val="0082342B"/>
    <w:rPr>
      <w:sz w:val="24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11.svg"/><Relationship Id="rId42" Type="http://schemas.openxmlformats.org/officeDocument/2006/relationships/image" Target="media/image32.svg"/><Relationship Id="rId47" Type="http://schemas.openxmlformats.org/officeDocument/2006/relationships/image" Target="media/image24.png"/><Relationship Id="rId63" Type="http://schemas.openxmlformats.org/officeDocument/2006/relationships/image" Target="media/image53.svg"/><Relationship Id="rId68" Type="http://schemas.openxmlformats.org/officeDocument/2006/relationships/image" Target="media/image40.png"/><Relationship Id="rId84" Type="http://schemas.openxmlformats.org/officeDocument/2006/relationships/image" Target="media/image55.png"/><Relationship Id="rId89" Type="http://schemas.openxmlformats.org/officeDocument/2006/relationships/image" Target="media/image60.png"/><Relationship Id="rId16" Type="http://schemas.openxmlformats.org/officeDocument/2006/relationships/image" Target="media/image4.png"/><Relationship Id="rId11" Type="http://schemas.openxmlformats.org/officeDocument/2006/relationships/image" Target="media/image1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53" Type="http://schemas.openxmlformats.org/officeDocument/2006/relationships/image" Target="media/image43.svg"/><Relationship Id="rId58" Type="http://schemas.openxmlformats.org/officeDocument/2006/relationships/image" Target="media/image32.png"/><Relationship Id="rId74" Type="http://schemas.openxmlformats.org/officeDocument/2006/relationships/image" Target="media/image45.png"/><Relationship Id="rId79" Type="http://schemas.openxmlformats.org/officeDocument/2006/relationships/image" Target="media/image50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61.png"/><Relationship Id="rId95" Type="http://schemas.openxmlformats.org/officeDocument/2006/relationships/image" Target="media/image66.jpg"/><Relationship Id="rId22" Type="http://schemas.openxmlformats.org/officeDocument/2006/relationships/image" Target="media/image7.png"/><Relationship Id="rId27" Type="http://schemas.openxmlformats.org/officeDocument/2006/relationships/image" Target="media/image17.svg"/><Relationship Id="rId43" Type="http://schemas.openxmlformats.org/officeDocument/2006/relationships/image" Target="media/image21.png"/><Relationship Id="rId48" Type="http://schemas.openxmlformats.org/officeDocument/2006/relationships/image" Target="media/image38.svg"/><Relationship Id="rId64" Type="http://schemas.openxmlformats.org/officeDocument/2006/relationships/image" Target="media/image37.png"/><Relationship Id="rId69" Type="http://schemas.openxmlformats.org/officeDocument/2006/relationships/image" Target="media/image41.png"/><Relationship Id="rId80" Type="http://schemas.openxmlformats.org/officeDocument/2006/relationships/image" Target="media/image51.png"/><Relationship Id="rId85" Type="http://schemas.openxmlformats.org/officeDocument/2006/relationships/image" Target="media/image56.png"/><Relationship Id="rId12" Type="http://schemas.openxmlformats.org/officeDocument/2006/relationships/image" Target="media/image2.svg"/><Relationship Id="rId17" Type="http://schemas.openxmlformats.org/officeDocument/2006/relationships/image" Target="media/image7.svg"/><Relationship Id="rId25" Type="http://schemas.openxmlformats.org/officeDocument/2006/relationships/image" Target="media/image15.svg"/><Relationship Id="rId33" Type="http://schemas.openxmlformats.org/officeDocument/2006/relationships/image" Target="media/image23.svg"/><Relationship Id="rId38" Type="http://schemas.openxmlformats.org/officeDocument/2006/relationships/image" Target="media/image18.png"/><Relationship Id="rId46" Type="http://schemas.openxmlformats.org/officeDocument/2006/relationships/image" Target="media/image36.svg"/><Relationship Id="rId59" Type="http://schemas.openxmlformats.org/officeDocument/2006/relationships/image" Target="media/image33.png"/><Relationship Id="rId67" Type="http://schemas.openxmlformats.org/officeDocument/2006/relationships/image" Target="media/image39.png"/><Relationship Id="rId20" Type="http://schemas.openxmlformats.org/officeDocument/2006/relationships/image" Target="media/image6.png"/><Relationship Id="rId41" Type="http://schemas.openxmlformats.org/officeDocument/2006/relationships/image" Target="media/image20.png"/><Relationship Id="rId54" Type="http://schemas.openxmlformats.org/officeDocument/2006/relationships/image" Target="media/image28.png"/><Relationship Id="rId62" Type="http://schemas.openxmlformats.org/officeDocument/2006/relationships/image" Target="media/image36.png"/><Relationship Id="rId70" Type="http://schemas.openxmlformats.org/officeDocument/2006/relationships/image" Target="media/image42.png"/><Relationship Id="rId75" Type="http://schemas.openxmlformats.org/officeDocument/2006/relationships/image" Target="media/image46.png"/><Relationship Id="rId83" Type="http://schemas.openxmlformats.org/officeDocument/2006/relationships/image" Target="media/image54.png"/><Relationship Id="rId88" Type="http://schemas.openxmlformats.org/officeDocument/2006/relationships/image" Target="media/image59.png"/><Relationship Id="rId91" Type="http://schemas.openxmlformats.org/officeDocument/2006/relationships/image" Target="media/image62.png"/><Relationship Id="rId96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3.svg"/><Relationship Id="rId28" Type="http://schemas.openxmlformats.org/officeDocument/2006/relationships/image" Target="media/image10.png"/><Relationship Id="rId36" Type="http://schemas.openxmlformats.org/officeDocument/2006/relationships/image" Target="media/image16.png"/><Relationship Id="rId49" Type="http://schemas.openxmlformats.org/officeDocument/2006/relationships/image" Target="media/image25.png"/><Relationship Id="rId57" Type="http://schemas.openxmlformats.org/officeDocument/2006/relationships/image" Target="media/image31.png"/><Relationship Id="rId10" Type="http://schemas.openxmlformats.org/officeDocument/2006/relationships/footer" Target="footer2.xml"/><Relationship Id="rId31" Type="http://schemas.openxmlformats.org/officeDocument/2006/relationships/image" Target="media/image13.png"/><Relationship Id="rId44" Type="http://schemas.openxmlformats.org/officeDocument/2006/relationships/image" Target="media/image22.jpg"/><Relationship Id="rId52" Type="http://schemas.openxmlformats.org/officeDocument/2006/relationships/image" Target="media/image27.png"/><Relationship Id="rId60" Type="http://schemas.openxmlformats.org/officeDocument/2006/relationships/image" Target="media/image34.png"/><Relationship Id="rId65" Type="http://schemas.openxmlformats.org/officeDocument/2006/relationships/image" Target="media/image38.png"/><Relationship Id="rId73" Type="http://schemas.openxmlformats.org/officeDocument/2006/relationships/image" Target="media/image44.png"/><Relationship Id="rId78" Type="http://schemas.openxmlformats.org/officeDocument/2006/relationships/image" Target="media/image49.jpg"/><Relationship Id="rId81" Type="http://schemas.openxmlformats.org/officeDocument/2006/relationships/image" Target="media/image52.png"/><Relationship Id="rId86" Type="http://schemas.openxmlformats.org/officeDocument/2006/relationships/image" Target="media/image57.png"/><Relationship Id="rId94" Type="http://schemas.openxmlformats.org/officeDocument/2006/relationships/image" Target="media/image65.jpg"/><Relationship Id="rId99" Type="http://schemas.openxmlformats.org/officeDocument/2006/relationships/image" Target="media/image70.jp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9" Type="http://schemas.openxmlformats.org/officeDocument/2006/relationships/image" Target="media/image19.png"/><Relationship Id="rId34" Type="http://schemas.openxmlformats.org/officeDocument/2006/relationships/image" Target="media/image15.png"/><Relationship Id="rId50" Type="http://schemas.openxmlformats.org/officeDocument/2006/relationships/image" Target="media/image40.svg"/><Relationship Id="rId55" Type="http://schemas.openxmlformats.org/officeDocument/2006/relationships/image" Target="media/image29.png"/><Relationship Id="rId76" Type="http://schemas.openxmlformats.org/officeDocument/2006/relationships/image" Target="media/image47.jpg"/><Relationship Id="rId97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92" Type="http://schemas.openxmlformats.org/officeDocument/2006/relationships/image" Target="media/image63.jp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image" Target="media/image8.png"/><Relationship Id="rId40" Type="http://schemas.openxmlformats.org/officeDocument/2006/relationships/image" Target="media/image30.svg"/><Relationship Id="rId45" Type="http://schemas.openxmlformats.org/officeDocument/2006/relationships/image" Target="media/image23.png"/><Relationship Id="rId66" Type="http://schemas.openxmlformats.org/officeDocument/2006/relationships/image" Target="media/image56.svg"/><Relationship Id="rId87" Type="http://schemas.openxmlformats.org/officeDocument/2006/relationships/image" Target="media/image58.png"/><Relationship Id="rId61" Type="http://schemas.openxmlformats.org/officeDocument/2006/relationships/image" Target="media/image35.png"/><Relationship Id="rId82" Type="http://schemas.openxmlformats.org/officeDocument/2006/relationships/image" Target="media/image53.png"/><Relationship Id="rId19" Type="http://schemas.openxmlformats.org/officeDocument/2006/relationships/image" Target="media/image9.svg"/><Relationship Id="rId14" Type="http://schemas.openxmlformats.org/officeDocument/2006/relationships/image" Target="media/image4.svg"/><Relationship Id="rId30" Type="http://schemas.openxmlformats.org/officeDocument/2006/relationships/image" Target="media/image12.png"/><Relationship Id="rId35" Type="http://schemas.openxmlformats.org/officeDocument/2006/relationships/image" Target="media/image25.svg"/><Relationship Id="rId56" Type="http://schemas.openxmlformats.org/officeDocument/2006/relationships/image" Target="media/image30.png"/><Relationship Id="rId77" Type="http://schemas.openxmlformats.org/officeDocument/2006/relationships/image" Target="media/image48.jpg"/><Relationship Id="rId100" Type="http://schemas.openxmlformats.org/officeDocument/2006/relationships/image" Target="media/image71.png"/><Relationship Id="rId8" Type="http://schemas.openxmlformats.org/officeDocument/2006/relationships/header" Target="header1.xml"/><Relationship Id="rId51" Type="http://schemas.openxmlformats.org/officeDocument/2006/relationships/image" Target="media/image26.png"/><Relationship Id="rId72" Type="http://schemas.openxmlformats.org/officeDocument/2006/relationships/image" Target="media/image62.svg"/><Relationship Id="rId93" Type="http://schemas.openxmlformats.org/officeDocument/2006/relationships/image" Target="media/image64.png"/><Relationship Id="rId98" Type="http://schemas.openxmlformats.org/officeDocument/2006/relationships/image" Target="media/image69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VV\LOCALS~1\Temp\Rar$DI72.860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8F604-7514-4918-8A2E-77C70A7E6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8</TotalTime>
  <Pages>69</Pages>
  <Words>7963</Words>
  <Characters>63723</Characters>
  <Application>Microsoft Office Word</Application>
  <DocSecurity>0</DocSecurity>
  <Lines>531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Авиационная корпорация "Рубин"</Company>
  <LinksUpToDate>false</LinksUpToDate>
  <CharactersWithSpaces>71543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Александр Н. Зюзин</cp:lastModifiedBy>
  <cp:revision>3</cp:revision>
  <cp:lastPrinted>2021-05-08T09:58:00Z</cp:lastPrinted>
  <dcterms:created xsi:type="dcterms:W3CDTF">2021-05-20T14:07:00Z</dcterms:created>
  <dcterms:modified xsi:type="dcterms:W3CDTF">2021-12-27T11:51:00Z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XXX-XXX-XXXX</vt:lpwstr>
  </property>
</Properties>
</file>